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F2176" w14:textId="77777777" w:rsidR="00E21002" w:rsidRPr="002D55E4" w:rsidRDefault="00E21002" w:rsidP="00E21002">
      <w:pPr>
        <w:pStyle w:val="Heading1"/>
        <w:spacing w:before="0"/>
        <w:ind w:left="2603" w:right="159" w:hanging="2569"/>
        <w:rPr>
          <w:rFonts w:ascii="Times New Roman" w:hAnsi="Times New Roman" w:cs="Times New Roman"/>
        </w:rPr>
      </w:pPr>
    </w:p>
    <w:p w14:paraId="77690CB3" w14:textId="77777777" w:rsidR="00E21002" w:rsidRPr="002D55E4" w:rsidRDefault="00E21002" w:rsidP="00E21002">
      <w:pPr>
        <w:pStyle w:val="Heading1"/>
        <w:spacing w:before="0"/>
        <w:ind w:left="2603" w:right="159" w:hanging="2569"/>
        <w:rPr>
          <w:rFonts w:ascii="Times New Roman" w:hAnsi="Times New Roman" w:cs="Times New Roman"/>
        </w:rPr>
      </w:pPr>
    </w:p>
    <w:p w14:paraId="1254F81E" w14:textId="69D3A4E0" w:rsidR="000E0579" w:rsidRPr="002D55E4" w:rsidRDefault="000E0579" w:rsidP="00E21002">
      <w:pPr>
        <w:pStyle w:val="Heading1"/>
        <w:ind w:left="0" w:right="89" w:firstLine="0"/>
        <w:jc w:val="center"/>
      </w:pPr>
      <w:r w:rsidRPr="002D55E4">
        <w:t>Current status of rice wine production in Trung Thanh, Co Do district, Can Tho city</w:t>
      </w:r>
    </w:p>
    <w:p w14:paraId="60BF4474" w14:textId="77777777" w:rsidR="000E0579" w:rsidRPr="002D55E4" w:rsidRDefault="000E0579" w:rsidP="000E0579">
      <w:pPr>
        <w:pStyle w:val="BodyText"/>
        <w:ind w:left="0"/>
        <w:jc w:val="left"/>
        <w:rPr>
          <w:b/>
          <w:sz w:val="32"/>
        </w:rPr>
      </w:pPr>
    </w:p>
    <w:p w14:paraId="24B200C4" w14:textId="77777777" w:rsidR="000E0579" w:rsidRPr="002D55E4" w:rsidRDefault="000E0579" w:rsidP="000E0579">
      <w:pPr>
        <w:pStyle w:val="BodyText"/>
        <w:ind w:left="0"/>
        <w:jc w:val="left"/>
        <w:rPr>
          <w:b/>
          <w:sz w:val="32"/>
        </w:rPr>
      </w:pPr>
    </w:p>
    <w:p w14:paraId="5BD424E3" w14:textId="77777777" w:rsidR="000E0579" w:rsidRPr="002D55E4" w:rsidRDefault="000E0579" w:rsidP="000E0579">
      <w:pPr>
        <w:pStyle w:val="BodyText"/>
        <w:ind w:left="0"/>
        <w:jc w:val="left"/>
        <w:rPr>
          <w:b/>
          <w:sz w:val="32"/>
        </w:rPr>
      </w:pPr>
    </w:p>
    <w:p w14:paraId="7497EF74" w14:textId="77777777" w:rsidR="000E0579" w:rsidRPr="002D55E4" w:rsidRDefault="000E0579" w:rsidP="000E0579">
      <w:pPr>
        <w:pStyle w:val="BodyText"/>
        <w:spacing w:before="23"/>
        <w:ind w:left="0"/>
        <w:jc w:val="left"/>
        <w:rPr>
          <w:b/>
          <w:sz w:val="32"/>
        </w:rPr>
      </w:pPr>
    </w:p>
    <w:p w14:paraId="03CA30ED" w14:textId="77777777" w:rsidR="000E0579" w:rsidRPr="002D55E4" w:rsidRDefault="000E0579" w:rsidP="000E0579">
      <w:pPr>
        <w:pStyle w:val="Heading2"/>
        <w:spacing w:before="0"/>
        <w:ind w:left="140" w:firstLine="0"/>
      </w:pPr>
      <w:r w:rsidRPr="002D55E4">
        <w:t>ABSTRACT</w:t>
      </w:r>
    </w:p>
    <w:p w14:paraId="7EC3AA44" w14:textId="52FA6539" w:rsidR="000E0579" w:rsidRPr="002D55E4" w:rsidRDefault="000E0579" w:rsidP="000E0579">
      <w:pPr>
        <w:spacing w:before="62"/>
        <w:ind w:left="140" w:right="414" w:firstLine="566"/>
        <w:jc w:val="both"/>
        <w:rPr>
          <w:color w:val="000000" w:themeColor="text1"/>
          <w:sz w:val="20"/>
        </w:rPr>
      </w:pPr>
      <w:r w:rsidRPr="002D55E4">
        <w:rPr>
          <w:sz w:val="20"/>
        </w:rPr>
        <w:t xml:space="preserve">The objective of the study is to study, evaluate the production process and analyze the quality of rice wine in Trung Thanh, Co Do district, Can Tho City. The study investigated the production situation of rice wine in Trung Thanh. The results showed that there were households producing rice wine under stable operating conditions. Most households process rice wine in the traditional way, the processing formula is based on experience, investment in science and technology, equipment, machinery, and no factory. Assess the quality of rice wine produced in Trung Thanh through some physical and chemical indicators (humidity, </w:t>
      </w:r>
      <w:r w:rsidRPr="002D55E4">
        <w:rPr>
          <w:color w:val="000000" w:themeColor="text1"/>
          <w:sz w:val="20"/>
        </w:rPr>
        <w:t xml:space="preserve">brix, alcohol, acid content, pH) and microbiology (yeast, mold, lactic acid bacteria). The results show that the humidity of rice wine is in the range of 34% - 41,67% w/w, alcohol content is at 10 - 12% v/v, brix is </w:t>
      </w:r>
      <w:r w:rsidR="001F4971" w:rsidRPr="002D55E4">
        <w:rPr>
          <w:color w:val="000000" w:themeColor="text1"/>
          <w:sz w:val="20"/>
        </w:rPr>
        <w:t xml:space="preserve">31 - 43 </w:t>
      </w:r>
      <w:r w:rsidR="001F4971" w:rsidRPr="002D55E4">
        <w:rPr>
          <w:color w:val="000000" w:themeColor="text1"/>
          <w:sz w:val="20"/>
          <w:vertAlign w:val="superscript"/>
        </w:rPr>
        <w:t>o</w:t>
      </w:r>
      <w:r w:rsidR="001F4971" w:rsidRPr="002D55E4">
        <w:rPr>
          <w:color w:val="000000" w:themeColor="text1"/>
          <w:sz w:val="20"/>
        </w:rPr>
        <w:t>Brix</w:t>
      </w:r>
      <w:r w:rsidRPr="002D55E4">
        <w:rPr>
          <w:color w:val="000000" w:themeColor="text1"/>
          <w:sz w:val="20"/>
        </w:rPr>
        <w:t xml:space="preserve">, pH is </w:t>
      </w:r>
      <w:r w:rsidR="001F4971" w:rsidRPr="002D55E4">
        <w:rPr>
          <w:color w:val="000000" w:themeColor="text1"/>
          <w:sz w:val="20"/>
        </w:rPr>
        <w:t>3,9 - 4,19</w:t>
      </w:r>
      <w:r w:rsidRPr="002D55E4">
        <w:rPr>
          <w:color w:val="000000" w:themeColor="text1"/>
          <w:sz w:val="20"/>
        </w:rPr>
        <w:t xml:space="preserve">, lactic acid content is </w:t>
      </w:r>
      <w:r w:rsidR="001F4971" w:rsidRPr="002D55E4">
        <w:rPr>
          <w:color w:val="000000" w:themeColor="text1"/>
          <w:sz w:val="20"/>
        </w:rPr>
        <w:t>0,8 - 1 mg/mL</w:t>
      </w:r>
      <w:r w:rsidRPr="002D55E4">
        <w:rPr>
          <w:color w:val="000000" w:themeColor="text1"/>
          <w:sz w:val="20"/>
        </w:rPr>
        <w:t xml:space="preserve">. The density of yeast and mold fluctuates at </w:t>
      </w:r>
      <w:r w:rsidR="001F4971" w:rsidRPr="002D55E4">
        <w:rPr>
          <w:color w:val="000000" w:themeColor="text1"/>
          <w:sz w:val="20"/>
        </w:rPr>
        <w:t>7,04 – 7,26 Log</w:t>
      </w:r>
      <w:r w:rsidR="001F4971" w:rsidRPr="002D55E4">
        <w:rPr>
          <w:color w:val="000000" w:themeColor="text1"/>
          <w:sz w:val="20"/>
          <w:vertAlign w:val="subscript"/>
        </w:rPr>
        <w:t>10</w:t>
      </w:r>
      <w:r w:rsidR="001F4971" w:rsidRPr="002D55E4">
        <w:rPr>
          <w:color w:val="000000" w:themeColor="text1"/>
          <w:sz w:val="20"/>
        </w:rPr>
        <w:t>CFU/g</w:t>
      </w:r>
      <w:r w:rsidRPr="002D55E4">
        <w:rPr>
          <w:color w:val="000000" w:themeColor="text1"/>
          <w:sz w:val="20"/>
        </w:rPr>
        <w:t xml:space="preserve">, lactic acid bacteria are also found to fluctuate at </w:t>
      </w:r>
      <w:r w:rsidR="001F4971" w:rsidRPr="002D55E4">
        <w:rPr>
          <w:color w:val="000000" w:themeColor="text1"/>
          <w:sz w:val="20"/>
        </w:rPr>
        <w:t>8,05 – 8,31 Log</w:t>
      </w:r>
      <w:r w:rsidR="001F4971" w:rsidRPr="002D55E4">
        <w:rPr>
          <w:color w:val="000000" w:themeColor="text1"/>
          <w:sz w:val="20"/>
          <w:vertAlign w:val="subscript"/>
        </w:rPr>
        <w:t>10</w:t>
      </w:r>
      <w:r w:rsidR="001F4971" w:rsidRPr="002D55E4">
        <w:rPr>
          <w:color w:val="000000" w:themeColor="text1"/>
          <w:sz w:val="20"/>
        </w:rPr>
        <w:t>CFU/g.</w:t>
      </w:r>
    </w:p>
    <w:p w14:paraId="3367FF6B" w14:textId="77777777" w:rsidR="000E0579" w:rsidRPr="002D55E4" w:rsidRDefault="000E0579" w:rsidP="000E0579">
      <w:pPr>
        <w:rPr>
          <w:i/>
          <w:sz w:val="20"/>
        </w:rPr>
      </w:pPr>
      <w:r w:rsidRPr="002D55E4">
        <w:rPr>
          <w:b/>
          <w:sz w:val="20"/>
        </w:rPr>
        <w:t xml:space="preserve">Keywords: </w:t>
      </w:r>
      <w:r w:rsidRPr="002D55E4">
        <w:rPr>
          <w:i/>
          <w:sz w:val="20"/>
        </w:rPr>
        <w:t>Rice wine, Trung Thanh, yeast, mold, lactic acid bacteria</w:t>
      </w:r>
    </w:p>
    <w:p w14:paraId="1B0A64DA" w14:textId="37BE8A82" w:rsidR="000E0579" w:rsidRPr="002D55E4" w:rsidRDefault="000E0579">
      <w:pPr>
        <w:widowControl/>
        <w:autoSpaceDE/>
        <w:autoSpaceDN/>
      </w:pPr>
      <w:r w:rsidRPr="002D55E4">
        <w:br w:type="page"/>
      </w:r>
    </w:p>
    <w:p w14:paraId="27DF4F08" w14:textId="77777777" w:rsidR="00E21002" w:rsidRPr="002D55E4" w:rsidRDefault="00E21002" w:rsidP="00E21002">
      <w:pPr>
        <w:jc w:val="center"/>
        <w:rPr>
          <w:rFonts w:ascii="Arial" w:hAnsi="Arial" w:cs="Arial"/>
          <w:b/>
          <w:sz w:val="32"/>
          <w:szCs w:val="32"/>
        </w:rPr>
      </w:pPr>
    </w:p>
    <w:p w14:paraId="1C501223" w14:textId="77777777" w:rsidR="00E21002" w:rsidRPr="002D55E4" w:rsidRDefault="00E21002" w:rsidP="00E21002">
      <w:pPr>
        <w:jc w:val="center"/>
        <w:rPr>
          <w:rFonts w:ascii="Arial" w:hAnsi="Arial" w:cs="Arial"/>
          <w:b/>
          <w:sz w:val="32"/>
          <w:szCs w:val="32"/>
        </w:rPr>
      </w:pPr>
    </w:p>
    <w:p w14:paraId="23D46084" w14:textId="46D49152" w:rsidR="009C362B" w:rsidRPr="002D55E4" w:rsidRDefault="000E0579" w:rsidP="00E21002">
      <w:pPr>
        <w:jc w:val="center"/>
        <w:rPr>
          <w:rFonts w:ascii="Arial" w:hAnsi="Arial" w:cs="Arial"/>
          <w:b/>
          <w:sz w:val="32"/>
          <w:szCs w:val="32"/>
        </w:rPr>
      </w:pPr>
      <w:r w:rsidRPr="002D55E4">
        <w:rPr>
          <w:rFonts w:ascii="Arial" w:hAnsi="Arial" w:cs="Arial"/>
          <w:b/>
          <w:sz w:val="32"/>
          <w:szCs w:val="32"/>
        </w:rPr>
        <w:t>Thực trạng sản xuất cơm rượu tại xã Trung Thạnh, huyện Cờ Đỏ, thành phố Cần Thơ</w:t>
      </w:r>
    </w:p>
    <w:p w14:paraId="3480D66F" w14:textId="4E27E88F" w:rsidR="000D79E1" w:rsidRDefault="000D79E1" w:rsidP="005243C0">
      <w:pPr>
        <w:spacing w:before="120"/>
        <w:rPr>
          <w:rFonts w:ascii="Arial" w:hAnsi="Arial" w:cs="Arial"/>
          <w:b/>
          <w:sz w:val="32"/>
          <w:szCs w:val="32"/>
        </w:rPr>
      </w:pPr>
    </w:p>
    <w:p w14:paraId="6C119FF9" w14:textId="77777777" w:rsidR="00F60090" w:rsidRPr="002D55E4" w:rsidRDefault="00F60090" w:rsidP="005243C0">
      <w:pPr>
        <w:spacing w:before="120"/>
        <w:rPr>
          <w:rFonts w:ascii="Arial" w:hAnsi="Arial" w:cs="Arial"/>
          <w:b/>
          <w:sz w:val="32"/>
          <w:szCs w:val="32"/>
        </w:rPr>
      </w:pPr>
    </w:p>
    <w:p w14:paraId="3D630965" w14:textId="61FA937F" w:rsidR="000E0579" w:rsidRPr="002D55E4" w:rsidRDefault="000E0579" w:rsidP="00EB13ED">
      <w:pPr>
        <w:spacing w:before="120"/>
        <w:rPr>
          <w:b/>
        </w:rPr>
      </w:pPr>
      <w:r w:rsidRPr="002D55E4">
        <w:rPr>
          <w:b/>
        </w:rPr>
        <w:t>TÓM TẮT</w:t>
      </w:r>
    </w:p>
    <w:p w14:paraId="0EEF2CE5" w14:textId="17D5F842" w:rsidR="004928CF" w:rsidRPr="002D55E4" w:rsidRDefault="004928CF" w:rsidP="004928CF">
      <w:pPr>
        <w:spacing w:before="120"/>
        <w:ind w:firstLine="567"/>
        <w:jc w:val="both"/>
      </w:pPr>
      <w:r w:rsidRPr="002D55E4">
        <w:t xml:space="preserve">Mục tiêu của nghiên cứu là tìm hiểu </w:t>
      </w:r>
      <w:r w:rsidRPr="002D55E4">
        <w:rPr>
          <w:color w:val="FF0000"/>
        </w:rPr>
        <w:t xml:space="preserve">trang thiết bị, quy trình sản xuất </w:t>
      </w:r>
      <w:r w:rsidRPr="002D55E4">
        <w:t xml:space="preserve">và phân tích chất lượng cơm rượu tại làng nghề Trung Thạnh, huyện Cờ Đỏ, </w:t>
      </w:r>
      <w:r w:rsidR="00050B55">
        <w:t>t</w:t>
      </w:r>
      <w:r w:rsidRPr="002D55E4">
        <w:t>hành phố Cần Thơ. Nghiên cứu đã điều tra tình hình sản xuất cơm rượu (</w:t>
      </w:r>
      <w:r w:rsidRPr="002D55E4">
        <w:rPr>
          <w:color w:val="FF0000"/>
        </w:rPr>
        <w:t>quy mô, thị trường tiêu thụ, công nghệ</w:t>
      </w:r>
      <w:r w:rsidRPr="002D55E4">
        <w:t xml:space="preserve">) tại </w:t>
      </w:r>
      <w:r w:rsidR="00050B55">
        <w:t>x</w:t>
      </w:r>
      <w:r w:rsidRPr="002D55E4">
        <w:t xml:space="preserve">ã Trung Thạnh. </w:t>
      </w:r>
      <w:r w:rsidRPr="002D55E4">
        <w:rPr>
          <w:color w:val="FF0000"/>
        </w:rPr>
        <w:t>Kết quả cho thấy các hộ dân sản xuất đều chế biến cơm rượu theo phương thức truyền thống</w:t>
      </w:r>
      <w:r w:rsidRPr="002D55E4">
        <w:t xml:space="preserve">, công thức chế biến dựa vào kinh nghiệm, sự đầu tư khoa học kỹ thuật, thiết bị, máy móc, nhà xưởng chưa có. Đánh giá chất lượng cơm rượu sản xuất tại Trung Thạnh thông qua một số chỉ tiêu hóa lý (độ ẩm, độ brix, độ cồn, hàm lượng acid, pH) và vi sinh (nấm men, nấm mốc, vi khuẩn lactic). Kết quả cho thấy độ ẩm của cơm rượu trong khoảng </w:t>
      </w:r>
      <w:r w:rsidRPr="002D55E4">
        <w:rPr>
          <w:color w:val="FF0000"/>
        </w:rPr>
        <w:t xml:space="preserve">34% - 41,67% w/w, độ cồn 10 – 12% v/v, độ Brix khoảng 31 - 43 </w:t>
      </w:r>
      <w:r w:rsidRPr="002D55E4">
        <w:rPr>
          <w:color w:val="FF0000"/>
          <w:vertAlign w:val="superscript"/>
        </w:rPr>
        <w:t>o</w:t>
      </w:r>
      <w:r w:rsidRPr="002D55E4">
        <w:rPr>
          <w:color w:val="FF0000"/>
        </w:rPr>
        <w:t>Brix, pH khoảng 3,9 - 4,19,</w:t>
      </w:r>
      <w:r w:rsidRPr="002D55E4">
        <w:t xml:space="preserve"> hàm lượng acid lactic 0,8 - 1 mg/mL. Mật số nấm men, nấm mốc khoảng </w:t>
      </w:r>
      <w:r w:rsidRPr="002D55E4">
        <w:rPr>
          <w:color w:val="FF0000"/>
        </w:rPr>
        <w:t>7,04 – 7,26 Log</w:t>
      </w:r>
      <w:r w:rsidRPr="002D55E4">
        <w:rPr>
          <w:color w:val="FF0000"/>
          <w:vertAlign w:val="subscript"/>
        </w:rPr>
        <w:t>10</w:t>
      </w:r>
      <w:r w:rsidRPr="002D55E4">
        <w:rPr>
          <w:color w:val="FF0000"/>
        </w:rPr>
        <w:t>CFU/g, vi khuẩn lactic khoảng 8,05 – 8,31 Log</w:t>
      </w:r>
      <w:r w:rsidRPr="002D55E4">
        <w:rPr>
          <w:color w:val="FF0000"/>
          <w:vertAlign w:val="subscript"/>
        </w:rPr>
        <w:t>10</w:t>
      </w:r>
      <w:r w:rsidRPr="002D55E4">
        <w:rPr>
          <w:color w:val="FF0000"/>
        </w:rPr>
        <w:t>CFU/g</w:t>
      </w:r>
      <w:r w:rsidRPr="002D55E4">
        <w:t>.</w:t>
      </w:r>
    </w:p>
    <w:p w14:paraId="30B993C8" w14:textId="164FDDD2" w:rsidR="000E0579" w:rsidRPr="002D55E4" w:rsidRDefault="004928CF" w:rsidP="004928CF">
      <w:pPr>
        <w:spacing w:before="120"/>
        <w:ind w:firstLine="567"/>
        <w:jc w:val="both"/>
        <w:rPr>
          <w:i/>
          <w:sz w:val="20"/>
        </w:rPr>
      </w:pPr>
      <w:r w:rsidRPr="002D55E4">
        <w:t xml:space="preserve">Từ khóa: </w:t>
      </w:r>
      <w:r w:rsidRPr="002D55E4">
        <w:rPr>
          <w:i/>
          <w:iCs/>
        </w:rPr>
        <w:t>Cơm rượu, Trung Thạnh, nấm men, nấm mốc, vi khuẩn lactic.</w:t>
      </w:r>
      <w:r w:rsidRPr="002D55E4">
        <w:rPr>
          <w:sz w:val="20"/>
        </w:rPr>
        <w:t xml:space="preserve"> </w:t>
      </w:r>
    </w:p>
    <w:p w14:paraId="58C2D096" w14:textId="77777777" w:rsidR="00DD55C9" w:rsidRDefault="00DD55C9" w:rsidP="00EB13ED">
      <w:pPr>
        <w:spacing w:before="120"/>
        <w:rPr>
          <w:b/>
        </w:rPr>
      </w:pPr>
    </w:p>
    <w:p w14:paraId="49013DB1" w14:textId="579DB8AE" w:rsidR="005243C0" w:rsidRPr="002D55E4" w:rsidRDefault="005243C0" w:rsidP="00EB13ED">
      <w:pPr>
        <w:spacing w:before="120"/>
        <w:rPr>
          <w:b/>
        </w:rPr>
        <w:sectPr w:rsidR="005243C0" w:rsidRPr="002D55E4" w:rsidSect="00F60090">
          <w:pgSz w:w="11900" w:h="16840"/>
          <w:pgMar w:top="1134" w:right="1134" w:bottom="1134" w:left="1418" w:header="709" w:footer="709" w:gutter="0"/>
          <w:cols w:space="708"/>
          <w:docGrid w:linePitch="360"/>
        </w:sectPr>
      </w:pPr>
    </w:p>
    <w:p w14:paraId="224564D5" w14:textId="38C3C249" w:rsidR="000E0579" w:rsidRPr="002D55E4" w:rsidRDefault="000E0579" w:rsidP="00A70DF2">
      <w:pPr>
        <w:spacing w:before="120"/>
        <w:rPr>
          <w:b/>
        </w:rPr>
      </w:pPr>
      <w:r w:rsidRPr="002D55E4">
        <w:rPr>
          <w:b/>
        </w:rPr>
        <w:t>1. GIỚI THIỆU</w:t>
      </w:r>
    </w:p>
    <w:p w14:paraId="307555FD" w14:textId="0816F9E9" w:rsidR="000E0579" w:rsidRPr="002D55E4" w:rsidRDefault="000E0579" w:rsidP="00A70DF2">
      <w:pPr>
        <w:spacing w:before="120"/>
        <w:ind w:firstLine="567"/>
        <w:jc w:val="both"/>
        <w:rPr>
          <w:color w:val="FF0000"/>
        </w:rPr>
      </w:pPr>
      <w:r w:rsidRPr="002D55E4">
        <w:rPr>
          <w:color w:val="FF0000"/>
        </w:rPr>
        <w:t xml:space="preserve">Cơm rượu là một sản phẩm truyền thống được sản xuất từ xưa đến nay của Việt Nam, </w:t>
      </w:r>
      <w:r w:rsidRPr="002D55E4">
        <w:t xml:space="preserve">cũng trải qua quá trình đường hóa bằng mốc và lên men rượu. </w:t>
      </w:r>
      <w:r w:rsidRPr="002D55E4">
        <w:rPr>
          <w:color w:val="FF0000"/>
          <w:vertAlign w:val="superscript"/>
        </w:rPr>
        <w:t>1</w:t>
      </w:r>
      <w:r w:rsidRPr="002D55E4">
        <w:t xml:space="preserve"> </w:t>
      </w:r>
      <w:r w:rsidRPr="002D55E4">
        <w:rPr>
          <w:color w:val="FF0000"/>
        </w:rPr>
        <w:t xml:space="preserve">Cơm rượu được sản xuất nhờ vào hệ vi sinh vật tự nhiên lên men khối ủ, phương pháp này cho kết quả không </w:t>
      </w:r>
      <w:r w:rsidR="00CA7BCB">
        <w:rPr>
          <w:color w:val="FF0000"/>
        </w:rPr>
        <w:t>hiệu quả</w:t>
      </w:r>
      <w:r w:rsidRPr="002D55E4">
        <w:rPr>
          <w:color w:val="FF0000"/>
        </w:rPr>
        <w:t xml:space="preserve"> nên để chất lượng cơm rượu ổn định thì bánh men được tạo ra bằng cách lấy mẻ cơm rượu tốt nhất ủ với cơ chất, sấy khô</w:t>
      </w:r>
      <w:r w:rsidRPr="002D55E4">
        <w:t xml:space="preserve">. </w:t>
      </w:r>
      <w:r w:rsidRPr="002D55E4">
        <w:rPr>
          <w:color w:val="FF0000"/>
          <w:vertAlign w:val="superscript"/>
        </w:rPr>
        <w:t>1</w:t>
      </w:r>
      <w:r w:rsidRPr="002D55E4">
        <w:rPr>
          <w:color w:val="FF0000"/>
        </w:rPr>
        <w:t xml:space="preserve"> </w:t>
      </w:r>
      <w:r w:rsidRPr="002D55E4">
        <w:t>Men được làm từ bột gạo, bột nếp có mùi thơm rất dễ chịu nên làm cho rượu có danh tiếng. Hiện nay</w:t>
      </w:r>
      <w:r w:rsidRPr="002D55E4">
        <w:rPr>
          <w:color w:val="FF0000"/>
        </w:rPr>
        <w:t>, khảo sát ở thành phố Cần Thơ còn có 1 làng nghề sản xuất cơm rượu truyền thống tại xã Trung Thạnh, huyện Cờ Đỏ</w:t>
      </w:r>
      <w:r w:rsidR="00A90289" w:rsidRPr="002D55E4">
        <w:rPr>
          <w:color w:val="FF0000"/>
        </w:rPr>
        <w:t>.</w:t>
      </w:r>
    </w:p>
    <w:p w14:paraId="5986F274" w14:textId="260AD51B" w:rsidR="000E0579" w:rsidRPr="002D55E4" w:rsidRDefault="000E0579" w:rsidP="00A70DF2">
      <w:pPr>
        <w:spacing w:before="120"/>
        <w:ind w:firstLine="567"/>
        <w:jc w:val="both"/>
      </w:pPr>
      <w:r w:rsidRPr="002D55E4">
        <w:t xml:space="preserve">Làng nghề cơm rượu đã góp phần gìn giữ mùi vị truyền thống đặc trưng của miền sông nước. Cơm rượu Cờ Đỏ không chỉ là sản phẩm đặc trưng trong văn hóa ẩm thực Cần Thơ mà còn là sản phẩm làng nghề truyền thống được ngành </w:t>
      </w:r>
      <w:hyperlink r:id="rId6">
        <w:r w:rsidRPr="002D55E4">
          <w:t>du lịch Cần Thơ</w:t>
        </w:r>
      </w:hyperlink>
      <w:r w:rsidRPr="002D55E4">
        <w:t xml:space="preserve"> bảo tồn hơn 50 năm nay. </w:t>
      </w:r>
      <w:r w:rsidRPr="002D55E4">
        <w:rPr>
          <w:color w:val="FF0000"/>
          <w:vertAlign w:val="superscript"/>
        </w:rPr>
        <w:t xml:space="preserve"> 2</w:t>
      </w:r>
      <w:r w:rsidRPr="002D55E4">
        <w:t xml:space="preserve"> Năm 2010 cơm rượu Cờ Đỏ được lựa chọn là 1 trong 6 sản phẩm được đăng ký</w:t>
      </w:r>
      <w:r w:rsidR="004F145E" w:rsidRPr="002D55E4">
        <w:t xml:space="preserve"> xây dựng thương hiệu sản phẩm đặc trưng của vùng sông nước miền Tây</w:t>
      </w:r>
      <w:r w:rsidRPr="002D55E4">
        <w:t xml:space="preserve">. </w:t>
      </w:r>
      <w:r w:rsidRPr="002D55E4">
        <w:rPr>
          <w:color w:val="FF0000"/>
          <w:vertAlign w:val="superscript"/>
        </w:rPr>
        <w:t>2</w:t>
      </w:r>
      <w:r w:rsidRPr="002D55E4">
        <w:rPr>
          <w:vertAlign w:val="superscript"/>
        </w:rPr>
        <w:t xml:space="preserve"> </w:t>
      </w:r>
      <w:r w:rsidRPr="002D55E4">
        <w:t>Bên cạnh kết quả đạt được, việc phát triển làng nghề còn nhiều</w:t>
      </w:r>
      <w:r w:rsidR="004F145E" w:rsidRPr="002D55E4">
        <w:t xml:space="preserve"> hạn chế như quy mô nhỏ lẻ, trình độ lao động chưa cao, </w:t>
      </w:r>
      <w:r w:rsidRPr="002D55E4">
        <w:t>nguyên liệu đầu vào không ổn định, đa số sử dụng công cụ thủ công….</w:t>
      </w:r>
    </w:p>
    <w:p w14:paraId="56C8B219" w14:textId="3826D3E9" w:rsidR="000E0579" w:rsidRPr="002D55E4" w:rsidRDefault="000E0579" w:rsidP="00A70DF2">
      <w:pPr>
        <w:spacing w:before="120"/>
        <w:ind w:firstLine="567"/>
        <w:jc w:val="both"/>
        <w:rPr>
          <w:color w:val="FF0000"/>
        </w:rPr>
      </w:pPr>
      <w:r w:rsidRPr="002D55E4">
        <w:t>So với các ngành nghề khác, nghề</w:t>
      </w:r>
      <w:r w:rsidR="004F145E" w:rsidRPr="002D55E4">
        <w:t xml:space="preserve"> sản xuất cơm rượu không mang lại lợi nhuận cao. </w:t>
      </w:r>
      <w:r w:rsidR="004F145E" w:rsidRPr="002D55E4">
        <w:t>Do sản xuất thô sơ chưa qua chế</w:t>
      </w:r>
      <w:r w:rsidRPr="002D55E4">
        <w:t xml:space="preserve"> qua chế biến sâu và thời gian</w:t>
      </w:r>
      <w:r w:rsidR="004F145E" w:rsidRPr="002D55E4">
        <w:t xml:space="preserve"> bảo quản ngắn, chất lượng không đồng đều nên hiệu quả sản xuất chưa cao. Nhưng người dân xã </w:t>
      </w:r>
      <w:r w:rsidRPr="002D55E4">
        <w:t xml:space="preserve">Trung Thạnh vẫn quyết lưu giữ sản phẩm độc đáo, mang hương vị ngọt ngào, nồng ấm và </w:t>
      </w:r>
      <w:r w:rsidRPr="002D55E4">
        <w:rPr>
          <w:color w:val="FF0000"/>
        </w:rPr>
        <w:t xml:space="preserve">cơm rượu </w:t>
      </w:r>
      <w:r w:rsidR="00E7122C">
        <w:rPr>
          <w:color w:val="FF0000"/>
        </w:rPr>
        <w:t>h</w:t>
      </w:r>
      <w:r w:rsidRPr="002D55E4">
        <w:rPr>
          <w:color w:val="FF0000"/>
        </w:rPr>
        <w:t>uyện Cờ Đỏ</w:t>
      </w:r>
      <w:r w:rsidR="00E7122C">
        <w:rPr>
          <w:color w:val="FF0000"/>
        </w:rPr>
        <w:t>,</w:t>
      </w:r>
      <w:r w:rsidRPr="002D55E4">
        <w:rPr>
          <w:color w:val="FF0000"/>
        </w:rPr>
        <w:t xml:space="preserve"> </w:t>
      </w:r>
      <w:r w:rsidR="00E7122C">
        <w:rPr>
          <w:color w:val="FF0000"/>
        </w:rPr>
        <w:t>t</w:t>
      </w:r>
      <w:r w:rsidRPr="002D55E4">
        <w:rPr>
          <w:color w:val="FF0000"/>
        </w:rPr>
        <w:t>hành phố Cần Thơ nổi tiếng đến tận ngày nay.</w:t>
      </w:r>
    </w:p>
    <w:p w14:paraId="48722700" w14:textId="190B5A08" w:rsidR="000E0579" w:rsidRPr="002D55E4" w:rsidRDefault="000E0579" w:rsidP="00A70DF2">
      <w:pPr>
        <w:spacing w:before="120"/>
        <w:ind w:firstLine="567"/>
        <w:jc w:val="both"/>
      </w:pPr>
      <w:r w:rsidRPr="002D55E4">
        <w:rPr>
          <w:color w:val="FF0000"/>
        </w:rPr>
        <w:t xml:space="preserve">Để đáp ứng cho nhu cầu sản xuất cơm rượu có chất lượng đồng đều, thời gian bảo quản cơm rượu tốt hơn </w:t>
      </w:r>
      <w:r w:rsidRPr="002D55E4">
        <w:t xml:space="preserve">thì việc tuyển chọn và bảo quản các chủng vi sinh vật có giá trị ứng dụng trong lên men các sản phẩm truyền thống cần được </w:t>
      </w:r>
      <w:r w:rsidRPr="002D55E4">
        <w:rPr>
          <w:color w:val="FF0000"/>
        </w:rPr>
        <w:t xml:space="preserve">thực hiện </w:t>
      </w:r>
      <w:r w:rsidRPr="002D55E4">
        <w:t>cấp bách. Vai trò quan trọng của làng nghề là cần phát triển bền vững, để làm được điều đó cần có cái nhìn toàn diện thực trạng làng nghề hiện nay. Với lý do trên, nghiên cứu này được thực hiện với mục tiêu đánh giá các vấn đề tồn tại hiện nay của làng nghề Trung Thạnh, từ đó định hướng cho các nghiên cứu về sau, góp phần phát triển làng nghề.</w:t>
      </w:r>
    </w:p>
    <w:p w14:paraId="6389A545" w14:textId="23C6BE07" w:rsidR="000E0579" w:rsidRPr="002D55E4" w:rsidRDefault="000E0579" w:rsidP="00A70DF2">
      <w:pPr>
        <w:spacing w:before="120"/>
        <w:rPr>
          <w:b/>
          <w:color w:val="000000" w:themeColor="text1"/>
        </w:rPr>
      </w:pPr>
      <w:r w:rsidRPr="002D55E4">
        <w:rPr>
          <w:b/>
          <w:color w:val="000000" w:themeColor="text1"/>
        </w:rPr>
        <w:t>2. PHƯƠNG PHÁP NGHIÊN CỨU</w:t>
      </w:r>
    </w:p>
    <w:p w14:paraId="1A74C975" w14:textId="07CA2541" w:rsidR="000E0579" w:rsidRPr="002D55E4" w:rsidRDefault="000E0579" w:rsidP="00A70DF2">
      <w:pPr>
        <w:spacing w:before="120"/>
        <w:rPr>
          <w:b/>
          <w:color w:val="000000" w:themeColor="text1"/>
        </w:rPr>
      </w:pPr>
      <w:r w:rsidRPr="002D55E4">
        <w:rPr>
          <w:b/>
          <w:color w:val="000000" w:themeColor="text1"/>
        </w:rPr>
        <w:t>2.1 Vật liệu và hóa chất</w:t>
      </w:r>
    </w:p>
    <w:p w14:paraId="0E6E6902" w14:textId="2BE357FB" w:rsidR="00A31AE3" w:rsidRPr="002D55E4" w:rsidRDefault="00CD68A4" w:rsidP="00A70DF2">
      <w:pPr>
        <w:spacing w:before="120"/>
        <w:ind w:firstLine="567"/>
        <w:jc w:val="both"/>
      </w:pPr>
      <w:r w:rsidRPr="002D55E4">
        <w:rPr>
          <w:b/>
          <w:bCs/>
        </w:rPr>
        <w:t xml:space="preserve">Chuẩn bị mẫu: </w:t>
      </w:r>
      <w:r w:rsidRPr="002D55E4">
        <w:rPr>
          <w:color w:val="00B0F0"/>
        </w:rPr>
        <w:t xml:space="preserve">Các mẫu cơm rượu được thu thập từ các hộ sản xuất tại xã Trung Thạnh, huyện Cờ Đỏ, thành phố Cần Thơ, bao gồm các cơ sở Cô Non, Cô Mỏng và Cô Hương. Mẫu được lấy sau ba ngày lên men, cho vào túi PE kín, bảo quản trong thùng đá và vận chuyển về phòng thí nghiệm. Sau đó, mẫu được lưu trữ ở nhiệt độ 5°C trong tủ lạnh trước khi tiến hành thí nghiệm. Trước khi phân tích, cơm rượu </w:t>
      </w:r>
      <w:r w:rsidRPr="002D55E4">
        <w:rPr>
          <w:color w:val="00B0F0"/>
        </w:rPr>
        <w:lastRenderedPageBreak/>
        <w:t>được nghiền bằng máy GM 200 (Đức) trong một phút để đảm bảo đồng nhất.</w:t>
      </w:r>
      <w:r w:rsidRPr="002D55E4">
        <w:rPr>
          <w:b/>
          <w:bCs/>
        </w:rPr>
        <w:t xml:space="preserve"> </w:t>
      </w:r>
    </w:p>
    <w:p w14:paraId="035DDCE4" w14:textId="52BE54B1" w:rsidR="00A31AE3" w:rsidRPr="002D55E4" w:rsidRDefault="00A31AE3" w:rsidP="00A70DF2">
      <w:pPr>
        <w:spacing w:before="120"/>
        <w:ind w:firstLine="567"/>
        <w:jc w:val="both"/>
      </w:pPr>
      <w:r w:rsidRPr="002D55E4">
        <w:rPr>
          <w:color w:val="000000" w:themeColor="text1"/>
        </w:rPr>
        <w:t xml:space="preserve">- Hóa chất: </w:t>
      </w:r>
      <w:r w:rsidRPr="002D55E4">
        <w:t>NaOH 0,1N (Cemaco, Việt</w:t>
      </w:r>
      <w:r w:rsidR="004F145E" w:rsidRPr="002D55E4">
        <w:t xml:space="preserve"> Nam). Môi trường sử dụng trong nghiên cứu bao gồm: Môi trường Christensen M112 - Ấn Độ, môi trường YPD (</w:t>
      </w:r>
      <w:r w:rsidRPr="002D55E4">
        <w:t>extract Peptone Dextrose), môi trường PDA (Potato Dextrose Agar).</w:t>
      </w:r>
      <w:r w:rsidR="0045431B" w:rsidRPr="002D55E4">
        <w:t xml:space="preserve"> Các môi trường tổng hợp của hãng Himedia (Ấn Độ).</w:t>
      </w:r>
      <w:r w:rsidRPr="002D55E4">
        <w:t xml:space="preserve"> </w:t>
      </w:r>
    </w:p>
    <w:p w14:paraId="5F4FD61D" w14:textId="2488457B" w:rsidR="000E0579" w:rsidRPr="002D55E4" w:rsidRDefault="00A31AE3" w:rsidP="00A70DF2">
      <w:pPr>
        <w:pStyle w:val="ListParagraph"/>
        <w:numPr>
          <w:ilvl w:val="1"/>
          <w:numId w:val="2"/>
        </w:numPr>
        <w:spacing w:before="120"/>
        <w:rPr>
          <w:b/>
          <w:color w:val="000000" w:themeColor="text1"/>
        </w:rPr>
      </w:pPr>
      <w:r w:rsidRPr="002D55E4">
        <w:rPr>
          <w:b/>
          <w:color w:val="000000" w:themeColor="text1"/>
        </w:rPr>
        <w:t>Phương pháp nghiên cứu</w:t>
      </w:r>
    </w:p>
    <w:p w14:paraId="3113F1FC" w14:textId="64275CC9" w:rsidR="00C56D3F" w:rsidRPr="002D55E4" w:rsidRDefault="00C56D3F" w:rsidP="00A70DF2">
      <w:pPr>
        <w:spacing w:before="120"/>
        <w:rPr>
          <w:b/>
          <w:color w:val="00B0F0"/>
        </w:rPr>
      </w:pPr>
      <w:r w:rsidRPr="002D55E4">
        <w:rPr>
          <w:b/>
          <w:color w:val="00B0F0"/>
        </w:rPr>
        <w:t xml:space="preserve">2.2.1 </w:t>
      </w:r>
      <w:r w:rsidR="001F21AB" w:rsidRPr="002D55E4">
        <w:rPr>
          <w:b/>
          <w:color w:val="00B0F0"/>
          <w:shd w:val="clear" w:color="auto" w:fill="FFFFFF"/>
        </w:rPr>
        <w:t>Phương pháp điều tra, khảo sát</w:t>
      </w:r>
    </w:p>
    <w:p w14:paraId="4058D0F7" w14:textId="2BE365EC" w:rsidR="00A31AE3" w:rsidRPr="002D55E4" w:rsidRDefault="0045431B" w:rsidP="00A70DF2">
      <w:pPr>
        <w:spacing w:before="120"/>
        <w:ind w:firstLine="426"/>
        <w:jc w:val="both"/>
      </w:pPr>
      <w:r w:rsidRPr="002D55E4">
        <w:t xml:space="preserve">Số liệu thứ cấp được thu thập tại các hộ sản xuất </w:t>
      </w:r>
      <w:r w:rsidR="00A31AE3" w:rsidRPr="002D55E4">
        <w:t xml:space="preserve">cơm rượu, các hộ sản xuất điển hình được lựa chọn để khảo sát quy trình sản xuất thực tế. </w:t>
      </w:r>
      <w:r w:rsidR="00A31AE3" w:rsidRPr="002D55E4">
        <w:rPr>
          <w:color w:val="FF0000"/>
        </w:rPr>
        <w:t>Chọn lựa các hộ sản xuất cơm rượu đại diện cho xã Trung Thạnh</w:t>
      </w:r>
      <w:r w:rsidR="00A31AE3" w:rsidRPr="002D55E4">
        <w:t xml:space="preserve"> </w:t>
      </w:r>
      <w:r w:rsidR="00A31AE3" w:rsidRPr="002D55E4">
        <w:rPr>
          <w:color w:val="FF0000"/>
        </w:rPr>
        <w:t>dựa trên quy mô sản xuất cơm rượu 6 – 7 tấn/năm, 14 – 15 tấn/năm và 19 – 20 tấn/năm.</w:t>
      </w:r>
      <w:r w:rsidR="00A31AE3" w:rsidRPr="002D55E4">
        <w:t xml:space="preserve"> Thực hiện phỏng vấn bằng phiếu điều tra bao gồm thông tin chung, hoạt động sản xuất của cơ sở sản xuất và quan sát trực tiếp, ghi nhận quy trình sản xuất.</w:t>
      </w:r>
    </w:p>
    <w:p w14:paraId="755A04B5" w14:textId="47B1D0AC" w:rsidR="00867440" w:rsidRPr="002D55E4" w:rsidRDefault="00C56D3F" w:rsidP="00A70DF2">
      <w:pPr>
        <w:shd w:val="clear" w:color="auto" w:fill="FFFFFF" w:themeFill="background1"/>
        <w:spacing w:before="120"/>
        <w:jc w:val="both"/>
        <w:rPr>
          <w:color w:val="00B0F0"/>
        </w:rPr>
      </w:pPr>
      <w:r w:rsidRPr="002D55E4">
        <w:rPr>
          <w:b/>
          <w:color w:val="00B0F0"/>
        </w:rPr>
        <w:t xml:space="preserve">2.2.2 </w:t>
      </w:r>
      <w:r w:rsidR="001F21AB" w:rsidRPr="002D55E4">
        <w:rPr>
          <w:b/>
          <w:color w:val="00B0F0"/>
          <w:szCs w:val="24"/>
          <w:shd w:val="clear" w:color="auto" w:fill="FFFFFF"/>
        </w:rPr>
        <w:t>Các chỉ tiêu hóa lý, vi sinh và phương pháp phân tích</w:t>
      </w:r>
    </w:p>
    <w:p w14:paraId="0D82954E" w14:textId="10435A4C" w:rsidR="00867440" w:rsidRPr="002D55E4" w:rsidRDefault="00DE1550" w:rsidP="00DE1550">
      <w:pPr>
        <w:spacing w:before="120"/>
        <w:jc w:val="both"/>
        <w:rPr>
          <w:color w:val="00B0F0"/>
        </w:rPr>
      </w:pPr>
      <w:r w:rsidRPr="002D55E4">
        <w:rPr>
          <w:color w:val="00B0F0"/>
        </w:rPr>
        <w:t xml:space="preserve">- </w:t>
      </w:r>
      <w:r w:rsidR="00867440" w:rsidRPr="002D55E4">
        <w:rPr>
          <w:color w:val="00B0F0"/>
        </w:rPr>
        <w:t>Sau khi thu nhận từ ba hộ sản xuất, các mẫu cơm rượu được tiến hành phân tích các chỉ tiêu sau:</w:t>
      </w:r>
    </w:p>
    <w:p w14:paraId="65A68B07" w14:textId="2DA1BF3B" w:rsidR="00867440" w:rsidRPr="002D55E4" w:rsidRDefault="00DE1550" w:rsidP="00A70DF2">
      <w:pPr>
        <w:spacing w:before="120"/>
        <w:jc w:val="both"/>
        <w:rPr>
          <w:color w:val="00B0F0"/>
        </w:rPr>
      </w:pPr>
      <w:r w:rsidRPr="002D55E4">
        <w:rPr>
          <w:b/>
          <w:bCs/>
          <w:color w:val="00B0F0"/>
        </w:rPr>
        <w:t xml:space="preserve">+ </w:t>
      </w:r>
      <w:r w:rsidR="00867440" w:rsidRPr="002D55E4">
        <w:rPr>
          <w:b/>
          <w:bCs/>
          <w:color w:val="00B0F0"/>
        </w:rPr>
        <w:t>Độ ẩm (% w/w)</w:t>
      </w:r>
      <w:r w:rsidR="00867440" w:rsidRPr="002D55E4">
        <w:rPr>
          <w:color w:val="00B0F0"/>
        </w:rPr>
        <w:t>: Cân 10 g cơm rượu và xác định độ ẩm bằng máy cân sấy ẩm MOC-63u (Shimadzu, Nhật Bản).</w:t>
      </w:r>
    </w:p>
    <w:p w14:paraId="41308680" w14:textId="66B14797" w:rsidR="00867440" w:rsidRPr="002D55E4" w:rsidRDefault="00DE1550" w:rsidP="00A70DF2">
      <w:pPr>
        <w:spacing w:before="120"/>
        <w:jc w:val="both"/>
        <w:rPr>
          <w:color w:val="00B0F0"/>
        </w:rPr>
      </w:pPr>
      <w:r w:rsidRPr="002D55E4">
        <w:rPr>
          <w:b/>
          <w:bCs/>
          <w:color w:val="00B0F0"/>
        </w:rPr>
        <w:t xml:space="preserve">+ </w:t>
      </w:r>
      <w:r w:rsidR="00867440" w:rsidRPr="002D55E4">
        <w:rPr>
          <w:b/>
          <w:bCs/>
          <w:color w:val="00B0F0"/>
        </w:rPr>
        <w:t>Độ Brix</w:t>
      </w:r>
      <w:r w:rsidR="00867440" w:rsidRPr="002D55E4">
        <w:rPr>
          <w:color w:val="00B0F0"/>
        </w:rPr>
        <w:t xml:space="preserve">: </w:t>
      </w:r>
      <w:r w:rsidR="00C17DB3" w:rsidRPr="002D55E4">
        <w:rPr>
          <w:color w:val="00B0F0"/>
        </w:rPr>
        <w:t>Lấy</w:t>
      </w:r>
      <w:r w:rsidR="00867440" w:rsidRPr="002D55E4">
        <w:rPr>
          <w:color w:val="00B0F0"/>
        </w:rPr>
        <w:t xml:space="preserve"> 10 mL hỗn hợp nước và cơm rượu, sau đó đo độ Brix bằng khúc xạ kế Master-3T (Atago, Nhật Bản).</w:t>
      </w:r>
    </w:p>
    <w:p w14:paraId="7DA4B91C" w14:textId="34FED16C" w:rsidR="00867440" w:rsidRPr="002D55E4" w:rsidRDefault="00DE1550" w:rsidP="00A70DF2">
      <w:pPr>
        <w:spacing w:before="120"/>
        <w:jc w:val="both"/>
        <w:rPr>
          <w:color w:val="00B0F0"/>
        </w:rPr>
      </w:pPr>
      <w:r w:rsidRPr="002D55E4">
        <w:rPr>
          <w:b/>
          <w:bCs/>
          <w:color w:val="00B0F0"/>
        </w:rPr>
        <w:t xml:space="preserve">+ </w:t>
      </w:r>
      <w:r w:rsidR="00867440" w:rsidRPr="002D55E4">
        <w:rPr>
          <w:b/>
          <w:bCs/>
          <w:color w:val="00B0F0"/>
        </w:rPr>
        <w:t>Giá trị pH</w:t>
      </w:r>
      <w:r w:rsidR="00867440" w:rsidRPr="002D55E4">
        <w:rPr>
          <w:color w:val="00B0F0"/>
        </w:rPr>
        <w:t>: Sử dụng 10 mL hỗn hợp nước và cơm rượu, nhúng điện cực của máy đo pH để bàn MI150 MARTINI (Rumani) vào dung dịch để xác định pH.</w:t>
      </w:r>
    </w:p>
    <w:p w14:paraId="72ED691E" w14:textId="7039DE19" w:rsidR="00CA5C75" w:rsidRPr="002D55E4" w:rsidRDefault="00DE1550" w:rsidP="00A70DF2">
      <w:pPr>
        <w:spacing w:before="120"/>
        <w:jc w:val="both"/>
        <w:rPr>
          <w:color w:val="00B0F0"/>
          <w:highlight w:val="yellow"/>
        </w:rPr>
      </w:pPr>
      <w:r w:rsidRPr="002D55E4">
        <w:rPr>
          <w:b/>
          <w:bCs/>
          <w:color w:val="00B0F0"/>
        </w:rPr>
        <w:t xml:space="preserve">+ </w:t>
      </w:r>
      <w:r w:rsidR="00867440" w:rsidRPr="002D55E4">
        <w:rPr>
          <w:b/>
          <w:bCs/>
          <w:color w:val="00B0F0"/>
        </w:rPr>
        <w:t>Độ cồn (% v/v)</w:t>
      </w:r>
      <w:r w:rsidR="00867440" w:rsidRPr="002D55E4">
        <w:rPr>
          <w:color w:val="00B0F0"/>
        </w:rPr>
        <w:t>: Xác định hàm lượng cồn bằng phương pháp chưng cất thu hồi ethanol, sử dụng bộ chưng cất cồn 2505200 (Witeg, Đức), sau đó đo bằng cồn kế CHG-3C33 (Trung Quốc) và quy đổi về 20°C</w:t>
      </w:r>
      <w:r w:rsidR="00A31AE3" w:rsidRPr="002D55E4">
        <w:rPr>
          <w:color w:val="00B0F0"/>
        </w:rPr>
        <w:t>.</w:t>
      </w:r>
      <w:r w:rsidR="00A31AE3" w:rsidRPr="002D55E4">
        <w:rPr>
          <w:color w:val="00B0F0"/>
          <w:vertAlign w:val="superscript"/>
        </w:rPr>
        <w:t>3</w:t>
      </w:r>
    </w:p>
    <w:p w14:paraId="407D169A" w14:textId="15CCCE23" w:rsidR="00A31AE3" w:rsidRPr="002D55E4" w:rsidRDefault="00A31AE3" w:rsidP="00A70DF2">
      <w:pPr>
        <w:spacing w:before="120"/>
        <w:jc w:val="both"/>
        <w:rPr>
          <w:color w:val="FF0000"/>
          <w:vertAlign w:val="superscript"/>
        </w:rPr>
      </w:pPr>
      <w:r w:rsidRPr="002D55E4">
        <w:rPr>
          <w:color w:val="FF0000"/>
        </w:rPr>
        <w:t xml:space="preserve"> </w:t>
      </w:r>
      <w:r w:rsidR="00DE1550" w:rsidRPr="002D55E4">
        <w:rPr>
          <w:color w:val="FF0000"/>
        </w:rPr>
        <w:t>+</w:t>
      </w:r>
      <w:r w:rsidRPr="002D55E4">
        <w:rPr>
          <w:color w:val="FF0000"/>
        </w:rPr>
        <w:t xml:space="preserve"> Hàm lượng acid lactic (mg/ml): Cho vào ống nghiệm 10 mL hỗn hợp nước và cơm rượu. Bổ sung thêm 20ml nước cất. Nhỏ</w:t>
      </w:r>
      <w:r w:rsidR="004C3D23">
        <w:rPr>
          <w:color w:val="FF0000"/>
        </w:rPr>
        <w:t xml:space="preserve"> </w:t>
      </w:r>
      <w:r w:rsidRPr="002D55E4">
        <w:rPr>
          <w:color w:val="FF0000"/>
        </w:rPr>
        <w:t>1-2 giọt phenoltaphlein. Lắc kỹ để trộn đều các chất. Chuẩn độ dung dịch bằng NaOH 0.1N, cho đến khi dung dịch xuất hiện màu hồng thì dừng lại.</w:t>
      </w:r>
      <w:r w:rsidRPr="002D55E4">
        <w:rPr>
          <w:color w:val="FF0000"/>
          <w:vertAlign w:val="superscript"/>
        </w:rPr>
        <w:t>4</w:t>
      </w:r>
    </w:p>
    <w:p w14:paraId="465B3CAF" w14:textId="77777777" w:rsidR="00A31AE3" w:rsidRPr="002D55E4" w:rsidRDefault="00A31AE3" w:rsidP="00A70DF2">
      <w:pPr>
        <w:spacing w:before="120"/>
        <w:jc w:val="both"/>
        <w:rPr>
          <w:color w:val="FF0000"/>
        </w:rPr>
      </w:pPr>
      <w:r w:rsidRPr="002D55E4">
        <w:rPr>
          <w:color w:val="FF0000"/>
        </w:rPr>
        <w:t xml:space="preserve">Độ acid lactic được tính theo độ Therner: </w:t>
      </w:r>
    </w:p>
    <w:p w14:paraId="6480BEA8" w14:textId="77777777" w:rsidR="000B1E88" w:rsidRDefault="000B1E88" w:rsidP="00A70DF2">
      <w:pPr>
        <w:spacing w:before="120"/>
        <w:jc w:val="both"/>
        <w:rPr>
          <w:color w:val="FF0000"/>
          <w:vertAlign w:val="superscript"/>
        </w:rPr>
      </w:pPr>
    </w:p>
    <w:p w14:paraId="2BB54B99" w14:textId="733F7537" w:rsidR="00A31AE3" w:rsidRPr="002D55E4" w:rsidRDefault="00A31AE3" w:rsidP="00A70DF2">
      <w:pPr>
        <w:spacing w:before="120"/>
        <w:jc w:val="both"/>
        <w:rPr>
          <w:color w:val="FF0000"/>
        </w:rPr>
      </w:pPr>
      <w:bookmarkStart w:id="0" w:name="_GoBack"/>
      <w:bookmarkEnd w:id="0"/>
      <w:r w:rsidRPr="002D55E4">
        <w:rPr>
          <w:color w:val="FF0000"/>
          <w:vertAlign w:val="superscript"/>
        </w:rPr>
        <w:t>o</w:t>
      </w:r>
      <w:r w:rsidRPr="002D55E4">
        <w:rPr>
          <w:color w:val="FF0000"/>
        </w:rPr>
        <w:t>T = V</w:t>
      </w:r>
      <w:r w:rsidRPr="002D55E4">
        <w:rPr>
          <w:color w:val="FF0000"/>
          <w:vertAlign w:val="subscript"/>
        </w:rPr>
        <w:t>NaOH</w:t>
      </w:r>
      <w:r w:rsidRPr="002D55E4">
        <w:rPr>
          <w:color w:val="FF0000"/>
        </w:rPr>
        <w:t xml:space="preserve">*10 </w:t>
      </w:r>
    </w:p>
    <w:p w14:paraId="652209DE" w14:textId="77777777" w:rsidR="00A31AE3" w:rsidRPr="002D55E4" w:rsidRDefault="00A31AE3" w:rsidP="00A70DF2">
      <w:pPr>
        <w:spacing w:before="120"/>
        <w:jc w:val="both"/>
        <w:rPr>
          <w:color w:val="FF0000"/>
        </w:rPr>
      </w:pPr>
      <w:r w:rsidRPr="002D55E4">
        <w:rPr>
          <w:color w:val="FF0000"/>
        </w:rPr>
        <w:t xml:space="preserve">% acid lactic (mg/mL) = </w:t>
      </w:r>
      <w:r w:rsidRPr="002D55E4">
        <w:rPr>
          <w:color w:val="FF0000"/>
          <w:vertAlign w:val="superscript"/>
        </w:rPr>
        <w:t>o</w:t>
      </w:r>
      <w:r w:rsidRPr="002D55E4">
        <w:rPr>
          <w:color w:val="FF0000"/>
        </w:rPr>
        <w:t>T * 0.009</w:t>
      </w:r>
    </w:p>
    <w:p w14:paraId="65E168F5" w14:textId="3E6ABC1B" w:rsidR="00A31AE3" w:rsidRPr="002D55E4" w:rsidRDefault="00A31AE3" w:rsidP="00A70DF2">
      <w:pPr>
        <w:spacing w:before="120"/>
        <w:jc w:val="both"/>
        <w:rPr>
          <w:color w:val="FF0000"/>
        </w:rPr>
      </w:pPr>
      <w:r w:rsidRPr="002D55E4">
        <w:rPr>
          <w:color w:val="FF0000"/>
        </w:rPr>
        <w:t xml:space="preserve">Trong đó:   </w:t>
      </w:r>
      <w:r w:rsidRPr="002D55E4">
        <w:rPr>
          <w:color w:val="FF0000"/>
          <w:vertAlign w:val="superscript"/>
        </w:rPr>
        <w:t>o</w:t>
      </w:r>
      <w:r w:rsidRPr="002D55E4">
        <w:rPr>
          <w:color w:val="FF0000"/>
        </w:rPr>
        <w:t xml:space="preserve">T: độ Therner, 1 </w:t>
      </w:r>
      <w:r w:rsidRPr="002D55E4">
        <w:rPr>
          <w:color w:val="FF0000"/>
          <w:vertAlign w:val="superscript"/>
        </w:rPr>
        <w:t>o</w:t>
      </w:r>
      <w:r w:rsidRPr="002D55E4">
        <w:rPr>
          <w:color w:val="FF0000"/>
        </w:rPr>
        <w:t>T tương ứng với 9 mg acid lactic.</w:t>
      </w:r>
      <w:r w:rsidR="0004735E" w:rsidRPr="002D55E4">
        <w:rPr>
          <w:color w:val="FF0000"/>
        </w:rPr>
        <w:t xml:space="preserve"> </w:t>
      </w:r>
      <w:r w:rsidRPr="002D55E4">
        <w:rPr>
          <w:color w:val="FF0000"/>
        </w:rPr>
        <w:t>V</w:t>
      </w:r>
      <w:r w:rsidRPr="002D55E4">
        <w:rPr>
          <w:color w:val="FF0000"/>
          <w:vertAlign w:val="subscript"/>
        </w:rPr>
        <w:t>NaOH</w:t>
      </w:r>
      <w:r w:rsidRPr="002D55E4">
        <w:rPr>
          <w:color w:val="FF0000"/>
        </w:rPr>
        <w:t>: thể tích NaOH 0.1N tiêu tốn (mL)</w:t>
      </w:r>
    </w:p>
    <w:p w14:paraId="1F9D2F26" w14:textId="7EC3EA80" w:rsidR="00A31AE3" w:rsidRPr="002D55E4" w:rsidRDefault="00A31AE3" w:rsidP="00A70DF2">
      <w:pPr>
        <w:spacing w:before="120"/>
        <w:jc w:val="both"/>
        <w:rPr>
          <w:color w:val="FF0000"/>
        </w:rPr>
      </w:pPr>
      <w:r w:rsidRPr="002D55E4">
        <w:rPr>
          <w:color w:val="FF0000"/>
        </w:rPr>
        <w:t>Công thức tính nồng độ acid lactic (mg/mL) = V</w:t>
      </w:r>
      <w:r w:rsidRPr="002D55E4">
        <w:rPr>
          <w:color w:val="FF0000"/>
          <w:vertAlign w:val="subscript"/>
        </w:rPr>
        <w:t>NaOH</w:t>
      </w:r>
      <w:r w:rsidRPr="002D55E4">
        <w:rPr>
          <w:color w:val="FF0000"/>
        </w:rPr>
        <w:t>*10*0,00</w:t>
      </w:r>
      <w:r w:rsidR="005A7E3F" w:rsidRPr="002D55E4">
        <w:rPr>
          <w:color w:val="FF0000"/>
        </w:rPr>
        <w:t>9</w:t>
      </w:r>
    </w:p>
    <w:p w14:paraId="58AE5547" w14:textId="13CFA45F" w:rsidR="00A31AE3" w:rsidRPr="002D55E4" w:rsidRDefault="00A31AE3" w:rsidP="00A70DF2">
      <w:pPr>
        <w:spacing w:before="120"/>
        <w:jc w:val="both"/>
        <w:rPr>
          <w:color w:val="FF0000"/>
        </w:rPr>
      </w:pPr>
      <w:r w:rsidRPr="002D55E4">
        <w:t>- Xác định mật số nấm men, nấm mốc và</w:t>
      </w:r>
      <w:r w:rsidR="0045431B" w:rsidRPr="002D55E4">
        <w:t xml:space="preserve"> vi khuẩn lactic theo phương pháp đếm sống trên môi trường nuôi cấy:</w:t>
      </w:r>
      <w:r w:rsidRPr="002D55E4">
        <w:rPr>
          <w:color w:val="FF0000"/>
        </w:rPr>
        <w:t xml:space="preserve"> </w:t>
      </w:r>
      <w:r w:rsidRPr="002D55E4">
        <w:rPr>
          <w:color w:val="FF0000"/>
          <w:vertAlign w:val="superscript"/>
        </w:rPr>
        <w:t>5,6,7</w:t>
      </w:r>
    </w:p>
    <w:p w14:paraId="5B9D43CD" w14:textId="6BFCE967" w:rsidR="00281B4B" w:rsidRPr="002D55E4" w:rsidRDefault="00281B4B" w:rsidP="005A7E3F">
      <w:pPr>
        <w:spacing w:before="120"/>
        <w:ind w:firstLine="426"/>
        <w:jc w:val="both"/>
      </w:pPr>
      <w:r w:rsidRPr="002D55E4">
        <w:t>Các mẫu cơm rượu được đồng hóa bằng cách cân 10 g sản phẩm cho vào túi stomacher chứa sẵn 90 mL dung dịch NaCl 0,85%, mẫu được nghiền trong 1 phút ở tốc độ 260 vòng/phút. Các mẫu cơm rượu được pha loãng đến nồng độ thích hợp.</w:t>
      </w:r>
    </w:p>
    <w:p w14:paraId="7E8F205E" w14:textId="3AE9864A" w:rsidR="00281B4B" w:rsidRPr="002D55E4" w:rsidRDefault="00281B4B" w:rsidP="00BD6BBB">
      <w:pPr>
        <w:pStyle w:val="BodyText"/>
        <w:spacing w:before="120"/>
        <w:ind w:left="0" w:right="38"/>
      </w:pPr>
      <w:r w:rsidRPr="002D55E4">
        <w:t>+ Xác định nấm men: 0,1 mL dịch pha loãng của mẫu cơm rượu ở các nồng độ pha</w:t>
      </w:r>
      <w:r w:rsidR="0045431B" w:rsidRPr="002D55E4">
        <w:t xml:space="preserve"> loãng kế tiếp được trãi trên đĩa chứa môi trường</w:t>
      </w:r>
      <w:r w:rsidRPr="002D55E4">
        <w:t xml:space="preserve"> YPD agar và ủ bằng </w:t>
      </w:r>
      <w:r w:rsidRPr="002D55E4">
        <w:rPr>
          <w:color w:val="FF0000"/>
        </w:rPr>
        <w:t xml:space="preserve">tủ ấm UN110 (Memmert, Đức) </w:t>
      </w:r>
      <w:r w:rsidRPr="002D55E4">
        <w:t>ở 30 °C trong khoảng 48 giờ.</w:t>
      </w:r>
      <w:r w:rsidRPr="002D55E4">
        <w:rPr>
          <w:vertAlign w:val="superscript"/>
        </w:rPr>
        <w:t>5</w:t>
      </w:r>
    </w:p>
    <w:p w14:paraId="04119022" w14:textId="77777777" w:rsidR="00E3508C" w:rsidRPr="002D55E4" w:rsidRDefault="00281B4B" w:rsidP="00BD6BBB">
      <w:pPr>
        <w:pStyle w:val="BodyText"/>
        <w:spacing w:before="120"/>
        <w:ind w:left="0" w:right="38"/>
      </w:pPr>
      <w:r w:rsidRPr="002D55E4">
        <w:t>+ Xác định nấm mốc: 0,1 mL dịch pha</w:t>
      </w:r>
      <w:r w:rsidR="0045431B" w:rsidRPr="002D55E4">
        <w:t xml:space="preserve"> loãng của mẫu cơm rượu ở các nồng độ pha loãng kế tiếp được trãi trên đĩa chứa môi trường</w:t>
      </w:r>
      <w:r w:rsidRPr="002D55E4">
        <w:t xml:space="preserve"> PDA và ủ ở 30 °C trong khoảng 72 giờ.</w:t>
      </w:r>
      <w:r w:rsidRPr="002D55E4">
        <w:rPr>
          <w:vertAlign w:val="superscript"/>
        </w:rPr>
        <w:t>6</w:t>
      </w:r>
    </w:p>
    <w:p w14:paraId="62522B26" w14:textId="254C3BC1" w:rsidR="00281B4B" w:rsidRPr="002D55E4" w:rsidRDefault="00281B4B" w:rsidP="00BD6BBB">
      <w:pPr>
        <w:pStyle w:val="BodyText"/>
        <w:spacing w:before="120"/>
        <w:ind w:left="0" w:right="38"/>
      </w:pPr>
      <w:r w:rsidRPr="002D55E4">
        <w:t>+ Xác định tổng số vi khuẩn lactic: Hút</w:t>
      </w:r>
      <w:r w:rsidR="00E3508C" w:rsidRPr="002D55E4">
        <w:t xml:space="preserve"> 0,1 mL dịch mẫu ở mỗi nồng độ nhỏ lên bề mặt đĩa môi trường MRS agar. Dùng que cấy trải bằng thuỷ tinh trải đều dịch mẫu trên bề mặt môi trường.</w:t>
      </w:r>
      <w:r w:rsidRPr="002D55E4">
        <w:t xml:space="preserve"> Ủ mẫu ở nhiệt độ 37 </w:t>
      </w:r>
      <w:r w:rsidRPr="002D55E4">
        <w:rPr>
          <w:vertAlign w:val="superscript"/>
        </w:rPr>
        <w:t>o</w:t>
      </w:r>
      <w:r w:rsidRPr="002D55E4">
        <w:t>C trong 48 giờ.</w:t>
      </w:r>
      <w:r w:rsidRPr="002D55E4">
        <w:rPr>
          <w:vertAlign w:val="superscript"/>
        </w:rPr>
        <w:t>7</w:t>
      </w:r>
    </w:p>
    <w:p w14:paraId="054E2E52" w14:textId="77777777" w:rsidR="00281B4B" w:rsidRPr="002D55E4" w:rsidRDefault="00281B4B" w:rsidP="00A70DF2">
      <w:pPr>
        <w:pStyle w:val="BodyText"/>
        <w:spacing w:before="120"/>
        <w:ind w:left="0" w:right="149"/>
        <w:jc w:val="left"/>
      </w:pPr>
      <w:r w:rsidRPr="002D55E4">
        <w:t xml:space="preserve">Công thức tính mật số: CFU/g = a x n x 10 </w:t>
      </w:r>
    </w:p>
    <w:p w14:paraId="60930F26" w14:textId="018F69C2" w:rsidR="00281B4B" w:rsidRPr="002D55E4" w:rsidRDefault="00281B4B" w:rsidP="00A70DF2">
      <w:pPr>
        <w:spacing w:before="120"/>
      </w:pPr>
      <w:r w:rsidRPr="002D55E4">
        <w:t>Trong đó a: Số khuẩn lạc trong 0,1 mL</w:t>
      </w:r>
      <w:r w:rsidR="00E3508C" w:rsidRPr="002D55E4">
        <w:t xml:space="preserve"> mẫu; n: độ pha loãng.</w:t>
      </w:r>
    </w:p>
    <w:p w14:paraId="65CD09ED" w14:textId="776B5CAD" w:rsidR="00281B4B" w:rsidRPr="002D55E4" w:rsidRDefault="00281B4B" w:rsidP="00A70DF2">
      <w:pPr>
        <w:spacing w:before="120"/>
        <w:jc w:val="both"/>
        <w:rPr>
          <w:b/>
        </w:rPr>
      </w:pPr>
      <w:r w:rsidRPr="002D55E4">
        <w:rPr>
          <w:b/>
        </w:rPr>
        <w:t>2.3 Xử lý số liệu</w:t>
      </w:r>
    </w:p>
    <w:p w14:paraId="6CCF421F" w14:textId="001A9793" w:rsidR="00281B4B" w:rsidRPr="002D55E4" w:rsidRDefault="00281B4B" w:rsidP="00BD6BBB">
      <w:pPr>
        <w:spacing w:before="120"/>
        <w:ind w:firstLine="567"/>
        <w:jc w:val="both"/>
      </w:pPr>
      <w:r w:rsidRPr="002D55E4">
        <w:t>Kết quả được xử lý và vẽ biểu đồ bằng phần mềm Microsoft Excel 2013 (Microsoft Corporation, Hoa Kỳ). Số liệu được xử lý và phân tích thống kê bằng phần mềm Statgraphics Centurion XIX (Statpoint Technologies Inc., Hoa Kỳ).</w:t>
      </w:r>
    </w:p>
    <w:p w14:paraId="17358733" w14:textId="035F8968" w:rsidR="00281B4B" w:rsidRPr="002D55E4" w:rsidRDefault="00281B4B" w:rsidP="00A70DF2">
      <w:pPr>
        <w:spacing w:before="120"/>
        <w:jc w:val="both"/>
        <w:rPr>
          <w:b/>
        </w:rPr>
      </w:pPr>
      <w:r w:rsidRPr="002D55E4">
        <w:rPr>
          <w:b/>
        </w:rPr>
        <w:t>3. KẾT QUẢ VÀ THẢO LUẬN</w:t>
      </w:r>
    </w:p>
    <w:p w14:paraId="25C35FC9" w14:textId="0B986662" w:rsidR="00281B4B" w:rsidRPr="002D55E4" w:rsidRDefault="00281B4B" w:rsidP="00BD6BBB">
      <w:pPr>
        <w:spacing w:before="120"/>
        <w:ind w:firstLine="567"/>
        <w:jc w:val="both"/>
      </w:pPr>
      <w:r w:rsidRPr="002D55E4">
        <w:t>Kết quả nghiên cứu được thu thập trực tiếp ở Xã Trung Thạnh, huyện Cờ Đỏ Thành phố Cần Thơ, cho thấy các hộ sản xuất cơm rượu mang tính chất truyền thống, chưa đầu tư nhiều thiết bị, nhà xưởng. Kết quả cụ thể như sau:</w:t>
      </w:r>
    </w:p>
    <w:p w14:paraId="709C7DAA" w14:textId="682D89AC" w:rsidR="00281B4B" w:rsidRPr="002D55E4" w:rsidRDefault="00281B4B" w:rsidP="00A70DF2">
      <w:pPr>
        <w:spacing w:before="120"/>
        <w:jc w:val="both"/>
        <w:rPr>
          <w:b/>
        </w:rPr>
      </w:pPr>
      <w:r w:rsidRPr="002D55E4">
        <w:rPr>
          <w:b/>
        </w:rPr>
        <w:t>3.1 Thực trạng sản xuất cơm rượu</w:t>
      </w:r>
    </w:p>
    <w:p w14:paraId="360772F6" w14:textId="319C8101" w:rsidR="00281B4B" w:rsidRPr="002D55E4" w:rsidRDefault="00281B4B" w:rsidP="00A70DF2">
      <w:pPr>
        <w:spacing w:before="120"/>
        <w:jc w:val="both"/>
        <w:rPr>
          <w:b/>
        </w:rPr>
      </w:pPr>
      <w:r w:rsidRPr="002D55E4">
        <w:rPr>
          <w:b/>
        </w:rPr>
        <w:lastRenderedPageBreak/>
        <w:t>3.1.1 Thông tin chung về các hộ sản xuất cơm rượu</w:t>
      </w:r>
    </w:p>
    <w:p w14:paraId="749CF806" w14:textId="77777777" w:rsidR="00AF31C8" w:rsidRPr="002D55E4" w:rsidRDefault="00AF31C8" w:rsidP="00A70DF2">
      <w:pPr>
        <w:spacing w:before="120"/>
        <w:ind w:firstLine="567"/>
        <w:jc w:val="both"/>
        <w:rPr>
          <w:color w:val="00B0F0"/>
        </w:rPr>
      </w:pPr>
      <w:r w:rsidRPr="002D55E4">
        <w:rPr>
          <w:color w:val="00B0F0"/>
        </w:rPr>
        <w:t>Khảo sát về quy mô sản xuất, trang thiết bị, trình độ kỹ thuật, thị trường tiêu thụ, lao động, nguồn bánh men và bảo hộ lao động tại xã Trung Thạnh cho thấy rằng hoạt động sản xuất cơm rượu vẫn chủ yếu dựa trên kinh nghiệm truyền thống. Năng suất cao nhất đạt khoảng 19–20 tấn cơm rượu/năm.</w:t>
      </w:r>
    </w:p>
    <w:p w14:paraId="44E3E19C" w14:textId="77777777" w:rsidR="00AF31C8" w:rsidRPr="002D55E4" w:rsidRDefault="00AF31C8" w:rsidP="00A70DF2">
      <w:pPr>
        <w:spacing w:before="120"/>
        <w:ind w:firstLine="567"/>
        <w:jc w:val="both"/>
        <w:rPr>
          <w:color w:val="FF0000"/>
        </w:rPr>
      </w:pPr>
      <w:r w:rsidRPr="002D55E4">
        <w:rPr>
          <w:color w:val="00B0F0"/>
        </w:rPr>
        <w:t>Tuy nhiên, làng nghề đang có xu hướng thu hẹp đáng kể. Số hộ sản xuất cơm rượu giảm từ 70 hộ vào năm 2019 xuống còn 42 hộ vào năm 2024. Nguyên nhân chính là do thu nhập từ sản xuất cơm rượu không cao và khả năng bảo quản sản phẩm còn hạn chế, với thời gian bảo quản tối đa chỉ khoảng ba ngày trước khi cơm rượu bị vỡ nát.</w:t>
      </w:r>
    </w:p>
    <w:p w14:paraId="0D7454D8" w14:textId="1EA2B892" w:rsidR="0032736D" w:rsidRPr="002D55E4" w:rsidRDefault="0032736D" w:rsidP="00A70DF2">
      <w:pPr>
        <w:spacing w:before="120"/>
        <w:jc w:val="both"/>
        <w:rPr>
          <w:color w:val="FF0000"/>
        </w:rPr>
        <w:sectPr w:rsidR="0032736D" w:rsidRPr="002D55E4" w:rsidSect="005243C0">
          <w:type w:val="continuous"/>
          <w:pgSz w:w="11900" w:h="16840"/>
          <w:pgMar w:top="1440" w:right="1440" w:bottom="1440" w:left="1440" w:header="708" w:footer="708" w:gutter="0"/>
          <w:cols w:num="2" w:space="704"/>
          <w:docGrid w:linePitch="360"/>
        </w:sectPr>
      </w:pPr>
    </w:p>
    <w:p w14:paraId="3F4F4A89" w14:textId="0F0CCF28" w:rsidR="00281B4B" w:rsidRPr="002D55E4" w:rsidRDefault="00281B4B" w:rsidP="00A70DF2">
      <w:pPr>
        <w:spacing w:before="120"/>
      </w:pPr>
      <w:r w:rsidRPr="002D55E4">
        <w:rPr>
          <w:b/>
        </w:rPr>
        <w:t xml:space="preserve">Bảng 1. </w:t>
      </w:r>
      <w:r w:rsidRPr="002D55E4">
        <w:t>Thông tin chung của các hộ sản xuất cơm rượu ở Trung Thạnh</w:t>
      </w:r>
    </w:p>
    <w:tbl>
      <w:tblPr>
        <w:tblpPr w:leftFromText="180" w:rightFromText="180" w:vertAnchor="text" w:tblpY="1"/>
        <w:tblOverlap w:val="never"/>
        <w:tblW w:w="9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1423"/>
        <w:gridCol w:w="3404"/>
        <w:gridCol w:w="1416"/>
      </w:tblGrid>
      <w:tr w:rsidR="00281B4B" w:rsidRPr="002D55E4" w14:paraId="619C65FA" w14:textId="77777777" w:rsidTr="00E45D39">
        <w:trPr>
          <w:trHeight w:val="491"/>
        </w:trPr>
        <w:tc>
          <w:tcPr>
            <w:tcW w:w="2972" w:type="dxa"/>
          </w:tcPr>
          <w:p w14:paraId="30AB4320" w14:textId="77777777" w:rsidR="00281B4B" w:rsidRPr="002D55E4" w:rsidRDefault="00281B4B" w:rsidP="0042192C">
            <w:pPr>
              <w:pStyle w:val="TableParagraph"/>
              <w:rPr>
                <w:b/>
              </w:rPr>
            </w:pPr>
            <w:r w:rsidRPr="002D55E4">
              <w:rPr>
                <w:b/>
              </w:rPr>
              <w:t>Thông tin chung</w:t>
            </w:r>
          </w:p>
        </w:tc>
        <w:tc>
          <w:tcPr>
            <w:tcW w:w="1423" w:type="dxa"/>
          </w:tcPr>
          <w:p w14:paraId="353AFDF7" w14:textId="77777777" w:rsidR="00281B4B" w:rsidRPr="002D55E4" w:rsidRDefault="00281B4B" w:rsidP="0042192C">
            <w:pPr>
              <w:pStyle w:val="TableParagraph"/>
              <w:rPr>
                <w:b/>
              </w:rPr>
            </w:pPr>
            <w:r w:rsidRPr="002D55E4">
              <w:rPr>
                <w:b/>
              </w:rPr>
              <w:t>Tỷ lệ (%)</w:t>
            </w:r>
          </w:p>
        </w:tc>
        <w:tc>
          <w:tcPr>
            <w:tcW w:w="3404" w:type="dxa"/>
          </w:tcPr>
          <w:p w14:paraId="332DB051" w14:textId="77777777" w:rsidR="00281B4B" w:rsidRPr="002D55E4" w:rsidRDefault="00281B4B" w:rsidP="0042192C">
            <w:pPr>
              <w:pStyle w:val="TableParagraph"/>
              <w:rPr>
                <w:b/>
              </w:rPr>
            </w:pPr>
            <w:r w:rsidRPr="002D55E4">
              <w:rPr>
                <w:b/>
              </w:rPr>
              <w:t>Thông tin chung</w:t>
            </w:r>
          </w:p>
        </w:tc>
        <w:tc>
          <w:tcPr>
            <w:tcW w:w="1416" w:type="dxa"/>
          </w:tcPr>
          <w:p w14:paraId="7AD1E71E" w14:textId="77777777" w:rsidR="00281B4B" w:rsidRPr="002D55E4" w:rsidRDefault="00281B4B" w:rsidP="0042192C">
            <w:pPr>
              <w:pStyle w:val="TableParagraph"/>
              <w:rPr>
                <w:b/>
              </w:rPr>
            </w:pPr>
            <w:r w:rsidRPr="002D55E4">
              <w:rPr>
                <w:b/>
              </w:rPr>
              <w:t>Tỷ lệ (%)</w:t>
            </w:r>
          </w:p>
        </w:tc>
      </w:tr>
      <w:tr w:rsidR="00281B4B" w:rsidRPr="002D55E4" w14:paraId="42CBC717" w14:textId="77777777" w:rsidTr="00E45D39">
        <w:trPr>
          <w:trHeight w:val="494"/>
        </w:trPr>
        <w:tc>
          <w:tcPr>
            <w:tcW w:w="2972" w:type="dxa"/>
          </w:tcPr>
          <w:p w14:paraId="4801203B" w14:textId="49643599" w:rsidR="00281B4B" w:rsidRPr="002D55E4" w:rsidRDefault="00735D1B" w:rsidP="0042192C">
            <w:pPr>
              <w:pStyle w:val="TableParagraph"/>
            </w:pPr>
            <w:r w:rsidRPr="002D55E4">
              <w:t>Quy mô sản xuất</w:t>
            </w:r>
          </w:p>
        </w:tc>
        <w:tc>
          <w:tcPr>
            <w:tcW w:w="1423" w:type="dxa"/>
          </w:tcPr>
          <w:p w14:paraId="6E3E4D4D" w14:textId="77777777" w:rsidR="00281B4B" w:rsidRPr="002D55E4" w:rsidRDefault="00281B4B" w:rsidP="0042192C">
            <w:pPr>
              <w:pStyle w:val="TableParagraph"/>
              <w:spacing w:before="0"/>
              <w:ind w:left="0"/>
            </w:pPr>
          </w:p>
        </w:tc>
        <w:tc>
          <w:tcPr>
            <w:tcW w:w="3404" w:type="dxa"/>
          </w:tcPr>
          <w:p w14:paraId="672862F4" w14:textId="296557DD" w:rsidR="00281B4B" w:rsidRPr="002D55E4" w:rsidRDefault="00735D1B" w:rsidP="0042192C">
            <w:pPr>
              <w:pStyle w:val="TableParagraph"/>
            </w:pPr>
            <w:r w:rsidRPr="002D55E4">
              <w:t>Thị trường tiêu thụ</w:t>
            </w:r>
          </w:p>
        </w:tc>
        <w:tc>
          <w:tcPr>
            <w:tcW w:w="1416" w:type="dxa"/>
          </w:tcPr>
          <w:p w14:paraId="13691EB5" w14:textId="77777777" w:rsidR="00281B4B" w:rsidRPr="002D55E4" w:rsidRDefault="00281B4B" w:rsidP="0042192C">
            <w:pPr>
              <w:pStyle w:val="TableParagraph"/>
              <w:spacing w:before="0"/>
              <w:ind w:left="0"/>
            </w:pPr>
          </w:p>
        </w:tc>
      </w:tr>
      <w:tr w:rsidR="00281B4B" w:rsidRPr="002D55E4" w14:paraId="02FE1E52" w14:textId="77777777" w:rsidTr="00E45D39">
        <w:trPr>
          <w:trHeight w:val="491"/>
        </w:trPr>
        <w:tc>
          <w:tcPr>
            <w:tcW w:w="2972" w:type="dxa"/>
          </w:tcPr>
          <w:p w14:paraId="1EA1A62F" w14:textId="77777777" w:rsidR="00281B4B" w:rsidRPr="002D55E4" w:rsidRDefault="00281B4B" w:rsidP="0042192C">
            <w:pPr>
              <w:pStyle w:val="TableParagraph"/>
            </w:pPr>
            <w:r w:rsidRPr="002D55E4">
              <w:t>+ &gt; 5người/hộ</w:t>
            </w:r>
          </w:p>
        </w:tc>
        <w:tc>
          <w:tcPr>
            <w:tcW w:w="1423" w:type="dxa"/>
          </w:tcPr>
          <w:p w14:paraId="3A7110F9" w14:textId="77777777" w:rsidR="00281B4B" w:rsidRPr="002D55E4" w:rsidRDefault="00281B4B" w:rsidP="0042192C">
            <w:pPr>
              <w:pStyle w:val="TableParagraph"/>
            </w:pPr>
            <w:r w:rsidRPr="002D55E4">
              <w:t>9,1%</w:t>
            </w:r>
          </w:p>
        </w:tc>
        <w:tc>
          <w:tcPr>
            <w:tcW w:w="3404" w:type="dxa"/>
          </w:tcPr>
          <w:p w14:paraId="1EA4E744" w14:textId="77777777" w:rsidR="00281B4B" w:rsidRPr="002D55E4" w:rsidRDefault="00281B4B" w:rsidP="0042192C">
            <w:pPr>
              <w:pStyle w:val="TableParagraph"/>
              <w:rPr>
                <w:color w:val="FF0000"/>
              </w:rPr>
            </w:pPr>
            <w:r w:rsidRPr="002D55E4">
              <w:rPr>
                <w:color w:val="FF0000"/>
              </w:rPr>
              <w:t>Tại chỗ và không bán nơi khác</w:t>
            </w:r>
          </w:p>
        </w:tc>
        <w:tc>
          <w:tcPr>
            <w:tcW w:w="1416" w:type="dxa"/>
          </w:tcPr>
          <w:p w14:paraId="3748E821" w14:textId="77777777" w:rsidR="00281B4B" w:rsidRPr="002D55E4" w:rsidRDefault="00281B4B" w:rsidP="0042192C">
            <w:pPr>
              <w:pStyle w:val="TableParagraph"/>
            </w:pPr>
            <w:r w:rsidRPr="002D55E4">
              <w:t>22,7%</w:t>
            </w:r>
          </w:p>
        </w:tc>
      </w:tr>
      <w:tr w:rsidR="00281B4B" w:rsidRPr="002D55E4" w14:paraId="5D999F25" w14:textId="77777777" w:rsidTr="00E45D39">
        <w:trPr>
          <w:trHeight w:val="494"/>
        </w:trPr>
        <w:tc>
          <w:tcPr>
            <w:tcW w:w="2972" w:type="dxa"/>
          </w:tcPr>
          <w:p w14:paraId="69DDEB94" w14:textId="77777777" w:rsidR="00281B4B" w:rsidRPr="002D55E4" w:rsidRDefault="00281B4B" w:rsidP="0042192C">
            <w:pPr>
              <w:pStyle w:val="TableParagraph"/>
              <w:spacing w:before="123"/>
            </w:pPr>
            <w:r w:rsidRPr="002D55E4">
              <w:t>+ 3 người/hộ</w:t>
            </w:r>
          </w:p>
        </w:tc>
        <w:tc>
          <w:tcPr>
            <w:tcW w:w="1423" w:type="dxa"/>
          </w:tcPr>
          <w:p w14:paraId="01A38B07" w14:textId="77777777" w:rsidR="00281B4B" w:rsidRPr="002D55E4" w:rsidRDefault="00281B4B" w:rsidP="0042192C">
            <w:pPr>
              <w:pStyle w:val="TableParagraph"/>
              <w:spacing w:before="123"/>
            </w:pPr>
            <w:r w:rsidRPr="002D55E4">
              <w:t>54,5%</w:t>
            </w:r>
          </w:p>
        </w:tc>
        <w:tc>
          <w:tcPr>
            <w:tcW w:w="3404" w:type="dxa"/>
          </w:tcPr>
          <w:p w14:paraId="7A193221" w14:textId="4891A00C" w:rsidR="00281B4B" w:rsidRPr="002D55E4" w:rsidRDefault="00281B4B" w:rsidP="0042192C">
            <w:pPr>
              <w:pStyle w:val="TableParagraph"/>
              <w:spacing w:before="123"/>
              <w:rPr>
                <w:color w:val="FF0000"/>
              </w:rPr>
            </w:pPr>
            <w:r w:rsidRPr="002D55E4">
              <w:rPr>
                <w:color w:val="FF0000"/>
              </w:rPr>
              <w:t>Tại chỗ và bán ở địa phương khác</w:t>
            </w:r>
          </w:p>
        </w:tc>
        <w:tc>
          <w:tcPr>
            <w:tcW w:w="1416" w:type="dxa"/>
          </w:tcPr>
          <w:p w14:paraId="33A50ABC" w14:textId="77777777" w:rsidR="00281B4B" w:rsidRPr="002D55E4" w:rsidRDefault="00281B4B" w:rsidP="0042192C">
            <w:pPr>
              <w:pStyle w:val="TableParagraph"/>
              <w:spacing w:before="123"/>
            </w:pPr>
            <w:r w:rsidRPr="002D55E4">
              <w:t>77,3%</w:t>
            </w:r>
          </w:p>
        </w:tc>
      </w:tr>
      <w:tr w:rsidR="00281B4B" w:rsidRPr="002D55E4" w14:paraId="16F0F4A3" w14:textId="77777777" w:rsidTr="00E45D39">
        <w:trPr>
          <w:trHeight w:val="494"/>
        </w:trPr>
        <w:tc>
          <w:tcPr>
            <w:tcW w:w="2972" w:type="dxa"/>
          </w:tcPr>
          <w:p w14:paraId="697B27E7" w14:textId="77777777" w:rsidR="00281B4B" w:rsidRPr="002D55E4" w:rsidRDefault="00281B4B" w:rsidP="0042192C">
            <w:pPr>
              <w:pStyle w:val="TableParagraph"/>
              <w:spacing w:before="123"/>
            </w:pPr>
            <w:r w:rsidRPr="002D55E4">
              <w:t>+ 1-2 người/hộ</w:t>
            </w:r>
          </w:p>
        </w:tc>
        <w:tc>
          <w:tcPr>
            <w:tcW w:w="1423" w:type="dxa"/>
          </w:tcPr>
          <w:p w14:paraId="34B6C47A" w14:textId="77777777" w:rsidR="00281B4B" w:rsidRPr="002D55E4" w:rsidRDefault="00281B4B" w:rsidP="0042192C">
            <w:pPr>
              <w:pStyle w:val="TableParagraph"/>
              <w:spacing w:before="123"/>
            </w:pPr>
            <w:r w:rsidRPr="002D55E4">
              <w:t>36,4%</w:t>
            </w:r>
          </w:p>
        </w:tc>
        <w:tc>
          <w:tcPr>
            <w:tcW w:w="3404" w:type="dxa"/>
          </w:tcPr>
          <w:p w14:paraId="629C43F3" w14:textId="62E4B0B3" w:rsidR="00281B4B" w:rsidRPr="002D55E4" w:rsidRDefault="00735D1B" w:rsidP="0042192C">
            <w:pPr>
              <w:pStyle w:val="TableParagraph"/>
              <w:spacing w:before="123"/>
              <w:rPr>
                <w:color w:val="FF0000"/>
              </w:rPr>
            </w:pPr>
            <w:r w:rsidRPr="002D55E4">
              <w:t>Siêu thị, xuất khẩu</w:t>
            </w:r>
          </w:p>
        </w:tc>
        <w:tc>
          <w:tcPr>
            <w:tcW w:w="1416" w:type="dxa"/>
          </w:tcPr>
          <w:p w14:paraId="1FE7B3FF" w14:textId="77777777" w:rsidR="00281B4B" w:rsidRPr="002D55E4" w:rsidRDefault="00281B4B" w:rsidP="0042192C">
            <w:pPr>
              <w:pStyle w:val="TableParagraph"/>
              <w:spacing w:before="123"/>
            </w:pPr>
            <w:r w:rsidRPr="002D55E4">
              <w:t>0%</w:t>
            </w:r>
          </w:p>
        </w:tc>
      </w:tr>
      <w:tr w:rsidR="00281B4B" w:rsidRPr="002D55E4" w14:paraId="14FBA154" w14:textId="77777777" w:rsidTr="00E45D39">
        <w:trPr>
          <w:trHeight w:val="494"/>
        </w:trPr>
        <w:tc>
          <w:tcPr>
            <w:tcW w:w="2972" w:type="dxa"/>
          </w:tcPr>
          <w:p w14:paraId="34E5D121" w14:textId="7872CD4A" w:rsidR="00281B4B" w:rsidRPr="002D55E4" w:rsidRDefault="00735D1B" w:rsidP="0042192C">
            <w:pPr>
              <w:pStyle w:val="TableParagraph"/>
              <w:spacing w:before="123"/>
            </w:pPr>
            <w:r w:rsidRPr="002D55E4">
              <w:t>Thuê lao động</w:t>
            </w:r>
          </w:p>
        </w:tc>
        <w:tc>
          <w:tcPr>
            <w:tcW w:w="1423" w:type="dxa"/>
          </w:tcPr>
          <w:p w14:paraId="6F94B680" w14:textId="77777777" w:rsidR="00281B4B" w:rsidRPr="002D55E4" w:rsidRDefault="00281B4B" w:rsidP="0042192C">
            <w:pPr>
              <w:pStyle w:val="TableParagraph"/>
              <w:spacing w:before="123"/>
            </w:pPr>
            <w:r w:rsidRPr="002D55E4">
              <w:t>0%</w:t>
            </w:r>
          </w:p>
        </w:tc>
        <w:tc>
          <w:tcPr>
            <w:tcW w:w="3404" w:type="dxa"/>
          </w:tcPr>
          <w:p w14:paraId="372A52B3" w14:textId="77777777" w:rsidR="00281B4B" w:rsidRPr="002D55E4" w:rsidRDefault="00281B4B" w:rsidP="0042192C">
            <w:pPr>
              <w:pStyle w:val="TableParagraph"/>
              <w:spacing w:before="123"/>
              <w:rPr>
                <w:color w:val="FF0000"/>
              </w:rPr>
            </w:pPr>
            <w:r w:rsidRPr="002D55E4">
              <w:t>Thành phố Hồ Chí Minh</w:t>
            </w:r>
          </w:p>
        </w:tc>
        <w:tc>
          <w:tcPr>
            <w:tcW w:w="1416" w:type="dxa"/>
          </w:tcPr>
          <w:p w14:paraId="6DB35CCA" w14:textId="77777777" w:rsidR="00281B4B" w:rsidRPr="002D55E4" w:rsidRDefault="00281B4B" w:rsidP="0042192C">
            <w:pPr>
              <w:pStyle w:val="TableParagraph"/>
              <w:spacing w:before="123"/>
            </w:pPr>
            <w:r w:rsidRPr="002D55E4">
              <w:t>0%</w:t>
            </w:r>
          </w:p>
        </w:tc>
      </w:tr>
      <w:tr w:rsidR="00281B4B" w:rsidRPr="002D55E4" w14:paraId="19507CEA" w14:textId="77777777" w:rsidTr="00E45D39">
        <w:trPr>
          <w:trHeight w:val="494"/>
        </w:trPr>
        <w:tc>
          <w:tcPr>
            <w:tcW w:w="2972" w:type="dxa"/>
          </w:tcPr>
          <w:p w14:paraId="1468D561" w14:textId="77777777" w:rsidR="00281B4B" w:rsidRPr="002D55E4" w:rsidRDefault="00281B4B" w:rsidP="0042192C">
            <w:pPr>
              <w:pStyle w:val="TableParagraph"/>
              <w:spacing w:before="123"/>
            </w:pPr>
            <w:r w:rsidRPr="002D55E4">
              <w:t>Năng suất</w:t>
            </w:r>
          </w:p>
        </w:tc>
        <w:tc>
          <w:tcPr>
            <w:tcW w:w="1423" w:type="dxa"/>
          </w:tcPr>
          <w:p w14:paraId="14CEB71E" w14:textId="77777777" w:rsidR="00281B4B" w:rsidRPr="002D55E4" w:rsidRDefault="00281B4B" w:rsidP="0042192C">
            <w:pPr>
              <w:pStyle w:val="TableParagraph"/>
              <w:spacing w:before="123"/>
            </w:pPr>
          </w:p>
        </w:tc>
        <w:tc>
          <w:tcPr>
            <w:tcW w:w="3404" w:type="dxa"/>
          </w:tcPr>
          <w:p w14:paraId="5953BB4F" w14:textId="6FD990B2" w:rsidR="00281B4B" w:rsidRPr="002D55E4" w:rsidRDefault="00735D1B" w:rsidP="0042192C">
            <w:pPr>
              <w:pStyle w:val="TableParagraph"/>
              <w:spacing w:before="123"/>
              <w:rPr>
                <w:color w:val="FF0000"/>
              </w:rPr>
            </w:pPr>
            <w:r w:rsidRPr="002D55E4">
              <w:t>Trình độ, kỹ thuật</w:t>
            </w:r>
          </w:p>
        </w:tc>
        <w:tc>
          <w:tcPr>
            <w:tcW w:w="1416" w:type="dxa"/>
          </w:tcPr>
          <w:p w14:paraId="7C45B57D" w14:textId="77777777" w:rsidR="00281B4B" w:rsidRPr="002D55E4" w:rsidRDefault="00281B4B" w:rsidP="0042192C">
            <w:pPr>
              <w:pStyle w:val="TableParagraph"/>
              <w:spacing w:before="123"/>
            </w:pPr>
          </w:p>
        </w:tc>
      </w:tr>
      <w:tr w:rsidR="00281B4B" w:rsidRPr="002D55E4" w14:paraId="20528159" w14:textId="77777777" w:rsidTr="00E45D39">
        <w:trPr>
          <w:trHeight w:val="494"/>
        </w:trPr>
        <w:tc>
          <w:tcPr>
            <w:tcW w:w="2972" w:type="dxa"/>
          </w:tcPr>
          <w:p w14:paraId="3FD4E444" w14:textId="77777777" w:rsidR="00281B4B" w:rsidRPr="002D55E4" w:rsidRDefault="00281B4B" w:rsidP="0042192C">
            <w:pPr>
              <w:pStyle w:val="TableParagraph"/>
              <w:spacing w:before="123"/>
            </w:pPr>
            <w:r w:rsidRPr="002D55E4">
              <w:t>6-7 tấn/năm</w:t>
            </w:r>
          </w:p>
        </w:tc>
        <w:tc>
          <w:tcPr>
            <w:tcW w:w="1423" w:type="dxa"/>
          </w:tcPr>
          <w:p w14:paraId="6545D493" w14:textId="77777777" w:rsidR="00281B4B" w:rsidRPr="002D55E4" w:rsidRDefault="00281B4B" w:rsidP="0042192C">
            <w:pPr>
              <w:pStyle w:val="TableParagraph"/>
              <w:spacing w:before="123"/>
            </w:pPr>
            <w:r w:rsidRPr="002D55E4">
              <w:t>13,9%</w:t>
            </w:r>
          </w:p>
        </w:tc>
        <w:tc>
          <w:tcPr>
            <w:tcW w:w="3404" w:type="dxa"/>
          </w:tcPr>
          <w:p w14:paraId="42F8FD5E" w14:textId="77777777" w:rsidR="00281B4B" w:rsidRPr="002D55E4" w:rsidRDefault="00281B4B" w:rsidP="0042192C">
            <w:pPr>
              <w:pStyle w:val="TableParagraph"/>
              <w:spacing w:before="123"/>
              <w:rPr>
                <w:color w:val="FF0000"/>
              </w:rPr>
            </w:pPr>
            <w:r w:rsidRPr="002D55E4">
              <w:t>Kinh nghiệm</w:t>
            </w:r>
          </w:p>
        </w:tc>
        <w:tc>
          <w:tcPr>
            <w:tcW w:w="1416" w:type="dxa"/>
          </w:tcPr>
          <w:p w14:paraId="651CE38D" w14:textId="77777777" w:rsidR="00281B4B" w:rsidRPr="002D55E4" w:rsidRDefault="00281B4B" w:rsidP="0042192C">
            <w:pPr>
              <w:pStyle w:val="TableParagraph"/>
              <w:spacing w:before="123"/>
            </w:pPr>
            <w:r w:rsidRPr="002D55E4">
              <w:t>86,4%</w:t>
            </w:r>
          </w:p>
        </w:tc>
      </w:tr>
      <w:tr w:rsidR="00281B4B" w:rsidRPr="002D55E4" w14:paraId="1DD09EBC" w14:textId="77777777" w:rsidTr="00E45D39">
        <w:trPr>
          <w:trHeight w:val="494"/>
        </w:trPr>
        <w:tc>
          <w:tcPr>
            <w:tcW w:w="2972" w:type="dxa"/>
          </w:tcPr>
          <w:p w14:paraId="1839071B" w14:textId="77777777" w:rsidR="00281B4B" w:rsidRPr="002D55E4" w:rsidRDefault="00281B4B" w:rsidP="0042192C">
            <w:pPr>
              <w:pStyle w:val="TableParagraph"/>
              <w:spacing w:before="123"/>
            </w:pPr>
            <w:r w:rsidRPr="002D55E4">
              <w:t>14-15 tấn/năm</w:t>
            </w:r>
          </w:p>
        </w:tc>
        <w:tc>
          <w:tcPr>
            <w:tcW w:w="1423" w:type="dxa"/>
          </w:tcPr>
          <w:p w14:paraId="5ED24D21" w14:textId="77777777" w:rsidR="00281B4B" w:rsidRPr="002D55E4" w:rsidRDefault="00281B4B" w:rsidP="0042192C">
            <w:pPr>
              <w:pStyle w:val="TableParagraph"/>
              <w:spacing w:before="123"/>
            </w:pPr>
            <w:r w:rsidRPr="002D55E4">
              <w:t>72,5%</w:t>
            </w:r>
          </w:p>
        </w:tc>
        <w:tc>
          <w:tcPr>
            <w:tcW w:w="3404" w:type="dxa"/>
          </w:tcPr>
          <w:p w14:paraId="44E5DF47" w14:textId="77777777" w:rsidR="00281B4B" w:rsidRPr="002D55E4" w:rsidRDefault="00281B4B" w:rsidP="0042192C">
            <w:pPr>
              <w:pStyle w:val="TableParagraph"/>
              <w:spacing w:before="123"/>
              <w:rPr>
                <w:color w:val="FF0000"/>
              </w:rPr>
            </w:pPr>
            <w:r w:rsidRPr="002D55E4">
              <w:rPr>
                <w:color w:val="FF0000"/>
              </w:rPr>
              <w:t>Tập huấn, kỹ thuật, học hỏi</w:t>
            </w:r>
          </w:p>
        </w:tc>
        <w:tc>
          <w:tcPr>
            <w:tcW w:w="1416" w:type="dxa"/>
          </w:tcPr>
          <w:p w14:paraId="41B37D09" w14:textId="77777777" w:rsidR="00281B4B" w:rsidRPr="002D55E4" w:rsidRDefault="00281B4B" w:rsidP="0042192C">
            <w:pPr>
              <w:pStyle w:val="TableParagraph"/>
              <w:spacing w:before="123"/>
            </w:pPr>
            <w:r w:rsidRPr="002D55E4">
              <w:t>13,6%</w:t>
            </w:r>
          </w:p>
        </w:tc>
      </w:tr>
      <w:tr w:rsidR="00281B4B" w:rsidRPr="002D55E4" w14:paraId="472430A7" w14:textId="77777777" w:rsidTr="00E45D39">
        <w:trPr>
          <w:trHeight w:val="494"/>
        </w:trPr>
        <w:tc>
          <w:tcPr>
            <w:tcW w:w="2972" w:type="dxa"/>
          </w:tcPr>
          <w:p w14:paraId="67664B51" w14:textId="77777777" w:rsidR="00281B4B" w:rsidRPr="002D55E4" w:rsidRDefault="00281B4B" w:rsidP="0042192C">
            <w:pPr>
              <w:pStyle w:val="TableParagraph"/>
              <w:spacing w:before="123"/>
            </w:pPr>
            <w:r w:rsidRPr="002D55E4">
              <w:t>18-20 tấn/năm</w:t>
            </w:r>
          </w:p>
        </w:tc>
        <w:tc>
          <w:tcPr>
            <w:tcW w:w="1423" w:type="dxa"/>
          </w:tcPr>
          <w:p w14:paraId="5A644508" w14:textId="77777777" w:rsidR="00281B4B" w:rsidRPr="002D55E4" w:rsidRDefault="00281B4B" w:rsidP="0042192C">
            <w:pPr>
              <w:pStyle w:val="TableParagraph"/>
              <w:spacing w:before="123"/>
            </w:pPr>
            <w:r w:rsidRPr="002D55E4">
              <w:t>13,6%</w:t>
            </w:r>
          </w:p>
        </w:tc>
        <w:tc>
          <w:tcPr>
            <w:tcW w:w="3404" w:type="dxa"/>
          </w:tcPr>
          <w:p w14:paraId="53B91F3E" w14:textId="77777777" w:rsidR="00281B4B" w:rsidRPr="002D55E4" w:rsidRDefault="00281B4B" w:rsidP="0042192C">
            <w:pPr>
              <w:pStyle w:val="TableParagraph"/>
              <w:spacing w:before="123"/>
              <w:rPr>
                <w:color w:val="FF0000"/>
              </w:rPr>
            </w:pPr>
          </w:p>
        </w:tc>
        <w:tc>
          <w:tcPr>
            <w:tcW w:w="1416" w:type="dxa"/>
          </w:tcPr>
          <w:p w14:paraId="7FF07778" w14:textId="77777777" w:rsidR="00281B4B" w:rsidRPr="002D55E4" w:rsidRDefault="00281B4B" w:rsidP="0042192C">
            <w:pPr>
              <w:pStyle w:val="TableParagraph"/>
              <w:spacing w:before="123"/>
            </w:pPr>
          </w:p>
        </w:tc>
      </w:tr>
      <w:tr w:rsidR="00281B4B" w:rsidRPr="002D55E4" w14:paraId="32AAC8C7" w14:textId="77777777" w:rsidTr="00E45D39">
        <w:trPr>
          <w:trHeight w:val="494"/>
        </w:trPr>
        <w:tc>
          <w:tcPr>
            <w:tcW w:w="2972" w:type="dxa"/>
          </w:tcPr>
          <w:p w14:paraId="526B4C76" w14:textId="3EFF8113" w:rsidR="00281B4B" w:rsidRPr="002D55E4" w:rsidRDefault="00735D1B" w:rsidP="0042192C">
            <w:pPr>
              <w:pStyle w:val="TableParagraph"/>
              <w:spacing w:before="123"/>
            </w:pPr>
            <w:r w:rsidRPr="002D55E4">
              <w:t>Nguồn nguyên liệu bánh men</w:t>
            </w:r>
          </w:p>
        </w:tc>
        <w:tc>
          <w:tcPr>
            <w:tcW w:w="1423" w:type="dxa"/>
          </w:tcPr>
          <w:p w14:paraId="796123E1" w14:textId="77777777" w:rsidR="00281B4B" w:rsidRPr="002D55E4" w:rsidRDefault="00281B4B" w:rsidP="0042192C">
            <w:pPr>
              <w:pStyle w:val="TableParagraph"/>
              <w:spacing w:before="123"/>
            </w:pPr>
          </w:p>
        </w:tc>
        <w:tc>
          <w:tcPr>
            <w:tcW w:w="3404" w:type="dxa"/>
          </w:tcPr>
          <w:p w14:paraId="1EAA66DA" w14:textId="4F387015" w:rsidR="00281B4B" w:rsidRPr="002D55E4" w:rsidRDefault="00735D1B" w:rsidP="0042192C">
            <w:pPr>
              <w:pStyle w:val="TableParagraph"/>
              <w:spacing w:before="123"/>
              <w:rPr>
                <w:color w:val="FF0000"/>
              </w:rPr>
            </w:pPr>
            <w:r w:rsidRPr="002D55E4">
              <w:t>Bảo hộ lao động</w:t>
            </w:r>
          </w:p>
        </w:tc>
        <w:tc>
          <w:tcPr>
            <w:tcW w:w="1416" w:type="dxa"/>
          </w:tcPr>
          <w:p w14:paraId="0A387345" w14:textId="77777777" w:rsidR="00281B4B" w:rsidRPr="002D55E4" w:rsidRDefault="00281B4B" w:rsidP="0042192C">
            <w:pPr>
              <w:pStyle w:val="TableParagraph"/>
              <w:spacing w:before="123"/>
            </w:pPr>
          </w:p>
        </w:tc>
      </w:tr>
      <w:tr w:rsidR="00281B4B" w:rsidRPr="002D55E4" w14:paraId="581F72C9" w14:textId="77777777" w:rsidTr="00E45D39">
        <w:trPr>
          <w:trHeight w:val="494"/>
        </w:trPr>
        <w:tc>
          <w:tcPr>
            <w:tcW w:w="2972" w:type="dxa"/>
          </w:tcPr>
          <w:p w14:paraId="5CE5424C" w14:textId="77777777" w:rsidR="00281B4B" w:rsidRPr="002D55E4" w:rsidRDefault="00281B4B" w:rsidP="0042192C">
            <w:pPr>
              <w:pStyle w:val="TableParagraph"/>
              <w:spacing w:before="123"/>
            </w:pPr>
            <w:r w:rsidRPr="002D55E4">
              <w:t>Tự sản xuất</w:t>
            </w:r>
          </w:p>
        </w:tc>
        <w:tc>
          <w:tcPr>
            <w:tcW w:w="1423" w:type="dxa"/>
          </w:tcPr>
          <w:p w14:paraId="622D4CCD" w14:textId="77777777" w:rsidR="00281B4B" w:rsidRPr="002D55E4" w:rsidRDefault="00281B4B" w:rsidP="0042192C">
            <w:pPr>
              <w:pStyle w:val="TableParagraph"/>
              <w:spacing w:before="123"/>
            </w:pPr>
            <w:r w:rsidRPr="002D55E4">
              <w:t>0%</w:t>
            </w:r>
          </w:p>
        </w:tc>
        <w:tc>
          <w:tcPr>
            <w:tcW w:w="3404" w:type="dxa"/>
          </w:tcPr>
          <w:p w14:paraId="7EE84396" w14:textId="77777777" w:rsidR="00281B4B" w:rsidRPr="002D55E4" w:rsidRDefault="00281B4B" w:rsidP="0042192C">
            <w:pPr>
              <w:pStyle w:val="TableParagraph"/>
              <w:spacing w:before="123"/>
              <w:rPr>
                <w:color w:val="FF0000"/>
              </w:rPr>
            </w:pPr>
            <w:r w:rsidRPr="002D55E4">
              <w:t>Có dụng cụ, quần áo bảo hộ</w:t>
            </w:r>
          </w:p>
        </w:tc>
        <w:tc>
          <w:tcPr>
            <w:tcW w:w="1416" w:type="dxa"/>
          </w:tcPr>
          <w:p w14:paraId="2F75E002" w14:textId="77777777" w:rsidR="00281B4B" w:rsidRPr="002D55E4" w:rsidRDefault="00281B4B" w:rsidP="0042192C">
            <w:pPr>
              <w:pStyle w:val="TableParagraph"/>
              <w:spacing w:before="123"/>
            </w:pPr>
            <w:r w:rsidRPr="002D55E4">
              <w:t>0%</w:t>
            </w:r>
          </w:p>
        </w:tc>
      </w:tr>
      <w:tr w:rsidR="00281B4B" w:rsidRPr="002D55E4" w14:paraId="37770605" w14:textId="77777777" w:rsidTr="00E45D39">
        <w:trPr>
          <w:trHeight w:val="494"/>
        </w:trPr>
        <w:tc>
          <w:tcPr>
            <w:tcW w:w="2972" w:type="dxa"/>
          </w:tcPr>
          <w:p w14:paraId="49835C7D" w14:textId="0156AD77" w:rsidR="00281B4B" w:rsidRPr="002D55E4" w:rsidRDefault="00735D1B" w:rsidP="0042192C">
            <w:pPr>
              <w:pStyle w:val="TableParagraph"/>
              <w:spacing w:before="123"/>
            </w:pPr>
            <w:r w:rsidRPr="002D55E4">
              <w:t>Mua từ bên ngoài</w:t>
            </w:r>
          </w:p>
        </w:tc>
        <w:tc>
          <w:tcPr>
            <w:tcW w:w="1423" w:type="dxa"/>
          </w:tcPr>
          <w:p w14:paraId="4F800E96" w14:textId="77777777" w:rsidR="00281B4B" w:rsidRPr="002D55E4" w:rsidRDefault="00281B4B" w:rsidP="0042192C">
            <w:pPr>
              <w:pStyle w:val="TableParagraph"/>
              <w:spacing w:before="123"/>
            </w:pPr>
            <w:r w:rsidRPr="002D55E4">
              <w:t>100%</w:t>
            </w:r>
          </w:p>
        </w:tc>
        <w:tc>
          <w:tcPr>
            <w:tcW w:w="3404" w:type="dxa"/>
          </w:tcPr>
          <w:p w14:paraId="7EBC6EE6" w14:textId="77777777" w:rsidR="00281B4B" w:rsidRPr="002D55E4" w:rsidRDefault="00281B4B" w:rsidP="0042192C">
            <w:pPr>
              <w:pStyle w:val="TableParagraph"/>
              <w:spacing w:before="123"/>
              <w:rPr>
                <w:color w:val="FF0000"/>
              </w:rPr>
            </w:pPr>
            <w:r w:rsidRPr="002D55E4">
              <w:t>Không dụng cụ, quần áo bảo hộ</w:t>
            </w:r>
          </w:p>
        </w:tc>
        <w:tc>
          <w:tcPr>
            <w:tcW w:w="1416" w:type="dxa"/>
          </w:tcPr>
          <w:p w14:paraId="1DF768AA" w14:textId="77777777" w:rsidR="00281B4B" w:rsidRPr="002D55E4" w:rsidRDefault="00281B4B" w:rsidP="0042192C">
            <w:pPr>
              <w:pStyle w:val="TableParagraph"/>
              <w:spacing w:before="123"/>
            </w:pPr>
            <w:r w:rsidRPr="002D55E4">
              <w:t>100%</w:t>
            </w:r>
          </w:p>
        </w:tc>
      </w:tr>
    </w:tbl>
    <w:p w14:paraId="5E12A77B" w14:textId="77777777" w:rsidR="0032736D" w:rsidRPr="002D55E4" w:rsidRDefault="0032736D" w:rsidP="00CA5C75">
      <w:pPr>
        <w:spacing w:before="120"/>
        <w:ind w:firstLine="567"/>
        <w:jc w:val="both"/>
        <w:rPr>
          <w:color w:val="FF0000"/>
        </w:rPr>
        <w:sectPr w:rsidR="0032736D" w:rsidRPr="002D55E4" w:rsidSect="0032736D">
          <w:type w:val="continuous"/>
          <w:pgSz w:w="11900" w:h="16840"/>
          <w:pgMar w:top="1440" w:right="1440" w:bottom="1440" w:left="1440" w:header="708" w:footer="708" w:gutter="0"/>
          <w:cols w:space="708"/>
          <w:docGrid w:linePitch="360"/>
        </w:sectPr>
      </w:pPr>
    </w:p>
    <w:p w14:paraId="7973EDEC" w14:textId="27BED48B" w:rsidR="00281B4B" w:rsidRPr="002D55E4" w:rsidRDefault="00281B4B" w:rsidP="00CA5C75">
      <w:pPr>
        <w:spacing w:before="120"/>
        <w:ind w:firstLine="567"/>
        <w:jc w:val="both"/>
        <w:rPr>
          <w:color w:val="FF0000"/>
        </w:rPr>
      </w:pPr>
      <w:r w:rsidRPr="002D55E4">
        <w:rPr>
          <w:color w:val="FF0000"/>
        </w:rPr>
        <w:t xml:space="preserve">Các hộ sản xuất cơm rượu ở Trung Thạnh không có thuê mướn lao động, người trong </w:t>
      </w:r>
      <w:r w:rsidRPr="002D55E4">
        <w:rPr>
          <w:color w:val="00B0F0"/>
        </w:rPr>
        <w:t>gia đ</w:t>
      </w:r>
      <w:r w:rsidR="00445104" w:rsidRPr="002D55E4">
        <w:rPr>
          <w:color w:val="00B0F0"/>
        </w:rPr>
        <w:t>ì</w:t>
      </w:r>
      <w:r w:rsidRPr="002D55E4">
        <w:rPr>
          <w:color w:val="00B0F0"/>
        </w:rPr>
        <w:t xml:space="preserve">nh </w:t>
      </w:r>
      <w:r w:rsidRPr="002D55E4">
        <w:rPr>
          <w:color w:val="FF0000"/>
        </w:rPr>
        <w:t>tham gia vào sản xuất, chủ yếu là phụ nữ tham gia sản xuất cơm rượu, và trình độ chuyên môn chưa cao.</w:t>
      </w:r>
    </w:p>
    <w:p w14:paraId="64088E8A" w14:textId="40BEC925" w:rsidR="00BC3D17" w:rsidRPr="002D55E4" w:rsidRDefault="00BC3D17" w:rsidP="00B776A0">
      <w:pPr>
        <w:spacing w:before="120"/>
        <w:ind w:firstLine="567"/>
        <w:jc w:val="both"/>
        <w:rPr>
          <w:color w:val="FF0000"/>
        </w:rPr>
      </w:pPr>
      <w:r w:rsidRPr="002D55E4">
        <w:rPr>
          <w:color w:val="00B0F0"/>
        </w:rPr>
        <w:t>Các hộ dân tại khu vực này sản xuất cơm rượu quanh năm với năng suất trung bình 30–40 kg/ngày, tương đương 6–8 tấn/năm. Tuy nhiên, phần lớn các hộ chưa quan tâm đến nguồn gốc nguyên liệu, đặc biệt là bánh men và giống nếp.</w:t>
      </w:r>
      <w:r w:rsidR="00B776A0" w:rsidRPr="002D55E4">
        <w:rPr>
          <w:color w:val="00B0F0"/>
        </w:rPr>
        <w:t xml:space="preserve"> </w:t>
      </w:r>
      <w:r w:rsidRPr="002D55E4">
        <w:rPr>
          <w:color w:val="00B0F0"/>
        </w:rPr>
        <w:t>Bánh men đóng vai trò quan trọng trong quá trình lên men, quyết định hệ vi sinh vật và sự chuyển hóa tinh bột thành đường cũng như ethanol. Nghiên cứu của Nguyễn Văn Huế và cộng sự cho thấy sự khác biệt về thành phần vi sinh vật trong bánh men có thể ảnh hưởng đáng kể đến hương vị, độ cồn và chất lượng cảm quan của sản phẩm.</w:t>
      </w:r>
      <w:r w:rsidR="00F36DCC" w:rsidRPr="002D55E4">
        <w:rPr>
          <w:color w:val="FF0000"/>
          <w:vertAlign w:val="superscript"/>
        </w:rPr>
        <w:t>8</w:t>
      </w:r>
      <w:r w:rsidRPr="002D55E4">
        <w:rPr>
          <w:color w:val="00B0F0"/>
        </w:rPr>
        <w:t xml:space="preserve"> Hiện tại, người dân chủ yếu thu mua bánh men từ thành phố Long Xuyên, tỉnh An Giang, mà không chủ động lựa chọn nguồn bánh men có chất lượng ổn định, điều này có thể tác động đến hiệu quả sản xuất.</w:t>
      </w:r>
      <w:r w:rsidR="00B776A0" w:rsidRPr="002D55E4">
        <w:rPr>
          <w:color w:val="00B0F0"/>
        </w:rPr>
        <w:t xml:space="preserve"> </w:t>
      </w:r>
      <w:r w:rsidRPr="002D55E4">
        <w:rPr>
          <w:color w:val="00B0F0"/>
        </w:rPr>
        <w:t xml:space="preserve">Bên cạnh đó, giống nếp cũng là yếu tố quan trọng ảnh hưởng đến chất lượng cơm rượu. Theo nghiên cứu của Hà Tất Toàn và cộng sự </w:t>
      </w:r>
      <w:r w:rsidR="006F5122" w:rsidRPr="002D55E4">
        <w:rPr>
          <w:color w:val="00B0F0"/>
        </w:rPr>
        <w:t xml:space="preserve">cho thấy </w:t>
      </w:r>
      <w:r w:rsidRPr="002D55E4">
        <w:rPr>
          <w:color w:val="00B0F0"/>
        </w:rPr>
        <w:t>mỗi loại gạo nếp có sự khác biệt về hàm lượng amylose, amylopectin và protein, dẫn đến sự khác nhau trong độ dẻo, hương vị và khả năng lên men của sản phẩm.</w:t>
      </w:r>
      <w:r w:rsidR="006F5122" w:rsidRPr="002D55E4">
        <w:rPr>
          <w:color w:val="00B0F0"/>
        </w:rPr>
        <w:t xml:space="preserve"> </w:t>
      </w:r>
      <w:r w:rsidR="00F36DCC" w:rsidRPr="002D55E4">
        <w:rPr>
          <w:color w:val="FF0000"/>
          <w:vertAlign w:val="superscript"/>
        </w:rPr>
        <w:t>9</w:t>
      </w:r>
      <w:r w:rsidRPr="002D55E4">
        <w:rPr>
          <w:color w:val="00B0F0"/>
        </w:rPr>
        <w:t xml:space="preserve"> Tuy nhiên, các hộ sản xuất tại Trung Thạnh chưa có sự phân loại và lựa chọn giống nếp phù hợp, điều này có thể ảnh hưởng đến tính ổn định của sản phẩm, có thể góp phần làm giảm hiệu quả sản xuất cũng như chất lượng của cơm rượu.</w:t>
      </w:r>
    </w:p>
    <w:p w14:paraId="5B87C20A" w14:textId="3ECC7472" w:rsidR="00281B4B" w:rsidRPr="002D55E4" w:rsidRDefault="00281B4B" w:rsidP="00BC3D17">
      <w:pPr>
        <w:spacing w:before="120"/>
        <w:ind w:firstLine="567"/>
        <w:jc w:val="both"/>
        <w:rPr>
          <w:color w:val="FF0000"/>
        </w:rPr>
      </w:pPr>
      <w:r w:rsidRPr="002D55E4">
        <w:lastRenderedPageBreak/>
        <w:t xml:space="preserve">Thị trường tiêu thụ cơm rượu </w:t>
      </w:r>
      <w:r w:rsidRPr="002D55E4">
        <w:rPr>
          <w:color w:val="FF0000"/>
        </w:rPr>
        <w:t xml:space="preserve">chủ yếu </w:t>
      </w:r>
      <w:r w:rsidRPr="002D55E4">
        <w:t xml:space="preserve">tiêu thụ tại </w:t>
      </w:r>
      <w:r w:rsidRPr="002D55E4">
        <w:rPr>
          <w:color w:val="FF0000"/>
        </w:rPr>
        <w:t>Chợ Cờ Đỏ, quận Ninh Kiều, thành phố Cần Thơ, thành phố Long Xuyên, tỉnh An Giang, thành phố Rạch Giá, tỉnh Kiên Giang,</w:t>
      </w:r>
      <w:r w:rsidRPr="002D55E4">
        <w:t xml:space="preserve"> sản phẩm vào các kênh phân phối lớn như siêu thị là không có. Điều này phụ thuộc vào quy trình sản xuất thủ công, quy trình bao gói còn thô sơ, việc không phát triển nhãn hiệu, đăng ký chất lượng còn hạn chế. </w:t>
      </w:r>
      <w:r w:rsidRPr="002D55E4">
        <w:rPr>
          <w:color w:val="FF0000"/>
        </w:rPr>
        <w:t>Sản phẩm cơm rượu ở Trung Thạnh còn dùng bao bì PE, bao bì chưa được in các thông tin xuất xứ nên không thể phân phối với siêu thị.</w:t>
      </w:r>
    </w:p>
    <w:p w14:paraId="0E6CBFA6" w14:textId="5A1F2DE6" w:rsidR="00281B4B" w:rsidRPr="002D55E4" w:rsidRDefault="00281B4B" w:rsidP="00CA5C75">
      <w:pPr>
        <w:spacing w:before="120"/>
        <w:ind w:firstLine="567"/>
        <w:jc w:val="both"/>
      </w:pPr>
      <w:r w:rsidRPr="002D55E4">
        <w:t xml:space="preserve">Về trình độ kỹ thuật, chủ yếu các hộ dân làm theo kinh nghiệm được truyền lại qua nhiều thế hệ. </w:t>
      </w:r>
      <w:r w:rsidRPr="002D55E4">
        <w:rPr>
          <w:color w:val="FF0000"/>
        </w:rPr>
        <w:t xml:space="preserve">Năm 2015 đến 2017, Trung tâm Ứng dụng tiến bộ Khoa học và Công nghệ thành phố Cần Thơ đã triển khai dự án xây dựng quy trình sản xuất, đóng gói, bảo quản cơm rượu quy mô bán công nghiệp cho tổ hợp tác cơm rượu Trung Thạnh, huyện Cờ Đỏ, thành phố Cần Thơ. Dự án đã triển khai nhằm khắc phục các hạn chế về bảo quản và tiêu thụ sản phẩm. </w:t>
      </w:r>
      <w:r w:rsidRPr="002D55E4">
        <w:t>Tuy nhiên, công tác đào tạo chưa đáp ứng nhu cầu của người dân, chưa phù hợp trang thiết bị hộ sản xuất cơm rượu quy mô hộ gia đình.</w:t>
      </w:r>
    </w:p>
    <w:p w14:paraId="11AFF867" w14:textId="00235E37" w:rsidR="00281B4B" w:rsidRPr="002D55E4" w:rsidRDefault="00281B4B" w:rsidP="00CA5C75">
      <w:pPr>
        <w:spacing w:before="120"/>
        <w:jc w:val="both"/>
        <w:rPr>
          <w:b/>
        </w:rPr>
      </w:pPr>
      <w:r w:rsidRPr="002D55E4">
        <w:rPr>
          <w:b/>
        </w:rPr>
        <w:t>3.1.2 Điều kiện trang thiết bị, nhà xưởng, quy mô sản xuất</w:t>
      </w:r>
    </w:p>
    <w:p w14:paraId="5E368495" w14:textId="3900BFC1" w:rsidR="00281B4B" w:rsidRPr="002D55E4" w:rsidRDefault="00281B4B" w:rsidP="00CA5C75">
      <w:pPr>
        <w:spacing w:before="120"/>
        <w:ind w:firstLine="567"/>
        <w:jc w:val="both"/>
      </w:pPr>
      <w:r w:rsidRPr="002D55E4">
        <w:t>Kết quả khảo sát cho thấy đa số các hộ sản xuất cơm rượu đều có quy mô nhỏ thuộc hộ gia đình, Nhà xưởng có kết cấu nền gạch, lợp tole, tận dụng không gian trống trong nhà để sản xuất cơm rượu, diện tích nhỏ 20-30 m</w:t>
      </w:r>
      <w:r w:rsidRPr="002D55E4">
        <w:rPr>
          <w:vertAlign w:val="superscript"/>
        </w:rPr>
        <w:t>2</w:t>
      </w:r>
      <w:r w:rsidRPr="002D55E4">
        <w:t>, chỉ có 2 hộ có diện tích trên 80 m</w:t>
      </w:r>
      <w:r w:rsidRPr="002D55E4">
        <w:rPr>
          <w:vertAlign w:val="superscript"/>
        </w:rPr>
        <w:t>2</w:t>
      </w:r>
      <w:r w:rsidRPr="002D55E4">
        <w:t>.</w:t>
      </w:r>
    </w:p>
    <w:p w14:paraId="3C8E8A24" w14:textId="77777777" w:rsidR="005243C0" w:rsidRDefault="00281B4B" w:rsidP="00CA5C75">
      <w:pPr>
        <w:spacing w:before="120"/>
        <w:ind w:firstLine="567"/>
        <w:jc w:val="both"/>
        <w:rPr>
          <w:noProof/>
        </w:rPr>
      </w:pPr>
      <w:r w:rsidRPr="002D55E4">
        <w:t xml:space="preserve">Việc hấp nếp bằng dụng cụ thô sơ </w:t>
      </w:r>
      <w:r w:rsidRPr="002D55E4">
        <w:rPr>
          <w:color w:val="FF0000"/>
        </w:rPr>
        <w:t xml:space="preserve">như </w:t>
      </w:r>
      <w:r w:rsidRPr="002D55E4">
        <w:t>bếp củi, bếp gas (</w:t>
      </w:r>
      <w:r w:rsidRPr="002D55E4">
        <w:rPr>
          <w:color w:val="FF0000"/>
        </w:rPr>
        <w:t>5 kg/lần hấp</w:t>
      </w:r>
      <w:r w:rsidRPr="002D55E4">
        <w:t>) cũng phổ biến ở xã Trung Thạnh</w:t>
      </w:r>
      <w:r w:rsidRPr="002D55E4">
        <w:rPr>
          <w:color w:val="FF0000"/>
        </w:rPr>
        <w:t xml:space="preserve">, </w:t>
      </w:r>
      <w:r w:rsidRPr="002D55E4">
        <w:t>chỉ có 3 hộ thực hiện hấp nếp bằng thiết bị công suất 50 kg/lần hấp.</w:t>
      </w:r>
      <w:r w:rsidR="005243C0" w:rsidRPr="005243C0">
        <w:rPr>
          <w:noProof/>
        </w:rPr>
        <w:t xml:space="preserve"> </w:t>
      </w:r>
    </w:p>
    <w:p w14:paraId="0694EC5F" w14:textId="186930A3" w:rsidR="00281B4B" w:rsidRPr="002D55E4" w:rsidRDefault="005243C0" w:rsidP="005243C0">
      <w:pPr>
        <w:spacing w:before="120"/>
        <w:ind w:firstLine="567"/>
        <w:jc w:val="both"/>
      </w:pPr>
      <w:r>
        <w:rPr>
          <w:noProof/>
        </w:rPr>
        <w:drawing>
          <wp:inline distT="0" distB="0" distL="0" distR="0" wp14:anchorId="2572D3E3" wp14:editId="76B00B50">
            <wp:extent cx="1483657" cy="1049572"/>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5-04-01 at 10.38.52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9587" cy="1067916"/>
                    </a:xfrm>
                    <a:prstGeom prst="rect">
                      <a:avLst/>
                    </a:prstGeom>
                  </pic:spPr>
                </pic:pic>
              </a:graphicData>
            </a:graphic>
          </wp:inline>
        </w:drawing>
      </w:r>
    </w:p>
    <w:p w14:paraId="7D7C3EB7" w14:textId="6CEC0117" w:rsidR="004928CF" w:rsidRPr="00D7262E" w:rsidRDefault="004928CF" w:rsidP="00CA5C75">
      <w:pPr>
        <w:spacing w:before="120"/>
        <w:jc w:val="both"/>
        <w:rPr>
          <w:spacing w:val="-6"/>
        </w:rPr>
      </w:pPr>
      <w:r w:rsidRPr="00D7262E">
        <w:rPr>
          <w:b/>
          <w:spacing w:val="-6"/>
        </w:rPr>
        <w:t>Hình 1</w:t>
      </w:r>
      <w:r w:rsidRPr="00D7262E">
        <w:rPr>
          <w:spacing w:val="-6"/>
        </w:rPr>
        <w:t xml:space="preserve">. </w:t>
      </w:r>
      <w:r w:rsidRPr="00D7262E">
        <w:rPr>
          <w:color w:val="FF0000"/>
          <w:spacing w:val="-6"/>
        </w:rPr>
        <w:t>Dụng cụ hấp nếp 50kg/mẻ của hộ cô Non</w:t>
      </w:r>
    </w:p>
    <w:p w14:paraId="1B1B36E7" w14:textId="7281C755" w:rsidR="00281B4B" w:rsidRPr="002D55E4" w:rsidRDefault="00281B4B" w:rsidP="00CA5C75">
      <w:pPr>
        <w:spacing w:before="120"/>
        <w:ind w:firstLine="567"/>
        <w:jc w:val="both"/>
      </w:pPr>
      <w:r w:rsidRPr="002D55E4">
        <w:t>Hầu hết các hộ sản xuất không có lao động có trình độ mà chủ yêu là gia đình truyền lại, chưa tập huấn an toàn vệ sinh thực phẩm, chưa trang bị được bảo hộ lao động đúng quy định.</w:t>
      </w:r>
    </w:p>
    <w:p w14:paraId="20962070" w14:textId="77777777" w:rsidR="005243C0" w:rsidRDefault="00281B4B" w:rsidP="005243C0">
      <w:pPr>
        <w:spacing w:before="120"/>
        <w:ind w:firstLine="567"/>
        <w:jc w:val="both"/>
        <w:rPr>
          <w:color w:val="FF0000"/>
        </w:rPr>
      </w:pPr>
      <w:r w:rsidRPr="002D55E4">
        <w:rPr>
          <w:color w:val="FF0000"/>
        </w:rPr>
        <w:t xml:space="preserve">Vấn đề kiểm soát chất lượng nguyên liệu đầu vào chưa được quan tâm </w:t>
      </w:r>
      <w:r w:rsidR="00B776A0" w:rsidRPr="002D55E4">
        <w:rPr>
          <w:color w:val="00B0F0"/>
        </w:rPr>
        <w:t>như</w:t>
      </w:r>
      <w:r w:rsidR="00445104" w:rsidRPr="002D55E4">
        <w:rPr>
          <w:color w:val="FF0000"/>
        </w:rPr>
        <w:t xml:space="preserve"> </w:t>
      </w:r>
      <w:r w:rsidRPr="002D55E4">
        <w:rPr>
          <w:color w:val="FF0000"/>
        </w:rPr>
        <w:t>nguồn gốc xuất xứ của nếp, hộ dân mua nếp thông qua thương lái mà không kiểm tra giấy tờ chứng nhận xuất xứ, chứng nhận VietGap,</w:t>
      </w:r>
      <w:r w:rsidR="00C90CD1" w:rsidRPr="002D55E4">
        <w:rPr>
          <w:color w:val="FF0000"/>
        </w:rPr>
        <w:t xml:space="preserve"> </w:t>
      </w:r>
      <w:r w:rsidRPr="002D55E4">
        <w:rPr>
          <w:color w:val="FF0000"/>
        </w:rPr>
        <w:t>không kiểm soát được chất kháng sinh, hóa chất. Bên cạnh đó, bánh men cũng được thu mua qua thương lái nên không kiểm soát tính ổn định của bánh men</w:t>
      </w:r>
      <w:r w:rsidR="005243C0">
        <w:rPr>
          <w:color w:val="FF0000"/>
        </w:rPr>
        <w:t>.</w:t>
      </w:r>
    </w:p>
    <w:p w14:paraId="46DB6278" w14:textId="77777777" w:rsidR="005243C0" w:rsidRDefault="00B776A0" w:rsidP="005243C0">
      <w:pPr>
        <w:spacing w:before="120"/>
        <w:ind w:firstLine="567"/>
        <w:jc w:val="both"/>
        <w:rPr>
          <w:color w:val="FF0000"/>
        </w:rPr>
      </w:pPr>
      <w:r w:rsidRPr="002D55E4">
        <w:rPr>
          <w:color w:val="00B0F0"/>
        </w:rPr>
        <w:t>Sản phẩm cơm rượu hiện được đóng gói bằng bao bì đơn giản, chủ yếu là túi nilon hoặc hộp nhựa, chưa đáp ứng yêu cầu về ghi nhãn theo quy định hiện hành. Do đó, sản phẩm chưa thể tiếp cận các kênh phân phối lớn như siêu thị. Bên cạnh đó, thời gian bảo quản của cơm rượu tương đối ngắn, ảnh hưởng đến khả năng mở rộng thị trường.</w:t>
      </w:r>
      <w:r w:rsidR="005243C0" w:rsidRPr="005243C0">
        <w:t xml:space="preserve"> </w:t>
      </w:r>
    </w:p>
    <w:p w14:paraId="7800BD5A" w14:textId="6437DCEE" w:rsidR="005243C0" w:rsidRPr="005243C0" w:rsidRDefault="005243C0" w:rsidP="005243C0">
      <w:pPr>
        <w:spacing w:before="120"/>
        <w:ind w:firstLine="567"/>
        <w:jc w:val="both"/>
        <w:rPr>
          <w:color w:val="FF0000"/>
        </w:rPr>
      </w:pPr>
      <w:r w:rsidRPr="002D55E4">
        <w:t xml:space="preserve">Công suất bình quân 1 ngày của hộ là 30- 40 kg nếp/ngày, chu kỳ sản xuất từ nguyên liệu đến cơm rượu là 3 ngày. Hầu hết các hộ sản xuất dựa trên nội lực là chính. Mặc dù nhà nước đã có nhiều chủ trương hỗ trợ như đổi mới cách chế biến bao gói nhưng đến nay hầu hết các hộ dân chưa thay đổi </w:t>
      </w:r>
      <w:r w:rsidRPr="002D55E4">
        <w:rPr>
          <w:color w:val="FF0000"/>
        </w:rPr>
        <w:t xml:space="preserve">quy trình </w:t>
      </w:r>
      <w:r w:rsidRPr="002D55E4">
        <w:t>sản xuất, bao gói và bảo qu</w:t>
      </w:r>
      <w:r>
        <w:t xml:space="preserve">ản. </w:t>
      </w:r>
    </w:p>
    <w:p w14:paraId="50B01B3A" w14:textId="7BE832C8" w:rsidR="002D577D" w:rsidRPr="005243C0" w:rsidRDefault="002D577D" w:rsidP="005243C0">
      <w:pPr>
        <w:spacing w:before="120"/>
        <w:ind w:firstLine="567"/>
        <w:jc w:val="both"/>
        <w:rPr>
          <w:color w:val="00B0F0"/>
        </w:rPr>
        <w:sectPr w:rsidR="002D577D" w:rsidRPr="005243C0" w:rsidSect="00F60090">
          <w:type w:val="continuous"/>
          <w:pgSz w:w="11900" w:h="16840"/>
          <w:pgMar w:top="1440" w:right="1440" w:bottom="1440" w:left="1440" w:header="708" w:footer="708" w:gutter="0"/>
          <w:cols w:num="2" w:space="620"/>
          <w:docGrid w:linePitch="360"/>
        </w:sectPr>
      </w:pPr>
    </w:p>
    <w:p w14:paraId="0754B97B" w14:textId="77777777" w:rsidR="005243C0" w:rsidRDefault="005243C0" w:rsidP="005243C0">
      <w:pPr>
        <w:spacing w:before="120"/>
        <w:jc w:val="center"/>
        <w:rPr>
          <w:b/>
        </w:rPr>
      </w:pPr>
      <w:r>
        <w:rPr>
          <w:noProof/>
        </w:rPr>
        <w:drawing>
          <wp:inline distT="0" distB="0" distL="0" distR="0" wp14:anchorId="02DE803D" wp14:editId="78576272">
            <wp:extent cx="5372100" cy="15709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5-04-01 at 10.40.1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680" cy="1579640"/>
                    </a:xfrm>
                    <a:prstGeom prst="rect">
                      <a:avLst/>
                    </a:prstGeom>
                  </pic:spPr>
                </pic:pic>
              </a:graphicData>
            </a:graphic>
          </wp:inline>
        </w:drawing>
      </w:r>
      <w:r w:rsidRPr="005243C0">
        <w:rPr>
          <w:b/>
        </w:rPr>
        <w:t xml:space="preserve"> </w:t>
      </w:r>
    </w:p>
    <w:p w14:paraId="4A7A763A" w14:textId="655EF7C9" w:rsidR="005243C0" w:rsidRPr="00792F5A" w:rsidRDefault="005243C0" w:rsidP="005243C0">
      <w:pPr>
        <w:spacing w:before="120"/>
        <w:jc w:val="center"/>
        <w:sectPr w:rsidR="005243C0" w:rsidRPr="00792F5A" w:rsidSect="005243C0">
          <w:type w:val="continuous"/>
          <w:pgSz w:w="11900" w:h="16840"/>
          <w:pgMar w:top="1440" w:right="1440" w:bottom="1440" w:left="1440" w:header="708" w:footer="708" w:gutter="0"/>
          <w:cols w:space="708"/>
          <w:docGrid w:linePitch="360"/>
        </w:sectPr>
      </w:pPr>
      <w:r w:rsidRPr="002D55E4">
        <w:rPr>
          <w:b/>
        </w:rPr>
        <w:t>Hình 2</w:t>
      </w:r>
      <w:r w:rsidRPr="002D55E4">
        <w:t>. Điều kiện sản xuất cơm rượu của các hộ dân ở Trung Thạn</w:t>
      </w:r>
    </w:p>
    <w:p w14:paraId="57166C5B" w14:textId="77777777" w:rsidR="005243C0" w:rsidRDefault="005243C0" w:rsidP="005243C0">
      <w:pPr>
        <w:spacing w:before="120"/>
        <w:jc w:val="both"/>
        <w:rPr>
          <w:b/>
        </w:rPr>
        <w:sectPr w:rsidR="005243C0" w:rsidSect="005243C0">
          <w:type w:val="continuous"/>
          <w:pgSz w:w="11900" w:h="16840"/>
          <w:pgMar w:top="1134" w:right="1134" w:bottom="1134" w:left="1418" w:header="709" w:footer="709" w:gutter="0"/>
          <w:cols w:space="336"/>
          <w:docGrid w:linePitch="360"/>
        </w:sectPr>
      </w:pPr>
    </w:p>
    <w:p w14:paraId="334CB07E" w14:textId="5E306D50" w:rsidR="002D577D" w:rsidRDefault="002D577D" w:rsidP="005243C0">
      <w:pPr>
        <w:spacing w:before="120"/>
        <w:jc w:val="both"/>
        <w:sectPr w:rsidR="002D577D" w:rsidSect="005243C0">
          <w:type w:val="continuous"/>
          <w:pgSz w:w="11900" w:h="16840"/>
          <w:pgMar w:top="1440" w:right="1440" w:bottom="1440" w:left="1440" w:header="708" w:footer="708" w:gutter="0"/>
          <w:cols w:space="336"/>
          <w:docGrid w:linePitch="360"/>
        </w:sectPr>
      </w:pPr>
    </w:p>
    <w:p w14:paraId="062460AC" w14:textId="2B9117FF" w:rsidR="002D577D" w:rsidRDefault="002D577D" w:rsidP="005243C0">
      <w:pPr>
        <w:spacing w:before="120"/>
        <w:jc w:val="both"/>
        <w:sectPr w:rsidR="002D577D" w:rsidSect="005243C0">
          <w:type w:val="continuous"/>
          <w:pgSz w:w="11900" w:h="16840"/>
          <w:pgMar w:top="1440" w:right="1440" w:bottom="1440" w:left="1440" w:header="708" w:footer="708" w:gutter="0"/>
          <w:cols w:space="336"/>
          <w:docGrid w:linePitch="360"/>
        </w:sectPr>
      </w:pPr>
    </w:p>
    <w:p w14:paraId="4F3E2016" w14:textId="0743265B" w:rsidR="002D577D" w:rsidRPr="002D55E4" w:rsidRDefault="002D577D" w:rsidP="005243C0">
      <w:pPr>
        <w:spacing w:before="120"/>
        <w:jc w:val="both"/>
        <w:rPr>
          <w:b/>
        </w:rPr>
      </w:pPr>
      <w:r w:rsidRPr="002D55E4">
        <w:rPr>
          <w:b/>
        </w:rPr>
        <w:lastRenderedPageBreak/>
        <w:t xml:space="preserve">3.1.3 Quy trình sản </w:t>
      </w:r>
      <w:r w:rsidRPr="002D55E4">
        <w:rPr>
          <w:b/>
          <w:color w:val="00B0F0"/>
        </w:rPr>
        <w:t>xuất</w:t>
      </w:r>
      <w:r w:rsidRPr="002D55E4">
        <w:rPr>
          <w:b/>
        </w:rPr>
        <w:t xml:space="preserve"> cơm rượu tại xã Trung Thạnh, huyện Cờ Đỏ, thành phố Cần Thơ</w:t>
      </w:r>
    </w:p>
    <w:p w14:paraId="1D61C5AF" w14:textId="0A50C6BF" w:rsidR="002D577D" w:rsidRPr="002D55E4" w:rsidRDefault="002D577D" w:rsidP="005243C0">
      <w:pPr>
        <w:pStyle w:val="BodyText"/>
        <w:spacing w:before="120"/>
        <w:ind w:left="0"/>
      </w:pPr>
      <w:r w:rsidRPr="002D55E4">
        <w:t xml:space="preserve"> </w:t>
      </w:r>
      <w:r w:rsidRPr="002D55E4">
        <w:rPr>
          <w:noProof/>
          <w:color w:val="00B0F0"/>
        </w:rPr>
        <w:t>Nếp → Vo sạch lần 1 → Để ráo → Hấp lần 1 (30 phút) → Để nguội → Vo sạch lần 2 → Hấp lần 2 (30 phút) → Để nguội → Vò viên (tay thấm nước muối, tỷ lệ muối/nước = 1/4) → Chuẩn bị men (100 g men/5 kg nếp) → Nghiền mịn men → Rắc đều men lên viên nếp → Quấn lá chuối → Ủ trong rổ nhựa ở nhiệt độ phòng, đậy kín bằng màng PE trong 3 ngày → Thu nhận cơm rượu và dịch cốt.</w:t>
      </w:r>
    </w:p>
    <w:p w14:paraId="4AE98E4F" w14:textId="6078F3AF" w:rsidR="002D577D" w:rsidRPr="002D55E4" w:rsidRDefault="002D577D" w:rsidP="005243C0">
      <w:pPr>
        <w:pStyle w:val="BodyText"/>
        <w:spacing w:before="120"/>
        <w:ind w:left="0" w:firstLine="567"/>
      </w:pPr>
      <w:r w:rsidRPr="002D55E4">
        <w:t xml:space="preserve">Khi sử dụng cơm rượu thì có thể pha thêm nước đường 25 </w:t>
      </w:r>
      <w:r w:rsidRPr="002D55E4">
        <w:rPr>
          <w:vertAlign w:val="superscript"/>
        </w:rPr>
        <w:t>o</w:t>
      </w:r>
      <w:r w:rsidRPr="002D55E4">
        <w:t xml:space="preserve">Brix vào dịch nước cơm rượu </w:t>
      </w:r>
      <w:r w:rsidRPr="002D55E4">
        <w:t>nguyên chất (42</w:t>
      </w:r>
      <w:r w:rsidRPr="002D55E4">
        <w:rPr>
          <w:vertAlign w:val="superscript"/>
        </w:rPr>
        <w:t>o</w:t>
      </w:r>
      <w:r w:rsidRPr="002D55E4">
        <w:t xml:space="preserve"> Brix) để sử dụng chung với cơm rượu.</w:t>
      </w:r>
    </w:p>
    <w:p w14:paraId="7D054E54" w14:textId="77777777" w:rsidR="002D577D" w:rsidRPr="008F4619" w:rsidRDefault="002D577D" w:rsidP="005243C0">
      <w:pPr>
        <w:pStyle w:val="BodyText"/>
        <w:spacing w:before="120"/>
        <w:ind w:left="0"/>
        <w:rPr>
          <w:b/>
        </w:rPr>
      </w:pPr>
      <w:r w:rsidRPr="008F4619">
        <w:rPr>
          <w:b/>
        </w:rPr>
        <w:t>3.1.4 Tính chất sản phẩm cơm rượu thu thập tại Trung Thạnh, huyện Cờ Đỏ, thành phố Cần Thơ</w:t>
      </w:r>
    </w:p>
    <w:p w14:paraId="0A7E7CD2" w14:textId="07DD6C98" w:rsidR="002D577D" w:rsidRDefault="002D577D" w:rsidP="005243C0">
      <w:pPr>
        <w:pStyle w:val="BodyText"/>
        <w:spacing w:before="120"/>
        <w:ind w:left="0" w:firstLine="567"/>
        <w:sectPr w:rsidR="002D577D" w:rsidSect="00B8616D">
          <w:type w:val="continuous"/>
          <w:pgSz w:w="11900" w:h="16840"/>
          <w:pgMar w:top="1440" w:right="1440" w:bottom="1440" w:left="1440" w:header="708" w:footer="708" w:gutter="0"/>
          <w:cols w:num="2" w:space="620"/>
          <w:docGrid w:linePitch="360"/>
        </w:sectPr>
      </w:pPr>
      <w:r w:rsidRPr="002D55E4">
        <w:t xml:space="preserve">Tiến hành thu 100g mẫu </w:t>
      </w:r>
      <w:r w:rsidRPr="002D55E4">
        <w:rPr>
          <w:color w:val="FF0000"/>
        </w:rPr>
        <w:t>(cơm rượu và dịch nước cơm rượu thành phẩm, sau 3 ngày lên men</w:t>
      </w:r>
      <w:r w:rsidRPr="002D55E4">
        <w:t xml:space="preserve">) tại </w:t>
      </w:r>
      <w:r w:rsidR="002F244C">
        <w:t>x</w:t>
      </w:r>
      <w:r w:rsidRPr="002D55E4">
        <w:t xml:space="preserve">ã Trung Thạnh của 3 hộ sản xuất quy mô khác nhau Cô Non (quy mô 50 kg nếp/ngày), Cô Mỏng (30 kg nếp/ngày) và cô Hương (10 kg/nếp trên ngày) </w:t>
      </w:r>
      <w:r w:rsidR="00CA5454">
        <w:t>(hình 3)</w:t>
      </w:r>
      <w:r w:rsidR="00036A26">
        <w:t xml:space="preserve"> </w:t>
      </w:r>
      <w:r w:rsidRPr="002D55E4">
        <w:t xml:space="preserve">được phân tích một số chỉ tiêu hóa lý cơ bản như độ ẩm, độ Brix, độ cồn, hàm lượng acid, pH. Kết quả </w:t>
      </w:r>
      <w:r w:rsidR="00CA5454">
        <w:t xml:space="preserve">xác định các chỉ tiêu hóa lý </w:t>
      </w:r>
      <w:r w:rsidRPr="002D55E4">
        <w:t>được ghi nhận trong bảng 2</w:t>
      </w:r>
    </w:p>
    <w:p w14:paraId="34EDB66C" w14:textId="3C3EAE04" w:rsidR="00CA5454" w:rsidRDefault="00CA5454" w:rsidP="005D3E41">
      <w:pPr>
        <w:pStyle w:val="BodyText"/>
        <w:spacing w:before="120"/>
        <w:ind w:left="0"/>
        <w:jc w:val="center"/>
        <w:sectPr w:rsidR="00CA5454" w:rsidSect="002D577D">
          <w:type w:val="continuous"/>
          <w:pgSz w:w="11900" w:h="16840"/>
          <w:pgMar w:top="1440" w:right="1440" w:bottom="1440" w:left="1440" w:header="708" w:footer="708" w:gutter="0"/>
          <w:cols w:space="708"/>
          <w:docGrid w:linePitch="360"/>
        </w:sectPr>
      </w:pPr>
      <w:r>
        <w:rPr>
          <w:noProof/>
        </w:rPr>
        <w:drawing>
          <wp:inline distT="0" distB="0" distL="0" distR="0" wp14:anchorId="4BA6B56E" wp14:editId="2CE46D34">
            <wp:extent cx="4407386"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5-04-01 at 10.45.20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68108" cy="1390497"/>
                    </a:xfrm>
                    <a:prstGeom prst="rect">
                      <a:avLst/>
                    </a:prstGeom>
                  </pic:spPr>
                </pic:pic>
              </a:graphicData>
            </a:graphic>
          </wp:inline>
        </w:drawing>
      </w:r>
    </w:p>
    <w:p w14:paraId="19E6B4B5" w14:textId="4B16A1DA" w:rsidR="005D3E41" w:rsidRPr="002D55E4" w:rsidRDefault="005D3E41" w:rsidP="00CA5454">
      <w:pPr>
        <w:pStyle w:val="BodyText"/>
        <w:spacing w:before="120"/>
        <w:ind w:left="0"/>
        <w:jc w:val="center"/>
        <w:rPr>
          <w:b/>
        </w:rPr>
      </w:pPr>
      <w:r w:rsidRPr="002D55E4">
        <w:t>CN</w:t>
      </w:r>
      <w:r w:rsidRPr="002D55E4">
        <w:tab/>
        <w:t xml:space="preserve">                    CM</w:t>
      </w:r>
      <w:r w:rsidRPr="002D55E4">
        <w:tab/>
        <w:t xml:space="preserve">                   CH</w:t>
      </w:r>
    </w:p>
    <w:p w14:paraId="42AF4E15" w14:textId="77777777" w:rsidR="005D3E41" w:rsidRPr="002D55E4" w:rsidRDefault="005D3E41" w:rsidP="005D3E41">
      <w:pPr>
        <w:pStyle w:val="BodyText"/>
        <w:spacing w:before="120"/>
        <w:ind w:left="0"/>
        <w:jc w:val="center"/>
        <w:rPr>
          <w:i/>
        </w:rPr>
      </w:pPr>
      <w:r w:rsidRPr="002D55E4">
        <w:rPr>
          <w:b/>
        </w:rPr>
        <w:t xml:space="preserve">Hình 3: </w:t>
      </w:r>
      <w:r w:rsidRPr="002D55E4">
        <w:t>Ba mẫu cơm rượu</w:t>
      </w:r>
    </w:p>
    <w:p w14:paraId="5A535CA9" w14:textId="47EE13EC" w:rsidR="005D3E41" w:rsidRPr="002D55E4" w:rsidRDefault="005D3E41" w:rsidP="005D3E41">
      <w:pPr>
        <w:pStyle w:val="BodyText"/>
        <w:spacing w:before="120"/>
        <w:ind w:left="0"/>
        <w:jc w:val="center"/>
        <w:rPr>
          <w:i/>
        </w:rPr>
        <w:sectPr w:rsidR="005D3E41" w:rsidRPr="002D55E4" w:rsidSect="002D577D">
          <w:type w:val="continuous"/>
          <w:pgSz w:w="11900" w:h="16840"/>
          <w:pgMar w:top="1440" w:right="1440" w:bottom="1440" w:left="1440" w:header="708" w:footer="708" w:gutter="0"/>
          <w:cols w:space="708"/>
          <w:docGrid w:linePitch="360"/>
        </w:sectPr>
      </w:pPr>
      <w:r w:rsidRPr="002D55E4">
        <w:rPr>
          <w:i/>
        </w:rPr>
        <w:t>CN: Cô Non; CM: Cô Mỏng; CH: Cô Hươn</w:t>
      </w:r>
      <w:r>
        <w:rPr>
          <w:i/>
        </w:rPr>
        <w:t>g</w:t>
      </w:r>
    </w:p>
    <w:p w14:paraId="74B48DFF" w14:textId="77777777" w:rsidR="005D3E41" w:rsidRPr="002D55E4" w:rsidRDefault="005D3E41" w:rsidP="005D3E41">
      <w:pPr>
        <w:pStyle w:val="BodyText"/>
        <w:spacing w:before="120"/>
        <w:ind w:left="0"/>
        <w:rPr>
          <w:color w:val="FF0000"/>
        </w:rPr>
      </w:pPr>
      <w:r w:rsidRPr="002D55E4">
        <w:rPr>
          <w:b/>
          <w:color w:val="FF0000"/>
        </w:rPr>
        <w:t xml:space="preserve">Bảng 2. </w:t>
      </w:r>
      <w:r w:rsidRPr="002D55E4">
        <w:rPr>
          <w:color w:val="FF0000"/>
        </w:rPr>
        <w:t>Kết quả xác định các chỉ tiêu cơ bản của sản phẩm cơm rượu</w:t>
      </w:r>
    </w:p>
    <w:tbl>
      <w:tblPr>
        <w:tblW w:w="901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
        <w:gridCol w:w="3229"/>
        <w:gridCol w:w="1844"/>
        <w:gridCol w:w="1703"/>
        <w:gridCol w:w="1784"/>
      </w:tblGrid>
      <w:tr w:rsidR="005D3E41" w:rsidRPr="002D55E4" w14:paraId="688598DB" w14:textId="77777777" w:rsidTr="00F00C92">
        <w:trPr>
          <w:trHeight w:val="493"/>
        </w:trPr>
        <w:tc>
          <w:tcPr>
            <w:tcW w:w="454" w:type="dxa"/>
            <w:vMerge w:val="restart"/>
          </w:tcPr>
          <w:p w14:paraId="4DB87456" w14:textId="77777777" w:rsidR="005D3E41" w:rsidRPr="002D55E4" w:rsidRDefault="005D3E41" w:rsidP="00F00C92">
            <w:pPr>
              <w:pStyle w:val="TableParagraph"/>
              <w:ind w:left="100"/>
            </w:pPr>
            <w:r w:rsidRPr="002D55E4">
              <w:t>Stt</w:t>
            </w:r>
          </w:p>
        </w:tc>
        <w:tc>
          <w:tcPr>
            <w:tcW w:w="3229" w:type="dxa"/>
            <w:vMerge w:val="restart"/>
          </w:tcPr>
          <w:p w14:paraId="3853D518" w14:textId="77777777" w:rsidR="005D3E41" w:rsidRPr="002D55E4" w:rsidRDefault="005D3E41" w:rsidP="00F00C92">
            <w:pPr>
              <w:pStyle w:val="TableParagraph"/>
              <w:ind w:left="673"/>
            </w:pPr>
            <w:r w:rsidRPr="002D55E4">
              <w:t>Chỉ tiêu</w:t>
            </w:r>
          </w:p>
        </w:tc>
        <w:tc>
          <w:tcPr>
            <w:tcW w:w="5331" w:type="dxa"/>
            <w:gridSpan w:val="3"/>
          </w:tcPr>
          <w:p w14:paraId="0322C8FF" w14:textId="77777777" w:rsidR="005D3E41" w:rsidRPr="002D55E4" w:rsidRDefault="005D3E41" w:rsidP="00F00C92">
            <w:pPr>
              <w:pStyle w:val="TableParagraph"/>
              <w:ind w:left="5"/>
              <w:jc w:val="center"/>
            </w:pPr>
            <w:r w:rsidRPr="002D55E4">
              <w:t>Mẫu Cơm rượu</w:t>
            </w:r>
          </w:p>
        </w:tc>
      </w:tr>
      <w:tr w:rsidR="005D3E41" w:rsidRPr="002D55E4" w14:paraId="24D4B143" w14:textId="77777777" w:rsidTr="00F00C92">
        <w:trPr>
          <w:trHeight w:val="491"/>
        </w:trPr>
        <w:tc>
          <w:tcPr>
            <w:tcW w:w="454" w:type="dxa"/>
            <w:vMerge/>
            <w:tcBorders>
              <w:top w:val="nil"/>
            </w:tcBorders>
          </w:tcPr>
          <w:p w14:paraId="6845E891" w14:textId="77777777" w:rsidR="005D3E41" w:rsidRPr="002D55E4" w:rsidRDefault="005D3E41" w:rsidP="00F00C92">
            <w:pPr>
              <w:rPr>
                <w:sz w:val="2"/>
                <w:szCs w:val="2"/>
              </w:rPr>
            </w:pPr>
          </w:p>
        </w:tc>
        <w:tc>
          <w:tcPr>
            <w:tcW w:w="3229" w:type="dxa"/>
            <w:vMerge/>
            <w:tcBorders>
              <w:top w:val="nil"/>
            </w:tcBorders>
          </w:tcPr>
          <w:p w14:paraId="5CF7FFCE" w14:textId="77777777" w:rsidR="005D3E41" w:rsidRPr="002D55E4" w:rsidRDefault="005D3E41" w:rsidP="00F00C92">
            <w:pPr>
              <w:rPr>
                <w:sz w:val="2"/>
                <w:szCs w:val="2"/>
              </w:rPr>
            </w:pPr>
          </w:p>
        </w:tc>
        <w:tc>
          <w:tcPr>
            <w:tcW w:w="1844" w:type="dxa"/>
          </w:tcPr>
          <w:p w14:paraId="311D68B7" w14:textId="77777777" w:rsidR="005D3E41" w:rsidRPr="002D55E4" w:rsidRDefault="005D3E41" w:rsidP="00F00C92">
            <w:pPr>
              <w:pStyle w:val="TableParagraph"/>
              <w:ind w:left="9" w:right="4"/>
              <w:jc w:val="center"/>
            </w:pPr>
            <w:r w:rsidRPr="002D55E4">
              <w:t>Cô Non (CN)</w:t>
            </w:r>
          </w:p>
        </w:tc>
        <w:tc>
          <w:tcPr>
            <w:tcW w:w="1703" w:type="dxa"/>
          </w:tcPr>
          <w:p w14:paraId="5046F704" w14:textId="77777777" w:rsidR="005D3E41" w:rsidRPr="002D55E4" w:rsidRDefault="005D3E41" w:rsidP="00F00C92">
            <w:pPr>
              <w:pStyle w:val="TableParagraph"/>
              <w:ind w:left="7" w:right="2"/>
              <w:jc w:val="center"/>
            </w:pPr>
            <w:r w:rsidRPr="002D55E4">
              <w:t>Cô Mỏng (CM)</w:t>
            </w:r>
          </w:p>
        </w:tc>
        <w:tc>
          <w:tcPr>
            <w:tcW w:w="1784" w:type="dxa"/>
          </w:tcPr>
          <w:p w14:paraId="4D7F39AE" w14:textId="77777777" w:rsidR="005D3E41" w:rsidRPr="002D55E4" w:rsidRDefault="005D3E41" w:rsidP="00F00C92">
            <w:pPr>
              <w:pStyle w:val="TableParagraph"/>
              <w:ind w:left="4" w:right="4"/>
              <w:jc w:val="center"/>
            </w:pPr>
            <w:r w:rsidRPr="002D55E4">
              <w:t>Cô Hương (CH)</w:t>
            </w:r>
          </w:p>
        </w:tc>
      </w:tr>
      <w:tr w:rsidR="005D3E41" w:rsidRPr="002D55E4" w14:paraId="2E7C8A9D" w14:textId="77777777" w:rsidTr="00F00C92">
        <w:trPr>
          <w:trHeight w:val="494"/>
        </w:trPr>
        <w:tc>
          <w:tcPr>
            <w:tcW w:w="454" w:type="dxa"/>
          </w:tcPr>
          <w:p w14:paraId="0EA12425" w14:textId="77777777" w:rsidR="005D3E41" w:rsidRPr="002D55E4" w:rsidRDefault="005D3E41" w:rsidP="00F00C92">
            <w:pPr>
              <w:pStyle w:val="TableParagraph"/>
              <w:ind w:left="100"/>
            </w:pPr>
            <w:r w:rsidRPr="002D55E4">
              <w:t>1</w:t>
            </w:r>
          </w:p>
        </w:tc>
        <w:tc>
          <w:tcPr>
            <w:tcW w:w="3229" w:type="dxa"/>
          </w:tcPr>
          <w:p w14:paraId="56F459E2" w14:textId="77777777" w:rsidR="005D3E41" w:rsidRPr="002D55E4" w:rsidRDefault="005D3E41" w:rsidP="00F00C92">
            <w:pPr>
              <w:pStyle w:val="TableParagraph"/>
            </w:pPr>
            <w:r w:rsidRPr="002D55E4">
              <w:t>Độ ẩm (%w/w)</w:t>
            </w:r>
          </w:p>
        </w:tc>
        <w:tc>
          <w:tcPr>
            <w:tcW w:w="1844" w:type="dxa"/>
          </w:tcPr>
          <w:p w14:paraId="77292703" w14:textId="77777777" w:rsidR="005D3E41" w:rsidRPr="002D55E4" w:rsidRDefault="005D3E41" w:rsidP="00F00C92">
            <w:pPr>
              <w:pStyle w:val="TableParagraph"/>
              <w:ind w:left="9"/>
              <w:jc w:val="center"/>
              <w:rPr>
                <w:vertAlign w:val="superscript"/>
              </w:rPr>
            </w:pPr>
            <w:r w:rsidRPr="002D55E4">
              <w:t>41,67 ± 1,53</w:t>
            </w:r>
            <w:r w:rsidRPr="002D55E4">
              <w:rPr>
                <w:vertAlign w:val="superscript"/>
              </w:rPr>
              <w:t>b</w:t>
            </w:r>
          </w:p>
        </w:tc>
        <w:tc>
          <w:tcPr>
            <w:tcW w:w="1703" w:type="dxa"/>
          </w:tcPr>
          <w:p w14:paraId="00CA9E39" w14:textId="77777777" w:rsidR="005D3E41" w:rsidRPr="002D55E4" w:rsidRDefault="005D3E41" w:rsidP="00F00C92">
            <w:pPr>
              <w:pStyle w:val="TableParagraph"/>
              <w:ind w:left="7" w:right="2"/>
              <w:jc w:val="center"/>
              <w:rPr>
                <w:color w:val="FF0000"/>
                <w:vertAlign w:val="superscript"/>
              </w:rPr>
            </w:pPr>
            <w:r w:rsidRPr="002D55E4">
              <w:rPr>
                <w:color w:val="FF0000"/>
              </w:rPr>
              <w:t>34,03 ± 2,0</w:t>
            </w:r>
            <w:r w:rsidRPr="002D55E4">
              <w:rPr>
                <w:color w:val="FF0000"/>
                <w:vertAlign w:val="superscript"/>
              </w:rPr>
              <w:t>a</w:t>
            </w:r>
          </w:p>
        </w:tc>
        <w:tc>
          <w:tcPr>
            <w:tcW w:w="1784" w:type="dxa"/>
          </w:tcPr>
          <w:p w14:paraId="78249532" w14:textId="77777777" w:rsidR="005D3E41" w:rsidRPr="002D55E4" w:rsidRDefault="005D3E41" w:rsidP="00F00C92">
            <w:pPr>
              <w:pStyle w:val="TableParagraph"/>
              <w:ind w:left="4"/>
              <w:jc w:val="center"/>
              <w:rPr>
                <w:color w:val="FF0000"/>
                <w:vertAlign w:val="superscript"/>
              </w:rPr>
            </w:pPr>
            <w:r w:rsidRPr="002D55E4">
              <w:rPr>
                <w:color w:val="FF0000"/>
              </w:rPr>
              <w:t>39,02 ± 2,0</w:t>
            </w:r>
            <w:r w:rsidRPr="002D55E4">
              <w:rPr>
                <w:color w:val="FF0000"/>
                <w:vertAlign w:val="superscript"/>
              </w:rPr>
              <w:t>b</w:t>
            </w:r>
          </w:p>
        </w:tc>
      </w:tr>
      <w:tr w:rsidR="005D3E41" w:rsidRPr="002D55E4" w14:paraId="11F9EDB7" w14:textId="77777777" w:rsidTr="00F00C92">
        <w:trPr>
          <w:trHeight w:val="491"/>
        </w:trPr>
        <w:tc>
          <w:tcPr>
            <w:tcW w:w="454" w:type="dxa"/>
          </w:tcPr>
          <w:p w14:paraId="7ADE7A2E" w14:textId="77777777" w:rsidR="005D3E41" w:rsidRPr="002D55E4" w:rsidRDefault="005D3E41" w:rsidP="00F00C92">
            <w:pPr>
              <w:pStyle w:val="TableParagraph"/>
              <w:ind w:left="100"/>
            </w:pPr>
            <w:r w:rsidRPr="002D55E4">
              <w:t>2</w:t>
            </w:r>
          </w:p>
        </w:tc>
        <w:tc>
          <w:tcPr>
            <w:tcW w:w="3229" w:type="dxa"/>
          </w:tcPr>
          <w:p w14:paraId="44022C0C" w14:textId="77777777" w:rsidR="005D3E41" w:rsidRPr="002D55E4" w:rsidRDefault="005D3E41" w:rsidP="00F00C92">
            <w:pPr>
              <w:pStyle w:val="TableParagraph"/>
            </w:pPr>
            <w:r w:rsidRPr="002D55E4">
              <w:t>Độ Brix</w:t>
            </w:r>
          </w:p>
        </w:tc>
        <w:tc>
          <w:tcPr>
            <w:tcW w:w="1844" w:type="dxa"/>
          </w:tcPr>
          <w:p w14:paraId="2260B395" w14:textId="77777777" w:rsidR="005D3E41" w:rsidRPr="002D55E4" w:rsidRDefault="005D3E41" w:rsidP="00F00C92">
            <w:pPr>
              <w:pStyle w:val="TableParagraph"/>
              <w:ind w:left="9" w:right="2"/>
              <w:jc w:val="center"/>
              <w:rPr>
                <w:vertAlign w:val="superscript"/>
              </w:rPr>
            </w:pPr>
            <w:r w:rsidRPr="002D55E4">
              <w:t>43,0 ± 1,0</w:t>
            </w:r>
            <w:r w:rsidRPr="002D55E4">
              <w:rPr>
                <w:vertAlign w:val="superscript"/>
              </w:rPr>
              <w:t>c</w:t>
            </w:r>
          </w:p>
        </w:tc>
        <w:tc>
          <w:tcPr>
            <w:tcW w:w="1703" w:type="dxa"/>
          </w:tcPr>
          <w:p w14:paraId="72D63231" w14:textId="77777777" w:rsidR="005D3E41" w:rsidRPr="002D55E4" w:rsidRDefault="005D3E41" w:rsidP="00F00C92">
            <w:pPr>
              <w:pStyle w:val="TableParagraph"/>
              <w:ind w:left="7"/>
              <w:jc w:val="center"/>
              <w:rPr>
                <w:vertAlign w:val="superscript"/>
              </w:rPr>
            </w:pPr>
            <w:r w:rsidRPr="002D55E4">
              <w:t>31,33 ± 1,52</w:t>
            </w:r>
            <w:r w:rsidRPr="002D55E4">
              <w:rPr>
                <w:vertAlign w:val="superscript"/>
              </w:rPr>
              <w:t>a</w:t>
            </w:r>
          </w:p>
        </w:tc>
        <w:tc>
          <w:tcPr>
            <w:tcW w:w="1784" w:type="dxa"/>
          </w:tcPr>
          <w:p w14:paraId="1E50848E" w14:textId="77777777" w:rsidR="005D3E41" w:rsidRPr="002D55E4" w:rsidRDefault="005D3E41" w:rsidP="00F00C92">
            <w:pPr>
              <w:pStyle w:val="TableParagraph"/>
              <w:ind w:left="4"/>
              <w:jc w:val="center"/>
              <w:rPr>
                <w:vertAlign w:val="superscript"/>
              </w:rPr>
            </w:pPr>
            <w:r w:rsidRPr="002D55E4">
              <w:t>37,33 ± 2,51</w:t>
            </w:r>
            <w:r w:rsidRPr="002D55E4">
              <w:rPr>
                <w:vertAlign w:val="superscript"/>
              </w:rPr>
              <w:t>b</w:t>
            </w:r>
          </w:p>
        </w:tc>
      </w:tr>
      <w:tr w:rsidR="005D3E41" w:rsidRPr="002D55E4" w14:paraId="4B52E97E" w14:textId="77777777" w:rsidTr="00F00C92">
        <w:trPr>
          <w:trHeight w:val="494"/>
        </w:trPr>
        <w:tc>
          <w:tcPr>
            <w:tcW w:w="454" w:type="dxa"/>
          </w:tcPr>
          <w:p w14:paraId="3C214CD0" w14:textId="77777777" w:rsidR="005D3E41" w:rsidRPr="002D55E4" w:rsidRDefault="005D3E41" w:rsidP="00F00C92">
            <w:pPr>
              <w:pStyle w:val="TableParagraph"/>
              <w:spacing w:before="123"/>
              <w:ind w:left="100"/>
            </w:pPr>
            <w:r w:rsidRPr="002D55E4">
              <w:t>3</w:t>
            </w:r>
          </w:p>
        </w:tc>
        <w:tc>
          <w:tcPr>
            <w:tcW w:w="3229" w:type="dxa"/>
          </w:tcPr>
          <w:p w14:paraId="648C9E67" w14:textId="77777777" w:rsidR="005D3E41" w:rsidRPr="002D55E4" w:rsidRDefault="005D3E41" w:rsidP="00F00C92">
            <w:pPr>
              <w:pStyle w:val="TableParagraph"/>
              <w:spacing w:before="123"/>
            </w:pPr>
            <w:r w:rsidRPr="002D55E4">
              <w:t>Độ cồn (%v/v)</w:t>
            </w:r>
          </w:p>
        </w:tc>
        <w:tc>
          <w:tcPr>
            <w:tcW w:w="1844" w:type="dxa"/>
          </w:tcPr>
          <w:p w14:paraId="01A5C344" w14:textId="77777777" w:rsidR="005D3E41" w:rsidRPr="002D55E4" w:rsidRDefault="005D3E41" w:rsidP="00F00C92">
            <w:pPr>
              <w:pStyle w:val="TableParagraph"/>
              <w:spacing w:before="123"/>
              <w:ind w:left="9"/>
              <w:jc w:val="center"/>
              <w:rPr>
                <w:vertAlign w:val="superscript"/>
              </w:rPr>
            </w:pPr>
            <w:r w:rsidRPr="002D55E4">
              <w:t>12,33 ± 0,57</w:t>
            </w:r>
            <w:r w:rsidRPr="002D55E4">
              <w:rPr>
                <w:vertAlign w:val="superscript"/>
              </w:rPr>
              <w:t>b</w:t>
            </w:r>
          </w:p>
        </w:tc>
        <w:tc>
          <w:tcPr>
            <w:tcW w:w="1703" w:type="dxa"/>
          </w:tcPr>
          <w:p w14:paraId="4F40C61E" w14:textId="77777777" w:rsidR="005D3E41" w:rsidRPr="002D55E4" w:rsidRDefault="005D3E41" w:rsidP="00F00C92">
            <w:pPr>
              <w:pStyle w:val="TableParagraph"/>
              <w:spacing w:before="123"/>
              <w:ind w:left="7"/>
              <w:jc w:val="center"/>
              <w:rPr>
                <w:vertAlign w:val="superscript"/>
              </w:rPr>
            </w:pPr>
            <w:r w:rsidRPr="002D55E4">
              <w:t>10,33 ± 0,57</w:t>
            </w:r>
            <w:r w:rsidRPr="002D55E4">
              <w:rPr>
                <w:vertAlign w:val="superscript"/>
              </w:rPr>
              <w:t>a</w:t>
            </w:r>
          </w:p>
        </w:tc>
        <w:tc>
          <w:tcPr>
            <w:tcW w:w="1784" w:type="dxa"/>
          </w:tcPr>
          <w:p w14:paraId="02FD5282" w14:textId="77777777" w:rsidR="005D3E41" w:rsidRPr="002D55E4" w:rsidRDefault="005D3E41" w:rsidP="00F00C92">
            <w:pPr>
              <w:pStyle w:val="TableParagraph"/>
              <w:spacing w:before="123"/>
              <w:ind w:left="4"/>
              <w:jc w:val="center"/>
              <w:rPr>
                <w:vertAlign w:val="superscript"/>
              </w:rPr>
            </w:pPr>
            <w:r w:rsidRPr="002D55E4">
              <w:t>11,67 ± 0,57</w:t>
            </w:r>
            <w:r w:rsidRPr="002D55E4">
              <w:rPr>
                <w:vertAlign w:val="superscript"/>
              </w:rPr>
              <w:t>b</w:t>
            </w:r>
          </w:p>
        </w:tc>
      </w:tr>
      <w:tr w:rsidR="005D3E41" w:rsidRPr="002D55E4" w14:paraId="6FF4589E" w14:textId="77777777" w:rsidTr="00F00C92">
        <w:trPr>
          <w:trHeight w:val="494"/>
        </w:trPr>
        <w:tc>
          <w:tcPr>
            <w:tcW w:w="454" w:type="dxa"/>
          </w:tcPr>
          <w:p w14:paraId="46D45D51" w14:textId="77777777" w:rsidR="005D3E41" w:rsidRPr="002D55E4" w:rsidRDefault="005D3E41" w:rsidP="00F00C92">
            <w:pPr>
              <w:pStyle w:val="TableParagraph"/>
              <w:ind w:left="100"/>
            </w:pPr>
            <w:r w:rsidRPr="002D55E4">
              <w:t>4</w:t>
            </w:r>
          </w:p>
        </w:tc>
        <w:tc>
          <w:tcPr>
            <w:tcW w:w="3229" w:type="dxa"/>
          </w:tcPr>
          <w:p w14:paraId="5C0CD566" w14:textId="77777777" w:rsidR="005D3E41" w:rsidRPr="002D55E4" w:rsidRDefault="005D3E41" w:rsidP="00F00C92">
            <w:pPr>
              <w:pStyle w:val="TableParagraph"/>
            </w:pPr>
            <w:r w:rsidRPr="002D55E4">
              <w:t>Hàm lượng acid lactic (mg/mL)</w:t>
            </w:r>
          </w:p>
        </w:tc>
        <w:tc>
          <w:tcPr>
            <w:tcW w:w="1844" w:type="dxa"/>
          </w:tcPr>
          <w:p w14:paraId="73639640" w14:textId="77777777" w:rsidR="005D3E41" w:rsidRPr="002D55E4" w:rsidRDefault="005D3E41" w:rsidP="00F00C92">
            <w:pPr>
              <w:pStyle w:val="TableParagraph"/>
              <w:ind w:left="9"/>
              <w:jc w:val="center"/>
              <w:rPr>
                <w:vertAlign w:val="superscript"/>
              </w:rPr>
            </w:pPr>
            <w:r w:rsidRPr="002D55E4">
              <w:t>0,99 ± 0,09</w:t>
            </w:r>
            <w:r w:rsidRPr="002D55E4">
              <w:rPr>
                <w:vertAlign w:val="superscript"/>
              </w:rPr>
              <w:t>ab</w:t>
            </w:r>
          </w:p>
        </w:tc>
        <w:tc>
          <w:tcPr>
            <w:tcW w:w="1703" w:type="dxa"/>
          </w:tcPr>
          <w:p w14:paraId="4E87FA2E" w14:textId="77777777" w:rsidR="005D3E41" w:rsidRPr="002D55E4" w:rsidRDefault="005D3E41" w:rsidP="00F00C92">
            <w:pPr>
              <w:pStyle w:val="TableParagraph"/>
              <w:ind w:left="7"/>
              <w:jc w:val="center"/>
              <w:rPr>
                <w:vertAlign w:val="superscript"/>
              </w:rPr>
            </w:pPr>
            <w:r w:rsidRPr="002D55E4">
              <w:t>0,87 ± 0,10</w:t>
            </w:r>
            <w:r w:rsidRPr="002D55E4">
              <w:rPr>
                <w:vertAlign w:val="superscript"/>
              </w:rPr>
              <w:t>a</w:t>
            </w:r>
          </w:p>
        </w:tc>
        <w:tc>
          <w:tcPr>
            <w:tcW w:w="1784" w:type="dxa"/>
          </w:tcPr>
          <w:p w14:paraId="519583F6" w14:textId="77777777" w:rsidR="005D3E41" w:rsidRPr="002D55E4" w:rsidRDefault="005D3E41" w:rsidP="00F00C92">
            <w:pPr>
              <w:pStyle w:val="TableParagraph"/>
              <w:ind w:left="4"/>
              <w:jc w:val="center"/>
              <w:rPr>
                <w:vertAlign w:val="superscript"/>
              </w:rPr>
            </w:pPr>
            <w:r w:rsidRPr="002D55E4">
              <w:t>1,05 ± 0,04</w:t>
            </w:r>
            <w:r w:rsidRPr="002D55E4">
              <w:rPr>
                <w:vertAlign w:val="superscript"/>
              </w:rPr>
              <w:t>b</w:t>
            </w:r>
          </w:p>
        </w:tc>
      </w:tr>
      <w:tr w:rsidR="005D3E41" w:rsidRPr="002D55E4" w14:paraId="52A7E842" w14:textId="77777777" w:rsidTr="00F00C92">
        <w:trPr>
          <w:trHeight w:val="491"/>
        </w:trPr>
        <w:tc>
          <w:tcPr>
            <w:tcW w:w="454" w:type="dxa"/>
          </w:tcPr>
          <w:p w14:paraId="0BF8A6F4" w14:textId="77777777" w:rsidR="005D3E41" w:rsidRPr="002D55E4" w:rsidRDefault="005D3E41" w:rsidP="00F00C92">
            <w:pPr>
              <w:pStyle w:val="TableParagraph"/>
              <w:ind w:left="100"/>
            </w:pPr>
            <w:r w:rsidRPr="002D55E4">
              <w:t>5</w:t>
            </w:r>
          </w:p>
        </w:tc>
        <w:tc>
          <w:tcPr>
            <w:tcW w:w="3229" w:type="dxa"/>
          </w:tcPr>
          <w:p w14:paraId="5D29945D" w14:textId="77777777" w:rsidR="005D3E41" w:rsidRPr="002D55E4" w:rsidRDefault="005D3E41" w:rsidP="00F00C92">
            <w:pPr>
              <w:pStyle w:val="TableParagraph"/>
            </w:pPr>
            <w:r w:rsidRPr="002D55E4">
              <w:t>pH</w:t>
            </w:r>
          </w:p>
        </w:tc>
        <w:tc>
          <w:tcPr>
            <w:tcW w:w="1844" w:type="dxa"/>
          </w:tcPr>
          <w:p w14:paraId="1F2D96B1" w14:textId="77777777" w:rsidR="005D3E41" w:rsidRPr="002D55E4" w:rsidRDefault="005D3E41" w:rsidP="00F00C92">
            <w:pPr>
              <w:pStyle w:val="TableParagraph"/>
              <w:ind w:left="9" w:right="2"/>
              <w:jc w:val="center"/>
              <w:rPr>
                <w:vertAlign w:val="superscript"/>
              </w:rPr>
            </w:pPr>
            <w:r w:rsidRPr="002D55E4">
              <w:t>3,9 ± 0,1</w:t>
            </w:r>
            <w:r w:rsidRPr="002D55E4">
              <w:rPr>
                <w:vertAlign w:val="superscript"/>
              </w:rPr>
              <w:t>a</w:t>
            </w:r>
          </w:p>
        </w:tc>
        <w:tc>
          <w:tcPr>
            <w:tcW w:w="1703" w:type="dxa"/>
          </w:tcPr>
          <w:p w14:paraId="32FAD526" w14:textId="77777777" w:rsidR="005D3E41" w:rsidRPr="002D55E4" w:rsidRDefault="005D3E41" w:rsidP="00F00C92">
            <w:pPr>
              <w:pStyle w:val="TableParagraph"/>
              <w:ind w:left="7" w:right="2"/>
              <w:jc w:val="center"/>
              <w:rPr>
                <w:vertAlign w:val="superscript"/>
              </w:rPr>
            </w:pPr>
            <w:r w:rsidRPr="002D55E4">
              <w:t>4,14 ± 0,05</w:t>
            </w:r>
            <w:r w:rsidRPr="002D55E4">
              <w:rPr>
                <w:vertAlign w:val="superscript"/>
              </w:rPr>
              <w:t>b</w:t>
            </w:r>
          </w:p>
        </w:tc>
        <w:tc>
          <w:tcPr>
            <w:tcW w:w="1784" w:type="dxa"/>
          </w:tcPr>
          <w:p w14:paraId="5BCFEC45" w14:textId="77777777" w:rsidR="005D3E41" w:rsidRPr="002D55E4" w:rsidRDefault="005D3E41" w:rsidP="00F00C92">
            <w:pPr>
              <w:pStyle w:val="TableParagraph"/>
              <w:ind w:left="4" w:right="3"/>
              <w:jc w:val="center"/>
              <w:rPr>
                <w:vertAlign w:val="superscript"/>
              </w:rPr>
            </w:pPr>
            <w:r w:rsidRPr="002D55E4">
              <w:t>3,933 ± 0,11</w:t>
            </w:r>
            <w:r w:rsidRPr="002D55E4">
              <w:rPr>
                <w:vertAlign w:val="superscript"/>
              </w:rPr>
              <w:t>a</w:t>
            </w:r>
          </w:p>
        </w:tc>
      </w:tr>
    </w:tbl>
    <w:p w14:paraId="5BA4428D" w14:textId="0E8619FA" w:rsidR="002D577D" w:rsidRDefault="005D3E41" w:rsidP="00792F5A">
      <w:pPr>
        <w:spacing w:before="120"/>
        <w:jc w:val="both"/>
        <w:sectPr w:rsidR="002D577D" w:rsidSect="002D577D">
          <w:type w:val="continuous"/>
          <w:pgSz w:w="11900" w:h="16840"/>
          <w:pgMar w:top="1440" w:right="1440" w:bottom="1440" w:left="1440" w:header="708" w:footer="708" w:gutter="0"/>
          <w:cols w:space="336"/>
          <w:docGrid w:linePitch="360"/>
        </w:sectPr>
      </w:pPr>
      <w:r w:rsidRPr="002D55E4">
        <w:rPr>
          <w:i/>
          <w:sz w:val="21"/>
        </w:rPr>
        <w:t>Ghi chú: Số liệu trong bảng là giá trị trung bình của 3 lần lặp lại ± độ lệch chuẩn. Các giá trị trung bình trong cùng một hàng theo sau có các mẫu tự giống nhau thể hiện sự khác biệt không có ý nghĩa về mặt thống kê ở mức ý nghĩa 5% (p&lt;0,05).</w:t>
      </w:r>
    </w:p>
    <w:p w14:paraId="164B5E7E" w14:textId="17DBF342" w:rsidR="005D3E41" w:rsidRPr="002D55E4" w:rsidRDefault="005D3E41" w:rsidP="005D3E41">
      <w:pPr>
        <w:pStyle w:val="BodyText"/>
        <w:spacing w:before="120"/>
        <w:ind w:left="0" w:firstLine="567"/>
        <w:rPr>
          <w:color w:val="FF0000"/>
        </w:rPr>
      </w:pPr>
      <w:r w:rsidRPr="002D55E4">
        <w:t>Kết quả từ Bảng 2 cho thấy độ ẩm của các mẫu cơm rượu dao động trong khoảng 34</w:t>
      </w:r>
      <w:r w:rsidR="00294909">
        <w:t>,03</w:t>
      </w:r>
      <w:r w:rsidRPr="002D55E4">
        <w:t>% đến 41,67% w/w. Trong đó, mẫu tại hộ dân CM có độ ẩm thấp nhất là 34% w/w, mẫu ở CN và CH có độ ẩm tương đối gần nhau và khác biệt không có ý nghĩa thống kê (39</w:t>
      </w:r>
      <w:r w:rsidR="00294909">
        <w:t>,02</w:t>
      </w:r>
      <w:r w:rsidRPr="002D55E4">
        <w:t xml:space="preserve"> % và 41,67 % w/w). Giá trị độ ẩm của cơm rượu phản ánh tỷ lệ </w:t>
      </w:r>
      <w:r w:rsidRPr="002D55E4">
        <w:rPr>
          <w:color w:val="FF0000"/>
        </w:rPr>
        <w:t xml:space="preserve">giữa </w:t>
      </w:r>
      <w:r w:rsidRPr="002D55E4">
        <w:rPr>
          <w:color w:val="FF0000"/>
        </w:rPr>
        <w:t>lượng nước chứa trong thực phẩm</w:t>
      </w:r>
      <w:r w:rsidRPr="002D55E4">
        <w:t>. Theo đó, độ ẩm của thực phẩm có ảnh hưởng đến chất lượng, độ bền và thời hạn sử dụng của nó.</w:t>
      </w:r>
      <w:r w:rsidRPr="002D55E4">
        <w:rPr>
          <w:color w:val="FF0000"/>
          <w:vertAlign w:val="superscript"/>
        </w:rPr>
        <w:t>1</w:t>
      </w:r>
      <w:r w:rsidRPr="002D55E4">
        <w:rPr>
          <w:color w:val="FF0000"/>
        </w:rPr>
        <w:t xml:space="preserve"> </w:t>
      </w:r>
      <w:r w:rsidRPr="002D55E4">
        <w:t>Nhìn chung, sản phẩm phẩm lên men cơm rượu chiếm tỷ lệ nước dưới 50%, nhỏ hơn so với độ ẩm của cơm rượu Khao-Mak dao động từ 50,76-53,04%.</w:t>
      </w:r>
      <w:r w:rsidRPr="002D55E4">
        <w:rPr>
          <w:color w:val="FF0000"/>
          <w:vertAlign w:val="superscript"/>
        </w:rPr>
        <w:t>10</w:t>
      </w:r>
    </w:p>
    <w:p w14:paraId="6474B567" w14:textId="59CB1170" w:rsidR="005D3E41" w:rsidRPr="002D55E4" w:rsidRDefault="005D3E41" w:rsidP="005D3E41">
      <w:pPr>
        <w:pStyle w:val="BodyText"/>
        <w:spacing w:before="120"/>
        <w:ind w:left="0" w:firstLine="567"/>
      </w:pPr>
      <w:r w:rsidRPr="002D55E4">
        <w:rPr>
          <w:color w:val="FF0000"/>
        </w:rPr>
        <w:t xml:space="preserve">Bảng 2 cũng cho thấy </w:t>
      </w:r>
      <w:r w:rsidRPr="002D55E4">
        <w:t xml:space="preserve">hàm lượng chất khô </w:t>
      </w:r>
      <w:r w:rsidRPr="002D55E4">
        <w:lastRenderedPageBreak/>
        <w:t>hòa tan của cơm rượu thành phẩm của các hộ sản xuất dao động trong khoảng 31</w:t>
      </w:r>
      <w:r w:rsidR="00294909">
        <w:t>,33</w:t>
      </w:r>
      <w:r w:rsidRPr="002D55E4">
        <w:t xml:space="preserve"> </w:t>
      </w:r>
      <w:r w:rsidRPr="002D55E4">
        <w:rPr>
          <w:vertAlign w:val="superscript"/>
        </w:rPr>
        <w:t>o</w:t>
      </w:r>
      <w:r w:rsidRPr="002D55E4">
        <w:t>Brix đến 43</w:t>
      </w:r>
      <w:r w:rsidR="00294909">
        <w:t>,00</w:t>
      </w:r>
      <w:r w:rsidRPr="002D55E4">
        <w:t xml:space="preserve"> </w:t>
      </w:r>
      <w:r w:rsidRPr="002D55E4">
        <w:rPr>
          <w:vertAlign w:val="superscript"/>
        </w:rPr>
        <w:t>o</w:t>
      </w:r>
      <w:r w:rsidRPr="002D55E4">
        <w:t>Brix. Trong quá trình lên men thì sự hoạt động của vi sinh vật đã tạo các enzyme có khả năng biến đổi tinh bột trong nếp thành đường, cồn và acid.</w:t>
      </w:r>
      <w:r w:rsidRPr="002D55E4">
        <w:rPr>
          <w:color w:val="FF0000"/>
          <w:vertAlign w:val="superscript"/>
        </w:rPr>
        <w:t>11,12</w:t>
      </w:r>
      <w:r w:rsidRPr="002D55E4">
        <w:t xml:space="preserve"> Ở giai đoạn đầu, nấm mốc đóng vai trò quan trọng trong việc tiết ra enzyme để phá hủy các liên kết glycoside của hạt tinh bột thành các sản phẩm hòa tan và sản xuất các loại đường khác nhau, chẳng hạn như oligosaccharide, disacaride và monosaccharide, vì vậy mà lượng đường có thể được tăng lên. Tuy nhiên, sau quá trình lên men thì tổng chất khô hòa tan lại có xu hướng giảm xuống, nguyên nhân là do nấm men cùng các vi sinh vật có mặt trong viên men đã sử dụng nguồn đường này.</w:t>
      </w:r>
      <w:r w:rsidRPr="002D55E4">
        <w:rPr>
          <w:color w:val="FF0000"/>
          <w:vertAlign w:val="superscript"/>
        </w:rPr>
        <w:t xml:space="preserve">1 </w:t>
      </w:r>
      <w:r w:rsidRPr="002D55E4">
        <w:t>Khi sản xuất Jiu Niang (một sản phẩm truyền thống của Trung Quốc tương tự cơm rượu của Việt Nam) từ gạo nếp đen cũng cho   thấy hàm lượng đường giảm dần theo thời gian lên men.</w:t>
      </w:r>
      <w:r w:rsidRPr="002D55E4">
        <w:rPr>
          <w:color w:val="FF0000"/>
          <w:vertAlign w:val="superscript"/>
        </w:rPr>
        <w:t>13</w:t>
      </w:r>
      <w:r w:rsidRPr="002D55E4">
        <w:rPr>
          <w:vertAlign w:val="superscript"/>
        </w:rPr>
        <w:t xml:space="preserve"> </w:t>
      </w:r>
    </w:p>
    <w:p w14:paraId="6C602202" w14:textId="77777777" w:rsidR="005D3E41" w:rsidRPr="002D55E4" w:rsidRDefault="005D3E41" w:rsidP="005D3E41">
      <w:pPr>
        <w:pStyle w:val="BodyText"/>
        <w:spacing w:before="120"/>
        <w:ind w:left="0" w:firstLine="567"/>
        <w:rPr>
          <w:vertAlign w:val="superscript"/>
        </w:rPr>
      </w:pPr>
      <w:r w:rsidRPr="002D55E4">
        <w:t xml:space="preserve">Bên cạnh đó, </w:t>
      </w:r>
      <w:r w:rsidRPr="002D55E4">
        <w:rPr>
          <w:color w:val="FF0000"/>
        </w:rPr>
        <w:t xml:space="preserve">độ cồn của cơm rượu </w:t>
      </w:r>
      <w:r w:rsidRPr="002D55E4">
        <w:t>cho thấy cơm rượu CM có độ cồn thấp nhất là 10,33% v/v và cơm rượu CN có độ cồn cao nhất là 12,33% v/v. Nhìn chung, mẫu cơm rượu thì độ cồn dao động trong khoảng 10-12% v/v và có sự khác biệt không có ý nghĩa thống kê. Sau quá trình đường hóa bởi nấm mốc thì quá trình lên men rượu xảy ra, trong đó đường glucose được chuyển thành ethanol do hoạt động của nấm men có trong men khởi đầu.</w:t>
      </w:r>
      <w:r w:rsidRPr="002D55E4">
        <w:rPr>
          <w:color w:val="FF0000"/>
          <w:vertAlign w:val="superscript"/>
        </w:rPr>
        <w:t>14</w:t>
      </w:r>
      <w:r w:rsidRPr="002D55E4">
        <w:t xml:space="preserve"> Hơn nữa, một lượng nhỏ ethanol có thể được sản xuất thông qua quá trình lên men của vi khuẩn acid lactic với sự có mặt của maltose, đặc biệt khi nhiệt độ lên men cao hơn 30 °C.</w:t>
      </w:r>
      <w:r w:rsidRPr="002D55E4">
        <w:rPr>
          <w:color w:val="FF0000"/>
          <w:vertAlign w:val="superscript"/>
        </w:rPr>
        <w:t>15</w:t>
      </w:r>
      <w:r w:rsidRPr="002D55E4">
        <w:t xml:space="preserve"> Tuy nhiên, khi so sánh với các nghiên cứu trước đây thì hàm lượng ethanol trong các mẫu cơm rượu khảo sát là khá cao. Cụ thể, </w:t>
      </w:r>
      <w:r w:rsidRPr="002D55E4">
        <w:rPr>
          <w:color w:val="FF0000"/>
        </w:rPr>
        <w:t>khi</w:t>
      </w:r>
      <w:r w:rsidRPr="002D55E4">
        <w:t xml:space="preserve"> lên men Khao-Mak thì hàm lượng ethanol của Khao-mak (một sản phẩm truyền thống của Thái Lan tương tự cơm rượu của Việt Nam) sau 3 ngày lên men là 2,15- 2,58% v/v.</w:t>
      </w:r>
      <w:r w:rsidRPr="002D55E4">
        <w:rPr>
          <w:color w:val="FF0000"/>
          <w:vertAlign w:val="superscript"/>
        </w:rPr>
        <w:t>10</w:t>
      </w:r>
      <w:r w:rsidRPr="002D55E4">
        <w:t xml:space="preserve"> Khi nghiên cứu về lên men gạo, mức độ cồn được tạo ra bởi quá trình lên men từ các loại gạo khác nhau đều nhỏ hơn 0,5% v/v sau 3 ngày lên men và có xu hướng tiếp tục tăng đến 1-2% v/v ở ngày thứ 7.</w:t>
      </w:r>
      <w:r w:rsidRPr="002D55E4">
        <w:rPr>
          <w:color w:val="FF0000"/>
          <w:vertAlign w:val="superscript"/>
        </w:rPr>
        <w:t>16</w:t>
      </w:r>
      <w:r w:rsidRPr="002D55E4">
        <w:t xml:space="preserve"> Nguyên nhân có thể dẫn đến sự khác biệt này có thể là do nguồn nguyên liệu.</w:t>
      </w:r>
      <w:r w:rsidRPr="002D55E4">
        <w:rPr>
          <w:color w:val="FF0000"/>
          <w:vertAlign w:val="superscript"/>
        </w:rPr>
        <w:t>16</w:t>
      </w:r>
    </w:p>
    <w:p w14:paraId="3F058EA7" w14:textId="77777777" w:rsidR="005D3E41" w:rsidRPr="002D55E4" w:rsidRDefault="005D3E41" w:rsidP="005D3E41">
      <w:pPr>
        <w:pStyle w:val="BodyText"/>
        <w:spacing w:before="120"/>
        <w:ind w:left="0" w:firstLine="567"/>
        <w:rPr>
          <w:color w:val="FF0000"/>
        </w:rPr>
      </w:pPr>
      <w:r w:rsidRPr="002D55E4">
        <w:t xml:space="preserve">Ngoài ra, khi xác định hàm lượng acid lactic của các mẫu cơm </w:t>
      </w:r>
      <w:r w:rsidRPr="002D55E4">
        <w:rPr>
          <w:color w:val="FF0000"/>
        </w:rPr>
        <w:t xml:space="preserve">rượu cho thấy </w:t>
      </w:r>
      <w:r w:rsidRPr="002D55E4">
        <w:t xml:space="preserve">giá trị trong khoảng 0,8-1 mg/mL. </w:t>
      </w:r>
      <w:r w:rsidRPr="002D55E4">
        <w:rPr>
          <w:color w:val="00B0F0"/>
        </w:rPr>
        <w:t xml:space="preserve">Sự tương quan giữa acid lactic và hàm lượng ethanol được tìm thấy </w:t>
      </w:r>
      <w:r w:rsidRPr="002D55E4">
        <w:rPr>
          <w:color w:val="FF0000"/>
        </w:rPr>
        <w:t xml:space="preserve">sự hình thành và tích tụ của ethanol đã ức chế việc sản </w:t>
      </w:r>
      <w:r w:rsidRPr="002D55E4">
        <w:rPr>
          <w:color w:val="FF0000"/>
        </w:rPr>
        <w:t>xuất acid lactic ở một mức độ nhất định, chính vì vậy, độ acid của thành phẩm có thể được kiểm soát trong một phạm vi nhất định để ngăn chặn sự ôi thiu của gạo nếp.</w:t>
      </w:r>
      <w:r w:rsidRPr="002D55E4">
        <w:rPr>
          <w:color w:val="FF0000"/>
          <w:vertAlign w:val="superscript"/>
        </w:rPr>
        <w:t>15</w:t>
      </w:r>
      <w:r w:rsidRPr="002D55E4">
        <w:rPr>
          <w:color w:val="FF0000"/>
        </w:rPr>
        <w:t xml:space="preserve"> </w:t>
      </w:r>
      <w:r w:rsidRPr="002D55E4">
        <w:rPr>
          <w:color w:val="00B0F0"/>
        </w:rPr>
        <w:t>Mẫu cơm rượu tại cơ sở CM</w:t>
      </w:r>
      <w:r w:rsidRPr="002D55E4">
        <w:rPr>
          <w:color w:val="FF0000"/>
        </w:rPr>
        <w:t xml:space="preserve"> </w:t>
      </w:r>
      <w:r w:rsidRPr="002D55E4">
        <w:t>có hàm lượng acid thấp với mức tương ứng là 0,87 mg/mL. Trong đó, cơm rượu từ cơ sở CH có hàm lượng acid cao nhất trong 3 mẫu khảo sát với hàm lượng là 1,05 mg/mL. Kết quả này cũng có sự tương đồng với kết quả báo cáo lên men Khao- mak, hàm lượng acid tổng sau 3 ngày lên men.</w:t>
      </w:r>
      <w:r w:rsidRPr="002D55E4">
        <w:rPr>
          <w:vertAlign w:val="superscript"/>
        </w:rPr>
        <w:t>8</w:t>
      </w:r>
      <w:r w:rsidRPr="002D55E4">
        <w:t xml:space="preserve"> Ngoài ra, trong Jiu Niang rất giàu acid hữu cơ, trong đó acid lactic chiếm hàm lượng cao nhất, còn lại là các chất khác như acid malic, fumaric, acetic, tartaric, citric và succinic,… với tổng hàm lượng acid hữu cơ tăng dần theo thời gian và giảm nhẹ sau 60 giờ lên men.</w:t>
      </w:r>
      <w:r w:rsidRPr="002D55E4">
        <w:rPr>
          <w:color w:val="FF0000"/>
          <w:vertAlign w:val="superscript"/>
        </w:rPr>
        <w:t>13</w:t>
      </w:r>
      <w:r w:rsidRPr="002D55E4">
        <w:t xml:space="preserve"> Điều này được cho là có liên quan đến quá trình chuyển hóa lên men phức tạp của hệ vi sinh vật có trong nguồn “men khởi động” bao gồm nấm mốc, nấm men và vi khuẩn hay từ những vi sinh vật tạp nhiễm trong quá trình sản xuất.</w:t>
      </w:r>
      <w:r w:rsidRPr="002D55E4">
        <w:rPr>
          <w:color w:val="FF0000"/>
          <w:vertAlign w:val="superscript"/>
        </w:rPr>
        <w:t>17</w:t>
      </w:r>
    </w:p>
    <w:p w14:paraId="533E741C" w14:textId="7B8981C4" w:rsidR="005D3E41" w:rsidRPr="002D55E4" w:rsidRDefault="005D3E41" w:rsidP="005D3E41">
      <w:pPr>
        <w:pStyle w:val="BodyText"/>
        <w:spacing w:before="120"/>
        <w:ind w:left="0" w:firstLine="567"/>
      </w:pPr>
      <w:r w:rsidRPr="002D55E4">
        <w:t xml:space="preserve">Tương ứng với hàm lượng acid thì các giá trị pH cũng được ghi nhận và nằm trong khoảng 3,9-4,14. Kết quả này cũng phù hợp bởi mối tương quan giữa lượng acid và độ pH được xác định bởi cường độ ion của acid. Khi ghi nhận sự thay đổi độ pH của Khao-mak được sản xuất từ gạo đen, độ pH của Khao-mak từ 6,00 giảm xuống còn 4,00-4,27 sau 3 ngày của quá trình lên men. Bởi vì nấm men và nấm mốc có thể đóng một vai trò quan trọng trong quá trình lên men đường thành ethanol và acid </w:t>
      </w:r>
      <w:r w:rsidRPr="002D55E4">
        <w:rPr>
          <w:color w:val="FF0000"/>
          <w:vertAlign w:val="superscript"/>
        </w:rPr>
        <w:t>18</w:t>
      </w:r>
      <w:r w:rsidRPr="002D55E4">
        <w:t>, do đó độ pH bị giảm cùng với độ acid cao đã mang lại tác dụng kháng một số vi sinh vật gây bệnh và giúp đảm bảo thực phẩm lên men an toàn khi tiêu dùng.</w:t>
      </w:r>
      <w:r w:rsidRPr="002D55E4">
        <w:rPr>
          <w:color w:val="FF0000"/>
          <w:vertAlign w:val="superscript"/>
        </w:rPr>
        <w:t>17</w:t>
      </w:r>
      <w:r w:rsidRPr="002D55E4">
        <w:t xml:space="preserve"> Nhìn chung, đặc tính chất lượng sản phẩm cơm rượu có thể thay đổi tùy theo từng nơi và phụ thuộc vào nhiều yếu tố bao gồm giống khởi đầu, phương pháp truyền thống, điều kiện môi trường và thời gian lên men.</w:t>
      </w:r>
    </w:p>
    <w:p w14:paraId="1DF92F0A" w14:textId="77777777" w:rsidR="005D3E41" w:rsidRPr="002D55E4" w:rsidRDefault="005D3E41" w:rsidP="005D3E41">
      <w:pPr>
        <w:pStyle w:val="BodyText"/>
        <w:spacing w:before="120"/>
        <w:ind w:left="0"/>
        <w:rPr>
          <w:b/>
        </w:rPr>
      </w:pPr>
      <w:r w:rsidRPr="002D55E4">
        <w:rPr>
          <w:b/>
        </w:rPr>
        <w:t>3.2 Một số nấm mốc, nấm men và vi khuẩn lactic trong sản phẩm cơm rượu</w:t>
      </w:r>
    </w:p>
    <w:p w14:paraId="710CB54A" w14:textId="25267106" w:rsidR="00FF27C5" w:rsidRDefault="005D3E41" w:rsidP="005D3E41">
      <w:pPr>
        <w:spacing w:before="120"/>
        <w:jc w:val="both"/>
        <w:sectPr w:rsidR="00FF27C5" w:rsidSect="00CA5454">
          <w:type w:val="continuous"/>
          <w:pgSz w:w="11900" w:h="16840"/>
          <w:pgMar w:top="1440" w:right="1440" w:bottom="1440" w:left="1440" w:header="708" w:footer="708" w:gutter="0"/>
          <w:cols w:num="2" w:space="336"/>
          <w:docGrid w:linePitch="360"/>
        </w:sectPr>
      </w:pPr>
      <w:r w:rsidRPr="002D55E4">
        <w:t>Bên cạnh các chỉ tiêu hoá lý, các chỉ tiêu về vi sinh vật trong các mẫu cơm rượu cũng được phân tích, bao gồm các chỉ tiêu xác định mật số nấm mốc, nấm men, vi khuẩn lactic. Qua đó có cái nhìn tổng quan về vi sinh vật hiện diện trong sản phẩm cơm rượu truyền thống được bán trên thị trường. Kết quả phân tích mật số vi sinh vật được trình bày ở Bảng 3</w:t>
      </w:r>
      <w:r>
        <w:t>.</w:t>
      </w:r>
    </w:p>
    <w:p w14:paraId="38BC01A4" w14:textId="77777777" w:rsidR="00CA5454" w:rsidRDefault="00CA5454" w:rsidP="005D3E41">
      <w:pPr>
        <w:pStyle w:val="BodyText"/>
        <w:spacing w:before="120"/>
        <w:ind w:left="0"/>
        <w:rPr>
          <w:b/>
        </w:rPr>
      </w:pPr>
    </w:p>
    <w:p w14:paraId="1C5D06A2" w14:textId="77777777" w:rsidR="00CA5454" w:rsidRDefault="00CA5454" w:rsidP="005D3E41">
      <w:pPr>
        <w:pStyle w:val="BodyText"/>
        <w:spacing w:before="120"/>
        <w:ind w:left="0"/>
        <w:rPr>
          <w:b/>
        </w:rPr>
      </w:pPr>
    </w:p>
    <w:p w14:paraId="738A56DE" w14:textId="1F97C493" w:rsidR="005D3E41" w:rsidRPr="002D55E4" w:rsidRDefault="005D3E41" w:rsidP="005D3E41">
      <w:pPr>
        <w:pStyle w:val="BodyText"/>
        <w:spacing w:before="120"/>
        <w:ind w:left="0"/>
      </w:pPr>
      <w:r w:rsidRPr="002D55E4">
        <w:rPr>
          <w:b/>
        </w:rPr>
        <w:lastRenderedPageBreak/>
        <w:t xml:space="preserve">Bảng 3. </w:t>
      </w:r>
      <w:r w:rsidRPr="002D55E4">
        <w:t>Một số vi sinh vật có mặt trong các mẫu cơm rượu</w:t>
      </w:r>
    </w:p>
    <w:tbl>
      <w:tblPr>
        <w:tblW w:w="9014"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411"/>
        <w:gridCol w:w="1988"/>
        <w:gridCol w:w="1842"/>
        <w:gridCol w:w="2211"/>
      </w:tblGrid>
      <w:tr w:rsidR="005D3E41" w:rsidRPr="002D55E4" w14:paraId="2E889A94" w14:textId="77777777" w:rsidTr="0003083D">
        <w:trPr>
          <w:trHeight w:val="493"/>
        </w:trPr>
        <w:tc>
          <w:tcPr>
            <w:tcW w:w="562" w:type="dxa"/>
            <w:vMerge w:val="restart"/>
          </w:tcPr>
          <w:p w14:paraId="1D33658E" w14:textId="77777777" w:rsidR="005D3E41" w:rsidRPr="002D55E4" w:rsidRDefault="005D3E41" w:rsidP="0003083D">
            <w:pPr>
              <w:pStyle w:val="TableParagraph"/>
              <w:ind w:left="100"/>
            </w:pPr>
            <w:r w:rsidRPr="002D55E4">
              <w:t>Stt</w:t>
            </w:r>
          </w:p>
        </w:tc>
        <w:tc>
          <w:tcPr>
            <w:tcW w:w="2411" w:type="dxa"/>
            <w:vMerge w:val="restart"/>
          </w:tcPr>
          <w:p w14:paraId="57CBC96F" w14:textId="77777777" w:rsidR="005D3E41" w:rsidRPr="002D55E4" w:rsidRDefault="005D3E41" w:rsidP="0003083D">
            <w:pPr>
              <w:pStyle w:val="TableParagraph"/>
              <w:spacing w:line="355" w:lineRule="auto"/>
              <w:ind w:right="64"/>
              <w:jc w:val="center"/>
            </w:pPr>
            <w:r w:rsidRPr="002D55E4">
              <w:t>Vi sinh vật Log</w:t>
            </w:r>
            <w:r w:rsidRPr="002D55E4">
              <w:rPr>
                <w:sz w:val="14"/>
              </w:rPr>
              <w:t xml:space="preserve">10 </w:t>
            </w:r>
            <w:r w:rsidRPr="002D55E4">
              <w:t>(CFU/g)</w:t>
            </w:r>
          </w:p>
        </w:tc>
        <w:tc>
          <w:tcPr>
            <w:tcW w:w="6041" w:type="dxa"/>
            <w:gridSpan w:val="3"/>
          </w:tcPr>
          <w:p w14:paraId="3FFB80CA" w14:textId="77777777" w:rsidR="005D3E41" w:rsidRPr="002D55E4" w:rsidRDefault="005D3E41" w:rsidP="0003083D">
            <w:pPr>
              <w:pStyle w:val="TableParagraph"/>
              <w:ind w:left="0" w:right="36"/>
              <w:jc w:val="center"/>
            </w:pPr>
            <w:r w:rsidRPr="002D55E4">
              <w:t>Mẫu Cơm rượu</w:t>
            </w:r>
          </w:p>
        </w:tc>
      </w:tr>
      <w:tr w:rsidR="005D3E41" w:rsidRPr="002D55E4" w14:paraId="6AAC2F04" w14:textId="77777777" w:rsidTr="0003083D">
        <w:trPr>
          <w:trHeight w:val="491"/>
        </w:trPr>
        <w:tc>
          <w:tcPr>
            <w:tcW w:w="562" w:type="dxa"/>
            <w:vMerge/>
            <w:tcBorders>
              <w:top w:val="nil"/>
            </w:tcBorders>
          </w:tcPr>
          <w:p w14:paraId="499EE766" w14:textId="77777777" w:rsidR="005D3E41" w:rsidRPr="002D55E4" w:rsidRDefault="005D3E41" w:rsidP="0003083D">
            <w:pPr>
              <w:rPr>
                <w:sz w:val="2"/>
                <w:szCs w:val="2"/>
              </w:rPr>
            </w:pPr>
          </w:p>
        </w:tc>
        <w:tc>
          <w:tcPr>
            <w:tcW w:w="2411" w:type="dxa"/>
            <w:vMerge/>
            <w:tcBorders>
              <w:top w:val="nil"/>
            </w:tcBorders>
          </w:tcPr>
          <w:p w14:paraId="70200067" w14:textId="77777777" w:rsidR="005D3E41" w:rsidRPr="002D55E4" w:rsidRDefault="005D3E41" w:rsidP="0003083D">
            <w:pPr>
              <w:rPr>
                <w:sz w:val="2"/>
                <w:szCs w:val="2"/>
              </w:rPr>
            </w:pPr>
          </w:p>
        </w:tc>
        <w:tc>
          <w:tcPr>
            <w:tcW w:w="1988" w:type="dxa"/>
          </w:tcPr>
          <w:p w14:paraId="16BC7325" w14:textId="77777777" w:rsidR="005D3E41" w:rsidRPr="002D55E4" w:rsidRDefault="005D3E41" w:rsidP="0003083D">
            <w:pPr>
              <w:pStyle w:val="TableParagraph"/>
              <w:ind w:left="370"/>
            </w:pPr>
            <w:r w:rsidRPr="002D55E4">
              <w:t>Cô Non (CN)</w:t>
            </w:r>
          </w:p>
        </w:tc>
        <w:tc>
          <w:tcPr>
            <w:tcW w:w="1842" w:type="dxa"/>
          </w:tcPr>
          <w:p w14:paraId="569A1281" w14:textId="77777777" w:rsidR="005D3E41" w:rsidRPr="002D55E4" w:rsidRDefault="005D3E41" w:rsidP="0003083D">
            <w:pPr>
              <w:pStyle w:val="TableParagraph"/>
              <w:ind w:left="206"/>
            </w:pPr>
            <w:r w:rsidRPr="002D55E4">
              <w:t>Cô Mỏng (CM)</w:t>
            </w:r>
          </w:p>
        </w:tc>
        <w:tc>
          <w:tcPr>
            <w:tcW w:w="2211" w:type="dxa"/>
          </w:tcPr>
          <w:p w14:paraId="6FC4C450" w14:textId="77777777" w:rsidR="005D3E41" w:rsidRPr="002D55E4" w:rsidRDefault="005D3E41" w:rsidP="0003083D">
            <w:pPr>
              <w:pStyle w:val="TableParagraph"/>
              <w:ind w:left="364"/>
            </w:pPr>
            <w:r w:rsidRPr="002D55E4">
              <w:t>Cô Hương (CH)</w:t>
            </w:r>
          </w:p>
        </w:tc>
      </w:tr>
      <w:tr w:rsidR="005D3E41" w:rsidRPr="002D55E4" w14:paraId="22F6D629" w14:textId="77777777" w:rsidTr="0003083D">
        <w:trPr>
          <w:trHeight w:val="493"/>
        </w:trPr>
        <w:tc>
          <w:tcPr>
            <w:tcW w:w="562" w:type="dxa"/>
          </w:tcPr>
          <w:p w14:paraId="6A949354" w14:textId="77777777" w:rsidR="005D3E41" w:rsidRPr="002D55E4" w:rsidRDefault="005D3E41" w:rsidP="0003083D">
            <w:pPr>
              <w:pStyle w:val="TableParagraph"/>
              <w:ind w:left="100"/>
            </w:pPr>
            <w:r w:rsidRPr="002D55E4">
              <w:t>1</w:t>
            </w:r>
          </w:p>
        </w:tc>
        <w:tc>
          <w:tcPr>
            <w:tcW w:w="2411" w:type="dxa"/>
          </w:tcPr>
          <w:p w14:paraId="60E4E66A" w14:textId="77777777" w:rsidR="005D3E41" w:rsidRPr="002D55E4" w:rsidRDefault="005D3E41" w:rsidP="0003083D">
            <w:pPr>
              <w:pStyle w:val="TableParagraph"/>
              <w:ind w:left="8" w:right="2"/>
              <w:jc w:val="center"/>
            </w:pPr>
            <w:r w:rsidRPr="002D55E4">
              <w:t>Nấm men</w:t>
            </w:r>
          </w:p>
        </w:tc>
        <w:tc>
          <w:tcPr>
            <w:tcW w:w="1988" w:type="dxa"/>
          </w:tcPr>
          <w:p w14:paraId="486855BC" w14:textId="77777777" w:rsidR="005D3E41" w:rsidRPr="002D55E4" w:rsidRDefault="005D3E41" w:rsidP="0003083D">
            <w:pPr>
              <w:pStyle w:val="TableParagraph"/>
              <w:ind w:left="106"/>
            </w:pPr>
            <w:r w:rsidRPr="002D55E4">
              <w:t xml:space="preserve">7,26 </w:t>
            </w:r>
            <w:r w:rsidRPr="002D55E4">
              <w:rPr>
                <w:vertAlign w:val="superscript"/>
              </w:rPr>
              <w:t>c</w:t>
            </w:r>
            <w:r w:rsidRPr="002D55E4">
              <w:t xml:space="preserve"> ± 0,02</w:t>
            </w:r>
          </w:p>
        </w:tc>
        <w:tc>
          <w:tcPr>
            <w:tcW w:w="1842" w:type="dxa"/>
          </w:tcPr>
          <w:p w14:paraId="65ADF658" w14:textId="77777777" w:rsidR="005D3E41" w:rsidRPr="002D55E4" w:rsidRDefault="005D3E41" w:rsidP="0003083D">
            <w:pPr>
              <w:pStyle w:val="TableParagraph"/>
              <w:ind w:left="106"/>
            </w:pPr>
            <w:r w:rsidRPr="002D55E4">
              <w:t xml:space="preserve">7,12 </w:t>
            </w:r>
            <w:r w:rsidRPr="002D55E4">
              <w:rPr>
                <w:vertAlign w:val="superscript"/>
              </w:rPr>
              <w:t>b</w:t>
            </w:r>
            <w:r w:rsidRPr="002D55E4">
              <w:t>±0,05</w:t>
            </w:r>
          </w:p>
        </w:tc>
        <w:tc>
          <w:tcPr>
            <w:tcW w:w="2211" w:type="dxa"/>
          </w:tcPr>
          <w:p w14:paraId="5DD08122" w14:textId="77777777" w:rsidR="005D3E41" w:rsidRPr="002D55E4" w:rsidRDefault="005D3E41" w:rsidP="0003083D">
            <w:pPr>
              <w:pStyle w:val="TableParagraph"/>
              <w:ind w:left="105"/>
            </w:pPr>
            <w:r w:rsidRPr="002D55E4">
              <w:t xml:space="preserve">7,04 </w:t>
            </w:r>
            <w:r w:rsidRPr="002D55E4">
              <w:rPr>
                <w:vertAlign w:val="superscript"/>
              </w:rPr>
              <w:t>a</w:t>
            </w:r>
            <w:r w:rsidRPr="002D55E4">
              <w:t xml:space="preserve"> ± 0,06</w:t>
            </w:r>
          </w:p>
        </w:tc>
      </w:tr>
      <w:tr w:rsidR="005D3E41" w:rsidRPr="002D55E4" w14:paraId="0BDC82E1" w14:textId="77777777" w:rsidTr="0003083D">
        <w:trPr>
          <w:trHeight w:val="491"/>
        </w:trPr>
        <w:tc>
          <w:tcPr>
            <w:tcW w:w="562" w:type="dxa"/>
          </w:tcPr>
          <w:p w14:paraId="7282B071" w14:textId="77777777" w:rsidR="005D3E41" w:rsidRPr="002D55E4" w:rsidRDefault="005D3E41" w:rsidP="0003083D">
            <w:pPr>
              <w:pStyle w:val="TableParagraph"/>
              <w:ind w:left="100"/>
            </w:pPr>
            <w:r w:rsidRPr="002D55E4">
              <w:t>2</w:t>
            </w:r>
          </w:p>
        </w:tc>
        <w:tc>
          <w:tcPr>
            <w:tcW w:w="2411" w:type="dxa"/>
          </w:tcPr>
          <w:p w14:paraId="1AB7DF2E" w14:textId="77777777" w:rsidR="005D3E41" w:rsidRPr="002D55E4" w:rsidRDefault="005D3E41" w:rsidP="0003083D">
            <w:pPr>
              <w:pStyle w:val="TableParagraph"/>
              <w:ind w:left="8" w:right="2"/>
              <w:jc w:val="center"/>
            </w:pPr>
            <w:r w:rsidRPr="002D55E4">
              <w:t>Nấm mốc</w:t>
            </w:r>
          </w:p>
        </w:tc>
        <w:tc>
          <w:tcPr>
            <w:tcW w:w="1988" w:type="dxa"/>
          </w:tcPr>
          <w:p w14:paraId="1AF9B291" w14:textId="77777777" w:rsidR="005D3E41" w:rsidRPr="002D55E4" w:rsidRDefault="005D3E41" w:rsidP="0003083D">
            <w:pPr>
              <w:pStyle w:val="TableParagraph"/>
              <w:ind w:left="106"/>
            </w:pPr>
            <w:r w:rsidRPr="002D55E4">
              <w:t xml:space="preserve">7,23 </w:t>
            </w:r>
            <w:r w:rsidRPr="002D55E4">
              <w:rPr>
                <w:vertAlign w:val="superscript"/>
              </w:rPr>
              <w:t>b</w:t>
            </w:r>
            <w:r w:rsidRPr="002D55E4">
              <w:t xml:space="preserve"> ± 0,07</w:t>
            </w:r>
          </w:p>
        </w:tc>
        <w:tc>
          <w:tcPr>
            <w:tcW w:w="1842" w:type="dxa"/>
          </w:tcPr>
          <w:p w14:paraId="784429C2" w14:textId="77777777" w:rsidR="005D3E41" w:rsidRPr="002D55E4" w:rsidRDefault="005D3E41" w:rsidP="0003083D">
            <w:pPr>
              <w:pStyle w:val="TableParagraph"/>
              <w:ind w:left="106"/>
            </w:pPr>
            <w:r w:rsidRPr="002D55E4">
              <w:t xml:space="preserve">6,05 </w:t>
            </w:r>
            <w:r w:rsidRPr="002D55E4">
              <w:rPr>
                <w:vertAlign w:val="superscript"/>
              </w:rPr>
              <w:t>a</w:t>
            </w:r>
            <w:r w:rsidRPr="002D55E4">
              <w:t>±0,01</w:t>
            </w:r>
          </w:p>
        </w:tc>
        <w:tc>
          <w:tcPr>
            <w:tcW w:w="2211" w:type="dxa"/>
          </w:tcPr>
          <w:p w14:paraId="6A02E372" w14:textId="77777777" w:rsidR="005D3E41" w:rsidRPr="002D55E4" w:rsidRDefault="005D3E41" w:rsidP="0003083D">
            <w:pPr>
              <w:pStyle w:val="TableParagraph"/>
              <w:ind w:left="105"/>
            </w:pPr>
            <w:r w:rsidRPr="002D55E4">
              <w:t xml:space="preserve">6,76 </w:t>
            </w:r>
            <w:r w:rsidRPr="002D55E4">
              <w:rPr>
                <w:vertAlign w:val="superscript"/>
              </w:rPr>
              <w:t>b</w:t>
            </w:r>
            <w:r w:rsidRPr="002D55E4">
              <w:t xml:space="preserve"> ± 0,56</w:t>
            </w:r>
          </w:p>
        </w:tc>
      </w:tr>
      <w:tr w:rsidR="005D3E41" w:rsidRPr="002D55E4" w14:paraId="58B66ED7" w14:textId="77777777" w:rsidTr="0003083D">
        <w:trPr>
          <w:trHeight w:val="494"/>
        </w:trPr>
        <w:tc>
          <w:tcPr>
            <w:tcW w:w="562" w:type="dxa"/>
          </w:tcPr>
          <w:p w14:paraId="2595ABE2" w14:textId="77777777" w:rsidR="005D3E41" w:rsidRPr="002D55E4" w:rsidRDefault="005D3E41" w:rsidP="0003083D">
            <w:pPr>
              <w:pStyle w:val="TableParagraph"/>
              <w:ind w:left="100"/>
            </w:pPr>
            <w:r w:rsidRPr="002D55E4">
              <w:t>3</w:t>
            </w:r>
          </w:p>
        </w:tc>
        <w:tc>
          <w:tcPr>
            <w:tcW w:w="2411" w:type="dxa"/>
          </w:tcPr>
          <w:p w14:paraId="79EFD524" w14:textId="77777777" w:rsidR="005D3E41" w:rsidRPr="002D55E4" w:rsidRDefault="005D3E41" w:rsidP="0003083D">
            <w:pPr>
              <w:pStyle w:val="TableParagraph"/>
              <w:ind w:left="8"/>
              <w:jc w:val="center"/>
            </w:pPr>
            <w:r w:rsidRPr="002D55E4">
              <w:t>Vi khuẩn lactic</w:t>
            </w:r>
          </w:p>
        </w:tc>
        <w:tc>
          <w:tcPr>
            <w:tcW w:w="1988" w:type="dxa"/>
          </w:tcPr>
          <w:p w14:paraId="00D0B055" w14:textId="77777777" w:rsidR="005D3E41" w:rsidRPr="002D55E4" w:rsidRDefault="005D3E41" w:rsidP="0003083D">
            <w:pPr>
              <w:pStyle w:val="TableParagraph"/>
              <w:ind w:left="106"/>
            </w:pPr>
            <w:r w:rsidRPr="002D55E4">
              <w:t xml:space="preserve">8,22 </w:t>
            </w:r>
            <w:r w:rsidRPr="002D55E4">
              <w:rPr>
                <w:vertAlign w:val="superscript"/>
              </w:rPr>
              <w:t>b</w:t>
            </w:r>
            <w:r w:rsidRPr="002D55E4">
              <w:t xml:space="preserve"> ± 0,02</w:t>
            </w:r>
          </w:p>
        </w:tc>
        <w:tc>
          <w:tcPr>
            <w:tcW w:w="1842" w:type="dxa"/>
          </w:tcPr>
          <w:p w14:paraId="61094FDE" w14:textId="77777777" w:rsidR="005D3E41" w:rsidRPr="002D55E4" w:rsidRDefault="005D3E41" w:rsidP="0003083D">
            <w:pPr>
              <w:pStyle w:val="TableParagraph"/>
              <w:ind w:left="106"/>
            </w:pPr>
            <w:r w:rsidRPr="002D55E4">
              <w:t xml:space="preserve">8,31 </w:t>
            </w:r>
            <w:r w:rsidRPr="002D55E4">
              <w:rPr>
                <w:vertAlign w:val="superscript"/>
              </w:rPr>
              <w:t>c</w:t>
            </w:r>
            <w:r w:rsidRPr="002D55E4">
              <w:t>±0,01</w:t>
            </w:r>
          </w:p>
        </w:tc>
        <w:tc>
          <w:tcPr>
            <w:tcW w:w="2211" w:type="dxa"/>
          </w:tcPr>
          <w:p w14:paraId="3D49F12F" w14:textId="77777777" w:rsidR="005D3E41" w:rsidRPr="002D55E4" w:rsidRDefault="005D3E41" w:rsidP="0003083D">
            <w:pPr>
              <w:pStyle w:val="TableParagraph"/>
              <w:ind w:left="105"/>
            </w:pPr>
            <w:r w:rsidRPr="002D55E4">
              <w:t xml:space="preserve">8,05 </w:t>
            </w:r>
            <w:r w:rsidRPr="002D55E4">
              <w:rPr>
                <w:vertAlign w:val="superscript"/>
              </w:rPr>
              <w:t>a</w:t>
            </w:r>
            <w:r w:rsidRPr="002D55E4">
              <w:t xml:space="preserve"> ± 0,03</w:t>
            </w:r>
          </w:p>
        </w:tc>
      </w:tr>
    </w:tbl>
    <w:p w14:paraId="143BA26E" w14:textId="253861FB" w:rsidR="00FF27C5" w:rsidRPr="002D55E4" w:rsidRDefault="005D3E41" w:rsidP="005D3E41">
      <w:pPr>
        <w:pStyle w:val="BodyText"/>
        <w:spacing w:before="120"/>
        <w:ind w:left="0"/>
        <w:sectPr w:rsidR="00FF27C5" w:rsidRPr="002D55E4" w:rsidSect="005D3E41">
          <w:type w:val="continuous"/>
          <w:pgSz w:w="11900" w:h="16840"/>
          <w:pgMar w:top="1440" w:right="1440" w:bottom="1440" w:left="1440" w:header="708" w:footer="708" w:gutter="0"/>
          <w:cols w:space="336"/>
          <w:docGrid w:linePitch="360"/>
        </w:sectPr>
      </w:pPr>
      <w:r w:rsidRPr="002D55E4">
        <w:rPr>
          <w:i/>
        </w:rPr>
        <w:t>Ghi chú: Số liệu trong bảng là giá trị trung bình của 3 lần lặp lại ± độ lệch chuẩn. Các giá trị trung bình trong cùng một hàng theo sau có các mẫu tự giống nhau thể hiện sự khác biệt không có ý nghĩa về mặt thống kê ở mức ý nghĩa 5% (p&lt;0,05)</w:t>
      </w:r>
    </w:p>
    <w:p w14:paraId="70A0129C" w14:textId="77777777" w:rsidR="00260FD4" w:rsidRPr="002D55E4" w:rsidRDefault="00260FD4" w:rsidP="00260FD4">
      <w:pPr>
        <w:pStyle w:val="BodyText"/>
        <w:spacing w:before="120"/>
        <w:ind w:left="0" w:firstLine="567"/>
        <w:rPr>
          <w:color w:val="FF0000"/>
        </w:rPr>
      </w:pPr>
      <w:r w:rsidRPr="002D55E4">
        <w:t>Kết quả phân tích ở Bảng 3 cho thấy mẫu cơm rượu CN có mật số nấm men và nấm mốc cao nhất lần lượt là 7,26 log</w:t>
      </w:r>
      <w:r w:rsidRPr="002D55E4">
        <w:rPr>
          <w:vertAlign w:val="subscript"/>
        </w:rPr>
        <w:t>10</w:t>
      </w:r>
      <w:r w:rsidRPr="002D55E4">
        <w:t>CFU/g và 7,23 log</w:t>
      </w:r>
      <w:r w:rsidRPr="002D55E4">
        <w:rPr>
          <w:vertAlign w:val="subscript"/>
        </w:rPr>
        <w:t>10</w:t>
      </w:r>
      <w:r w:rsidRPr="002D55E4">
        <w:t>CFU/g, thấp nhất là mẫu cơm rượu CM với mật số nấm men và nấm mốc lần lượt là 7,12 log</w:t>
      </w:r>
      <w:r w:rsidRPr="002D55E4">
        <w:rPr>
          <w:vertAlign w:val="subscript"/>
        </w:rPr>
        <w:t>10</w:t>
      </w:r>
      <w:r w:rsidRPr="002D55E4">
        <w:t>CFU/g và 6,05 log</w:t>
      </w:r>
      <w:r w:rsidRPr="002D55E4">
        <w:rPr>
          <w:vertAlign w:val="subscript"/>
        </w:rPr>
        <w:t>10</w:t>
      </w:r>
      <w:r w:rsidRPr="002D55E4">
        <w:t>CFU/g. Điều này đã chứng tỏ rằng trong cơm rượu đều có chứa các dòng nấm mốc và nấm men. Đây là hai loại vi sinh vật đóng vai trò và hoạt tính chủ yếu trong quá trình đường hóa và lên men rượu.</w:t>
      </w:r>
      <w:r w:rsidRPr="002D55E4">
        <w:rPr>
          <w:color w:val="FF0000"/>
          <w:vertAlign w:val="superscript"/>
        </w:rPr>
        <w:t>19,20</w:t>
      </w:r>
      <w:r w:rsidRPr="002D55E4">
        <w:t xml:space="preserve"> Tuy nhiên, ở giai đoạn phân tích mật số vi sinh này chưa thể có kết luận gì về hoạt tính của tất cả các dòng nấm mốc và nấm men có lợi cho quá trình lên men cơm rượu, cũng như chưa phân biệt được các dòng vi sinh vật nào là cần thiết cho quá trình lên men rượu sau này, hoặc các dòng nào là bị nhiễm có thể làm giảm hiệu suất lên men sau này. Trong báo cáo kết quả lên men Khao-mak</w:t>
      </w:r>
      <w:r w:rsidRPr="002D55E4">
        <w:rPr>
          <w:vertAlign w:val="superscript"/>
        </w:rPr>
        <w:t>5</w:t>
      </w:r>
      <w:r w:rsidRPr="002D55E4">
        <w:t xml:space="preserve"> cũng cho thấy sự tương đồng khi kết thúc thời gian lên men (ngày thứ 3), tổng số nấm mốc, nấm men đếm được ở sản phẩm lần lượt là 7,00×10</w:t>
      </w:r>
      <w:r w:rsidRPr="002D55E4">
        <w:rPr>
          <w:vertAlign w:val="superscript"/>
        </w:rPr>
        <w:t>2</w:t>
      </w:r>
      <w:r w:rsidRPr="002D55E4">
        <w:t xml:space="preserve"> CFU/g và 5,40×10</w:t>
      </w:r>
      <w:r w:rsidRPr="002D55E4">
        <w:rPr>
          <w:vertAlign w:val="superscript"/>
        </w:rPr>
        <w:t>5</w:t>
      </w:r>
      <w:r w:rsidRPr="002D55E4">
        <w:t xml:space="preserve"> CFU/g.</w:t>
      </w:r>
      <w:r w:rsidRPr="002D55E4">
        <w:rPr>
          <w:color w:val="FF0000"/>
          <w:vertAlign w:val="superscript"/>
        </w:rPr>
        <w:t>10</w:t>
      </w:r>
      <w:r w:rsidRPr="002D55E4">
        <w:t xml:space="preserve"> Bên cạnh đó, kết quả cũng cho thấy sự hiện diện của vi khuẩn lactic. Bên cạnh nấm mốc, một số vi khuẩn có khả năng tạo ra các enzyme giúp thủy phân tinh bột trong nguyên liệu thô để tạo rađường mà nấm men có thể sử dụng để sản xuất rượu.</w:t>
      </w:r>
      <w:r w:rsidRPr="002D55E4">
        <w:rPr>
          <w:vertAlign w:val="superscript"/>
        </w:rPr>
        <w:t xml:space="preserve"> </w:t>
      </w:r>
      <w:r w:rsidRPr="002D55E4">
        <w:rPr>
          <w:color w:val="FF0000"/>
          <w:vertAlign w:val="superscript"/>
        </w:rPr>
        <w:t>21</w:t>
      </w:r>
      <w:r w:rsidRPr="002D55E4">
        <w:t xml:space="preserve"> Ngoài ra, nấm mốc, nấm men và vi khuẩn lactic có thể tạo ra nhiều loại enzyme cần thiết cho quá trình chuyển hóa tế bào tạo ra các phân tử nhỏ đa dạng, góp phần tạo nên hương vị và mùi thơm của sản phẩm cuối cùng.</w:t>
      </w:r>
      <w:r w:rsidRPr="002D55E4">
        <w:rPr>
          <w:color w:val="FF0000"/>
          <w:vertAlign w:val="superscript"/>
        </w:rPr>
        <w:t>22</w:t>
      </w:r>
      <w:r w:rsidRPr="002D55E4">
        <w:t xml:space="preserve"> Chính vì vậy khi nghiên cứu sản xuất Tapai (một sản phẩm truyền thống của Indonesia tương tự cơm rượu của Việt Nam) bằng cách bổ sung chủng </w:t>
      </w:r>
      <w:r w:rsidRPr="002D55E4">
        <w:rPr>
          <w:i/>
        </w:rPr>
        <w:t xml:space="preserve">Lactobacillus plantarum </w:t>
      </w:r>
      <w:r w:rsidRPr="002D55E4">
        <w:t xml:space="preserve">cùng với men làm giống khởi động. Kết quả cho thấy Tapai được lên men có chứa chủng </w:t>
      </w:r>
      <w:r w:rsidRPr="002D55E4">
        <w:rPr>
          <w:i/>
        </w:rPr>
        <w:t xml:space="preserve">L. plantarum </w:t>
      </w:r>
      <w:r w:rsidRPr="002D55E4">
        <w:t xml:space="preserve">có các đặc tính hơi khác so với Tapai truyền thống và nhận được sự ưa thích của các cảm quan viên. </w:t>
      </w:r>
      <w:r w:rsidRPr="002D55E4">
        <w:rPr>
          <w:color w:val="FF0000"/>
          <w:vertAlign w:val="superscript"/>
        </w:rPr>
        <w:t>23</w:t>
      </w:r>
    </w:p>
    <w:p w14:paraId="47F6E64E" w14:textId="77777777" w:rsidR="00260FD4" w:rsidRPr="002D55E4" w:rsidRDefault="00260FD4" w:rsidP="00260FD4">
      <w:pPr>
        <w:pStyle w:val="BodyText"/>
        <w:spacing w:before="120"/>
        <w:ind w:left="0"/>
        <w:rPr>
          <w:b/>
        </w:rPr>
      </w:pPr>
      <w:r w:rsidRPr="002D55E4">
        <w:rPr>
          <w:b/>
        </w:rPr>
        <w:t>4. KẾT LUẬN</w:t>
      </w:r>
    </w:p>
    <w:p w14:paraId="65EE0D15" w14:textId="77777777" w:rsidR="00260FD4" w:rsidRPr="002D55E4" w:rsidRDefault="00260FD4" w:rsidP="00260FD4">
      <w:pPr>
        <w:pStyle w:val="BodyText"/>
        <w:spacing w:before="120"/>
        <w:ind w:left="0" w:firstLine="567"/>
      </w:pPr>
      <w:r w:rsidRPr="002D55E4">
        <w:t xml:space="preserve">Kết quả khảo sát thực trạng sản xuất cơm rượu tại Xã Trung Thạnh, huyện Cờ Đỏ, thành phố Cần Thơ cho thấy </w:t>
      </w:r>
      <w:r w:rsidRPr="002D55E4">
        <w:rPr>
          <w:color w:val="FF0000"/>
        </w:rPr>
        <w:t xml:space="preserve">các hộ dân đều sản xuất </w:t>
      </w:r>
      <w:r w:rsidRPr="002D55E4">
        <w:t xml:space="preserve">cơm rượu theo phương thức truyền thống, dựa vào kinh nghiệm, sự đầu </w:t>
      </w:r>
      <w:r w:rsidRPr="002D55E4">
        <w:rPr>
          <w:color w:val="00B0F0"/>
        </w:rPr>
        <w:t>tư</w:t>
      </w:r>
      <w:r w:rsidRPr="002D55E4">
        <w:t xml:space="preserve"> khoa học kỹ thuật, thiết bị sản xuất còn hạn chế, kiểm soát nguồn bánh men đầu vào chưa được quan tâm. Nghiên cứu đã đánh giá sơ bộ các chỉ tiêu hóa lý và vi sinh của các mẫu cơm rượu từ 3 hộ sản xuất cơm rượu cho thấy các mẫu cơm rượu đều có độ cồn trên 10 %v/v, hàm lượng acid dao động trong khoảng 0,8-1 mg/ml và mật số 3 vi sinh vật quan trọng trong cơm rượu là nấm mốc, nấm men và vi khuẩn lactic có mật độ cao. Kết quả nghiên cứu cho thấy các hạn chế mà hộ dân sản xuất cơm rượu tại xã Trung Thạnh về nguồn bánh men đầu vào chưa được chú trọng, đây là tiềm năng cho các nghiên cứu tạo ra bánh men cho địa phương.</w:t>
      </w:r>
    </w:p>
    <w:p w14:paraId="7878DB28" w14:textId="77777777" w:rsidR="00260FD4" w:rsidRPr="002D55E4" w:rsidRDefault="00260FD4" w:rsidP="00260FD4">
      <w:pPr>
        <w:pStyle w:val="BodyText"/>
        <w:spacing w:before="120"/>
        <w:ind w:left="0"/>
        <w:rPr>
          <w:b/>
        </w:rPr>
      </w:pPr>
      <w:r w:rsidRPr="002D55E4">
        <w:rPr>
          <w:b/>
        </w:rPr>
        <w:t>TÀI LIỆU THAM KHẢO</w:t>
      </w:r>
    </w:p>
    <w:p w14:paraId="4F7C8963" w14:textId="77777777" w:rsidR="00260FD4" w:rsidRPr="002D55E4" w:rsidRDefault="00260FD4" w:rsidP="00260FD4">
      <w:pPr>
        <w:spacing w:before="120"/>
        <w:ind w:firstLine="284"/>
        <w:jc w:val="both"/>
        <w:rPr>
          <w:color w:val="00B0F0"/>
          <w:sz w:val="20"/>
        </w:rPr>
      </w:pPr>
      <w:r w:rsidRPr="002D55E4">
        <w:rPr>
          <w:sz w:val="20"/>
        </w:rPr>
        <w:t>1</w:t>
      </w:r>
      <w:r w:rsidRPr="002D55E4">
        <w:rPr>
          <w:color w:val="00B0F0"/>
          <w:sz w:val="20"/>
        </w:rPr>
        <w:t xml:space="preserve">. H. T. Thanh, H. Q. Huy, N. T. N. Anh, L. M. Châu, N. N. Thạnh, B. H. Đ. Long, H. X. Phong. Khảo sát chất lượng và phân lập nấm men, nấm mốc từ cơm rượu được sản xuất ở Thành phố Cần Thơ. </w:t>
      </w:r>
      <w:r w:rsidRPr="002D55E4">
        <w:rPr>
          <w:i/>
          <w:color w:val="00B0F0"/>
          <w:sz w:val="20"/>
        </w:rPr>
        <w:t>Tạp chí Khoa học Đại học Cần Th</w:t>
      </w:r>
      <w:r w:rsidRPr="002D55E4">
        <w:rPr>
          <w:color w:val="00B0F0"/>
          <w:sz w:val="20"/>
        </w:rPr>
        <w:t xml:space="preserve">ơ, </w:t>
      </w:r>
      <w:r w:rsidRPr="002D55E4">
        <w:rPr>
          <w:b/>
          <w:color w:val="00B0F0"/>
          <w:sz w:val="20"/>
        </w:rPr>
        <w:t>2024</w:t>
      </w:r>
      <w:r w:rsidRPr="002D55E4">
        <w:rPr>
          <w:color w:val="00B0F0"/>
          <w:sz w:val="20"/>
        </w:rPr>
        <w:t xml:space="preserve">, </w:t>
      </w:r>
      <w:r w:rsidRPr="002D55E4">
        <w:rPr>
          <w:i/>
          <w:color w:val="00B0F0"/>
          <w:sz w:val="20"/>
        </w:rPr>
        <w:t>60</w:t>
      </w:r>
      <w:r w:rsidRPr="002D55E4">
        <w:rPr>
          <w:color w:val="00B0F0"/>
          <w:sz w:val="20"/>
        </w:rPr>
        <w:t>, 461-472.</w:t>
      </w:r>
    </w:p>
    <w:p w14:paraId="77AF7E8B" w14:textId="77777777" w:rsidR="00260FD4" w:rsidRPr="002D55E4" w:rsidRDefault="00260FD4" w:rsidP="00260FD4">
      <w:pPr>
        <w:spacing w:before="120"/>
        <w:ind w:firstLine="284"/>
        <w:jc w:val="both"/>
        <w:rPr>
          <w:sz w:val="20"/>
        </w:rPr>
      </w:pPr>
      <w:r w:rsidRPr="002D55E4">
        <w:rPr>
          <w:sz w:val="20"/>
        </w:rPr>
        <w:t xml:space="preserve">2. N. Bình, Cần Thơ: Làng nghề Trung Thạnh cơm rượu nổi tiếng, </w:t>
      </w:r>
      <w:r w:rsidRPr="002D55E4">
        <w:rPr>
          <w:i/>
          <w:sz w:val="20"/>
        </w:rPr>
        <w:t>Tạp chí điện tử làng nghề Việt Nam</w:t>
      </w:r>
      <w:r w:rsidRPr="002D55E4">
        <w:rPr>
          <w:sz w:val="20"/>
        </w:rPr>
        <w:t xml:space="preserve">, </w:t>
      </w:r>
      <w:r w:rsidRPr="002D55E4">
        <w:rPr>
          <w:b/>
          <w:sz w:val="20"/>
        </w:rPr>
        <w:t>2021</w:t>
      </w:r>
      <w:r w:rsidRPr="002D55E4">
        <w:rPr>
          <w:sz w:val="20"/>
        </w:rPr>
        <w:t>.</w:t>
      </w:r>
    </w:p>
    <w:p w14:paraId="229683B3" w14:textId="77777777" w:rsidR="00260FD4" w:rsidRPr="002D55E4" w:rsidRDefault="00260FD4" w:rsidP="00260FD4">
      <w:pPr>
        <w:spacing w:before="120"/>
        <w:ind w:firstLine="284"/>
        <w:jc w:val="both"/>
        <w:rPr>
          <w:sz w:val="20"/>
        </w:rPr>
      </w:pPr>
      <w:r w:rsidRPr="002D55E4">
        <w:rPr>
          <w:sz w:val="20"/>
        </w:rPr>
        <w:t xml:space="preserve">3. </w:t>
      </w:r>
      <w:r w:rsidRPr="002D55E4">
        <w:rPr>
          <w:color w:val="00B0F0"/>
          <w:sz w:val="20"/>
        </w:rPr>
        <w:t xml:space="preserve">N. Đ. Thưởng, N. T. Hằng. </w:t>
      </w:r>
      <w:r w:rsidRPr="002D55E4">
        <w:rPr>
          <w:i/>
          <w:color w:val="00B0F0"/>
          <w:sz w:val="20"/>
        </w:rPr>
        <w:t>Công nghệ sản xuất và kiểm tra cồn ethylic</w:t>
      </w:r>
      <w:r w:rsidRPr="002D55E4">
        <w:rPr>
          <w:color w:val="00B0F0"/>
          <w:sz w:val="20"/>
        </w:rPr>
        <w:t>. Nhà xuất bản Khoa học và Kỹ thuật Hà Nội, 2007.</w:t>
      </w:r>
    </w:p>
    <w:p w14:paraId="03471E68" w14:textId="77777777" w:rsidR="00260FD4" w:rsidRPr="002D55E4" w:rsidRDefault="00260FD4" w:rsidP="00260FD4">
      <w:pPr>
        <w:spacing w:before="120"/>
        <w:ind w:firstLine="284"/>
        <w:jc w:val="both"/>
        <w:rPr>
          <w:sz w:val="20"/>
        </w:rPr>
      </w:pPr>
      <w:r w:rsidRPr="002D55E4">
        <w:rPr>
          <w:sz w:val="20"/>
        </w:rPr>
        <w:t xml:space="preserve">4. </w:t>
      </w:r>
      <w:r w:rsidRPr="002D55E4">
        <w:rPr>
          <w:color w:val="00B0F0"/>
          <w:sz w:val="20"/>
        </w:rPr>
        <w:t xml:space="preserve">N. T. M. Hằng, N. M. Thư. Phân lập và tuyển chọn một số chủng vi khuẩn lactic có khả năng sinh tổng hợp amylase và bacteriocin. </w:t>
      </w:r>
      <w:r w:rsidRPr="002D55E4">
        <w:rPr>
          <w:i/>
          <w:color w:val="00B0F0"/>
          <w:sz w:val="20"/>
        </w:rPr>
        <w:t>Tạp chí Khoa học và Công nghệ Lâm nghiệp</w:t>
      </w:r>
      <w:r w:rsidRPr="002D55E4">
        <w:rPr>
          <w:color w:val="00B0F0"/>
          <w:sz w:val="20"/>
        </w:rPr>
        <w:t xml:space="preserve">, </w:t>
      </w:r>
      <w:r w:rsidRPr="002D55E4">
        <w:rPr>
          <w:b/>
          <w:color w:val="00B0F0"/>
          <w:sz w:val="20"/>
        </w:rPr>
        <w:t>2013</w:t>
      </w:r>
      <w:r w:rsidRPr="002D55E4">
        <w:rPr>
          <w:color w:val="00B0F0"/>
          <w:sz w:val="20"/>
        </w:rPr>
        <w:t xml:space="preserve">, </w:t>
      </w:r>
      <w:r w:rsidRPr="002D55E4">
        <w:rPr>
          <w:i/>
          <w:color w:val="00B0F0"/>
          <w:sz w:val="20"/>
        </w:rPr>
        <w:t>3</w:t>
      </w:r>
      <w:r w:rsidRPr="002D55E4">
        <w:rPr>
          <w:color w:val="00B0F0"/>
          <w:sz w:val="20"/>
        </w:rPr>
        <w:t>, 003-010</w:t>
      </w:r>
    </w:p>
    <w:p w14:paraId="5A662DFB" w14:textId="77777777" w:rsidR="00260FD4" w:rsidRPr="002D55E4" w:rsidRDefault="00260FD4" w:rsidP="00260FD4">
      <w:pPr>
        <w:spacing w:before="120"/>
        <w:ind w:firstLine="284"/>
        <w:jc w:val="both"/>
        <w:rPr>
          <w:sz w:val="20"/>
        </w:rPr>
      </w:pPr>
      <w:r w:rsidRPr="002D55E4">
        <w:rPr>
          <w:sz w:val="20"/>
        </w:rPr>
        <w:t xml:space="preserve">5. C. P. Kurtzman, J.W. Fell, T. Boekhout, V. Robert. Methods for isolation, phenotypic characterization and maintenance of yeasts. In C. P. </w:t>
      </w:r>
      <w:r w:rsidRPr="002D55E4">
        <w:rPr>
          <w:sz w:val="20"/>
        </w:rPr>
        <w:lastRenderedPageBreak/>
        <w:t xml:space="preserve">Kurtzman, J. W. Fell, &amp; T. Boekhout (Eds.), The yeasts: A taxonomic study, </w:t>
      </w:r>
      <w:r w:rsidRPr="002D55E4">
        <w:rPr>
          <w:b/>
          <w:sz w:val="20"/>
        </w:rPr>
        <w:t>2011</w:t>
      </w:r>
      <w:r w:rsidRPr="002D55E4">
        <w:rPr>
          <w:sz w:val="20"/>
        </w:rPr>
        <w:t>, 87-110.</w:t>
      </w:r>
    </w:p>
    <w:p w14:paraId="1CFEEADA" w14:textId="77777777" w:rsidR="00260FD4" w:rsidRPr="002D55E4" w:rsidRDefault="00260FD4" w:rsidP="00260FD4">
      <w:pPr>
        <w:spacing w:before="120"/>
        <w:ind w:firstLine="284"/>
        <w:jc w:val="both"/>
        <w:rPr>
          <w:sz w:val="20"/>
        </w:rPr>
      </w:pPr>
      <w:r w:rsidRPr="002D55E4">
        <w:rPr>
          <w:sz w:val="20"/>
        </w:rPr>
        <w:t xml:space="preserve">6. L.V Xu-Cong, Z. Huang, W. Zhang, P. Rao, L. Ni. Identification and characterization of fi fungi isolated from fermentation starters for Hong Qu glutinous rice wine brewing. J. Gen. Appl. Microbiol, </w:t>
      </w:r>
      <w:r w:rsidRPr="002D55E4">
        <w:rPr>
          <w:b/>
          <w:sz w:val="20"/>
        </w:rPr>
        <w:t>2012</w:t>
      </w:r>
      <w:r w:rsidRPr="002D55E4">
        <w:rPr>
          <w:sz w:val="20"/>
        </w:rPr>
        <w:t xml:space="preserve">, </w:t>
      </w:r>
      <w:r w:rsidRPr="002D55E4">
        <w:rPr>
          <w:i/>
          <w:sz w:val="20"/>
        </w:rPr>
        <w:t>58</w:t>
      </w:r>
      <w:r w:rsidRPr="002D55E4">
        <w:rPr>
          <w:sz w:val="20"/>
        </w:rPr>
        <w:t>, 33-42</w:t>
      </w:r>
    </w:p>
    <w:p w14:paraId="7A84708D" w14:textId="77777777" w:rsidR="00260FD4" w:rsidRPr="002D55E4" w:rsidRDefault="00260FD4" w:rsidP="00260FD4">
      <w:pPr>
        <w:spacing w:before="120"/>
        <w:ind w:firstLine="284"/>
        <w:jc w:val="both"/>
        <w:rPr>
          <w:sz w:val="20"/>
        </w:rPr>
      </w:pPr>
      <w:r w:rsidRPr="002D55E4">
        <w:rPr>
          <w:sz w:val="20"/>
        </w:rPr>
        <w:t xml:space="preserve">7. T. T. X. Mai. </w:t>
      </w:r>
      <w:r w:rsidRPr="002D55E4">
        <w:rPr>
          <w:i/>
          <w:sz w:val="20"/>
        </w:rPr>
        <w:t>Giáo trình thực tập Sinh học Phân tử</w:t>
      </w:r>
      <w:r w:rsidRPr="002D55E4">
        <w:rPr>
          <w:sz w:val="20"/>
        </w:rPr>
        <w:t>. Viện Nghiên cứu và Phát triển Công nghệ Sinh học. Nhà xuất bản Trường Đại học Cần Thơ, 2010.</w:t>
      </w:r>
    </w:p>
    <w:p w14:paraId="45DEDCBD" w14:textId="77777777" w:rsidR="00260FD4" w:rsidRPr="002D55E4" w:rsidRDefault="00260FD4" w:rsidP="00260FD4">
      <w:pPr>
        <w:spacing w:before="120"/>
        <w:ind w:firstLine="284"/>
        <w:jc w:val="both"/>
        <w:rPr>
          <w:color w:val="00B0F0"/>
          <w:sz w:val="20"/>
        </w:rPr>
      </w:pPr>
      <w:r w:rsidRPr="002D55E4">
        <w:rPr>
          <w:color w:val="00B0F0"/>
          <w:sz w:val="20"/>
        </w:rPr>
        <w:t xml:space="preserve">8. N. V. Huế, N. Đ. Chung, T. T. P. Nga, T. T.  Q. Anh, V. T. T. Hằng. </w:t>
      </w:r>
      <w:r w:rsidRPr="002D55E4">
        <w:rPr>
          <w:iCs/>
          <w:color w:val="00B0F0"/>
          <w:sz w:val="20"/>
        </w:rPr>
        <w:t>Ảnh hưởng của tỷ lệ bổ sung chủng nấm men NML04 và NML02 phân lập từ bánh men lá “Ba Nang” đến khả năng lên men và chất lượng rượu thành phẩm</w:t>
      </w:r>
      <w:r w:rsidRPr="002D55E4">
        <w:rPr>
          <w:i/>
          <w:iCs/>
          <w:color w:val="00B0F0"/>
          <w:sz w:val="20"/>
        </w:rPr>
        <w:t>.</w:t>
      </w:r>
      <w:r w:rsidRPr="002D55E4">
        <w:rPr>
          <w:color w:val="00B0F0"/>
          <w:sz w:val="20"/>
        </w:rPr>
        <w:t xml:space="preserve"> </w:t>
      </w:r>
      <w:r w:rsidRPr="002D55E4">
        <w:rPr>
          <w:i/>
          <w:color w:val="00B0F0"/>
          <w:sz w:val="20"/>
        </w:rPr>
        <w:t>Tạp chí Khoa học Đại học Huế</w:t>
      </w:r>
      <w:r w:rsidRPr="002D55E4">
        <w:rPr>
          <w:color w:val="00B0F0"/>
          <w:sz w:val="20"/>
        </w:rPr>
        <w:t xml:space="preserve">. </w:t>
      </w:r>
      <w:r w:rsidRPr="002D55E4">
        <w:rPr>
          <w:b/>
          <w:color w:val="00B0F0"/>
          <w:sz w:val="20"/>
        </w:rPr>
        <w:t>2022</w:t>
      </w:r>
      <w:r w:rsidRPr="002D55E4">
        <w:rPr>
          <w:color w:val="00B0F0"/>
          <w:sz w:val="20"/>
        </w:rPr>
        <w:t xml:space="preserve">, </w:t>
      </w:r>
      <w:r w:rsidRPr="002D55E4">
        <w:rPr>
          <w:i/>
          <w:color w:val="00B0F0"/>
          <w:sz w:val="20"/>
        </w:rPr>
        <w:t>131(3A),</w:t>
      </w:r>
      <w:r w:rsidRPr="002D55E4">
        <w:rPr>
          <w:color w:val="00B0F0"/>
          <w:sz w:val="20"/>
        </w:rPr>
        <w:t xml:space="preserve"> 119–130, https://doi: 10.26459/</w:t>
      </w:r>
      <w:proofErr w:type="gramStart"/>
      <w:r w:rsidRPr="002D55E4">
        <w:rPr>
          <w:color w:val="00B0F0"/>
          <w:sz w:val="20"/>
        </w:rPr>
        <w:t>hueunijard.v</w:t>
      </w:r>
      <w:proofErr w:type="gramEnd"/>
      <w:r w:rsidRPr="002D55E4">
        <w:rPr>
          <w:color w:val="00B0F0"/>
          <w:sz w:val="20"/>
        </w:rPr>
        <w:t>131i3A.6331</w:t>
      </w:r>
    </w:p>
    <w:p w14:paraId="11C720E5" w14:textId="77777777" w:rsidR="00260FD4" w:rsidRPr="002D55E4" w:rsidRDefault="00260FD4" w:rsidP="00260FD4">
      <w:pPr>
        <w:spacing w:before="120"/>
        <w:ind w:firstLine="284"/>
        <w:jc w:val="both"/>
        <w:rPr>
          <w:sz w:val="20"/>
        </w:rPr>
      </w:pPr>
      <w:r w:rsidRPr="002D55E4">
        <w:rPr>
          <w:color w:val="00B0F0"/>
          <w:sz w:val="20"/>
        </w:rPr>
        <w:t xml:space="preserve">9. H. T. Toàn, N. M. Thủy, N. V. Thành. </w:t>
      </w:r>
      <w:r w:rsidRPr="002D55E4">
        <w:rPr>
          <w:iCs/>
          <w:color w:val="00B0F0"/>
          <w:sz w:val="20"/>
        </w:rPr>
        <w:t>Ảnh hưởng của các yếu tố đến chất lượng rượu gạo (giống Một Bụi Đỏ, Hồng Dân - Bạc Liêu</w:t>
      </w:r>
      <w:r w:rsidRPr="002D55E4">
        <w:rPr>
          <w:i/>
          <w:iCs/>
          <w:color w:val="00B0F0"/>
          <w:sz w:val="20"/>
        </w:rPr>
        <w:t>).</w:t>
      </w:r>
      <w:r w:rsidRPr="002D55E4">
        <w:rPr>
          <w:color w:val="00B0F0"/>
          <w:sz w:val="20"/>
        </w:rPr>
        <w:t xml:space="preserve"> </w:t>
      </w:r>
      <w:r w:rsidRPr="002D55E4">
        <w:rPr>
          <w:i/>
          <w:color w:val="00B0F0"/>
          <w:sz w:val="20"/>
        </w:rPr>
        <w:t>Tạp chí Khoa học Trường Đại học Cần Thơ</w:t>
      </w:r>
      <w:r w:rsidRPr="002D55E4">
        <w:rPr>
          <w:color w:val="00B0F0"/>
          <w:sz w:val="20"/>
        </w:rPr>
        <w:t xml:space="preserve">. </w:t>
      </w:r>
      <w:r w:rsidRPr="002D55E4">
        <w:rPr>
          <w:b/>
          <w:color w:val="00B0F0"/>
          <w:sz w:val="20"/>
        </w:rPr>
        <w:t>2014,</w:t>
      </w:r>
      <w:r w:rsidRPr="002D55E4">
        <w:rPr>
          <w:color w:val="00B0F0"/>
          <w:sz w:val="20"/>
        </w:rPr>
        <w:t xml:space="preserve"> 1, 92-99.</w:t>
      </w:r>
    </w:p>
    <w:p w14:paraId="1F45A9B1" w14:textId="77777777" w:rsidR="00260FD4" w:rsidRPr="002D55E4" w:rsidRDefault="00260FD4" w:rsidP="00260FD4">
      <w:pPr>
        <w:spacing w:before="120"/>
        <w:ind w:firstLine="284"/>
        <w:jc w:val="both"/>
        <w:rPr>
          <w:sz w:val="20"/>
        </w:rPr>
      </w:pPr>
      <w:r w:rsidRPr="002D55E4">
        <w:rPr>
          <w:sz w:val="20"/>
        </w:rPr>
        <w:t xml:space="preserve">10. V. Surojanametakul, W. Panthavee, P. Satmalee, N. Phomkaivon, T. Yoshihashi. Effect of traditional dried starter culture on morphological, chemical and physicochemical properties of sweet fermented glutinous rice products. </w:t>
      </w:r>
      <w:r w:rsidRPr="002D55E4">
        <w:rPr>
          <w:i/>
          <w:sz w:val="20"/>
        </w:rPr>
        <w:t>Journal of Agricultural Science</w:t>
      </w:r>
      <w:r w:rsidRPr="002D55E4">
        <w:rPr>
          <w:sz w:val="20"/>
        </w:rPr>
        <w:t xml:space="preserve">, </w:t>
      </w:r>
      <w:r w:rsidRPr="002D55E4">
        <w:rPr>
          <w:b/>
          <w:sz w:val="20"/>
        </w:rPr>
        <w:t>2019</w:t>
      </w:r>
      <w:r w:rsidRPr="002D55E4">
        <w:rPr>
          <w:sz w:val="20"/>
        </w:rPr>
        <w:t xml:space="preserve">, </w:t>
      </w:r>
      <w:r w:rsidRPr="002D55E4">
        <w:rPr>
          <w:i/>
          <w:sz w:val="20"/>
        </w:rPr>
        <w:t>11(6)</w:t>
      </w:r>
      <w:r w:rsidRPr="002D55E4">
        <w:rPr>
          <w:sz w:val="20"/>
        </w:rPr>
        <w:t>, 43-51. https://doi.org/10.5539/jas.v11n6p43</w:t>
      </w:r>
    </w:p>
    <w:p w14:paraId="4E8B9D21" w14:textId="77777777" w:rsidR="00260FD4" w:rsidRPr="002D55E4" w:rsidRDefault="00260FD4" w:rsidP="00260FD4">
      <w:pPr>
        <w:spacing w:before="120"/>
        <w:ind w:firstLine="284"/>
        <w:jc w:val="both"/>
        <w:rPr>
          <w:sz w:val="20"/>
        </w:rPr>
      </w:pPr>
      <w:r w:rsidRPr="002D55E4">
        <w:rPr>
          <w:sz w:val="20"/>
        </w:rPr>
        <w:t xml:space="preserve">11. N. Đ. Lượng. </w:t>
      </w:r>
      <w:r w:rsidRPr="002D55E4">
        <w:rPr>
          <w:i/>
          <w:sz w:val="20"/>
        </w:rPr>
        <w:t>Công nghệ vi sinh vật (Tập 3- Thực phẩm lên men truyền thống).</w:t>
      </w:r>
      <w:r w:rsidRPr="002D55E4">
        <w:rPr>
          <w:sz w:val="20"/>
        </w:rPr>
        <w:t xml:space="preserve"> NXB Đại học Khoa học Kỹ thuật Thành phố Hồ Chí Minh, 1998.</w:t>
      </w:r>
    </w:p>
    <w:p w14:paraId="5D17CCCF" w14:textId="77777777" w:rsidR="00260FD4" w:rsidRPr="002D55E4" w:rsidRDefault="00260FD4" w:rsidP="00260FD4">
      <w:pPr>
        <w:spacing w:before="120"/>
        <w:ind w:firstLine="284"/>
        <w:jc w:val="both"/>
        <w:rPr>
          <w:sz w:val="20"/>
        </w:rPr>
      </w:pPr>
      <w:r w:rsidRPr="002D55E4">
        <w:rPr>
          <w:sz w:val="20"/>
        </w:rPr>
        <w:t xml:space="preserve">12. </w:t>
      </w:r>
      <w:r w:rsidRPr="002D55E4">
        <w:rPr>
          <w:color w:val="00B0F0"/>
          <w:sz w:val="20"/>
        </w:rPr>
        <w:t xml:space="preserve">L. Đ. Phẩm. </w:t>
      </w:r>
      <w:r w:rsidRPr="002D55E4">
        <w:rPr>
          <w:i/>
          <w:color w:val="00B0F0"/>
          <w:sz w:val="20"/>
        </w:rPr>
        <w:t>Nấm men công nghiệp</w:t>
      </w:r>
      <w:r w:rsidRPr="002D55E4">
        <w:rPr>
          <w:color w:val="00B0F0"/>
          <w:sz w:val="20"/>
        </w:rPr>
        <w:t>. Nhà xuất bản Khoa học và Kỹ thuật TP. Hồ Chí Minh, 2006</w:t>
      </w:r>
      <w:r w:rsidRPr="002D55E4">
        <w:rPr>
          <w:sz w:val="20"/>
        </w:rPr>
        <w:t>.</w:t>
      </w:r>
    </w:p>
    <w:p w14:paraId="75190886" w14:textId="77777777" w:rsidR="00260FD4" w:rsidRPr="002D55E4" w:rsidRDefault="00260FD4" w:rsidP="00260FD4">
      <w:pPr>
        <w:spacing w:before="120"/>
        <w:ind w:firstLine="284"/>
        <w:jc w:val="both"/>
        <w:rPr>
          <w:sz w:val="20"/>
        </w:rPr>
      </w:pPr>
      <w:r w:rsidRPr="002D55E4">
        <w:rPr>
          <w:sz w:val="20"/>
        </w:rPr>
        <w:t>13. Y. Xu, Y. Jin, J. Su, N. Yang, X. Xu, X. Jin, F. Wu. Changes in the nutritional value, flavor, and antioxidant activity of brown glutinous rice during fermentation. Food Bioscience, 2021, 43,101273. https://doi.org/10.1016/j.fbio.2021.101273</w:t>
      </w:r>
    </w:p>
    <w:p w14:paraId="5C68E906" w14:textId="77777777" w:rsidR="00260FD4" w:rsidRPr="002D55E4" w:rsidRDefault="00260FD4" w:rsidP="00260FD4">
      <w:pPr>
        <w:spacing w:before="120"/>
        <w:ind w:firstLine="284"/>
        <w:jc w:val="both"/>
        <w:rPr>
          <w:sz w:val="20"/>
        </w:rPr>
      </w:pPr>
      <w:r w:rsidRPr="002D55E4">
        <w:rPr>
          <w:sz w:val="20"/>
        </w:rPr>
        <w:t xml:space="preserve">14. </w:t>
      </w:r>
      <w:r w:rsidRPr="002D55E4">
        <w:rPr>
          <w:color w:val="00B0F0"/>
          <w:sz w:val="20"/>
        </w:rPr>
        <w:t>N. T. P. Dung, F.M. Rombouts, M.J.R. Nout. Characteristics of some traditional Vietnamese starch-based rice wine fermentation starters (men). LWT-</w:t>
      </w:r>
      <w:r w:rsidRPr="002D55E4">
        <w:rPr>
          <w:i/>
          <w:color w:val="00B0F0"/>
          <w:sz w:val="20"/>
        </w:rPr>
        <w:t>Food Science and Technology</w:t>
      </w:r>
      <w:r w:rsidRPr="002D55E4">
        <w:rPr>
          <w:color w:val="00B0F0"/>
          <w:sz w:val="20"/>
        </w:rPr>
        <w:t xml:space="preserve">, </w:t>
      </w:r>
      <w:r w:rsidRPr="002D55E4">
        <w:rPr>
          <w:b/>
          <w:color w:val="00B0F0"/>
          <w:sz w:val="20"/>
        </w:rPr>
        <w:t>2007</w:t>
      </w:r>
      <w:r w:rsidRPr="002D55E4">
        <w:rPr>
          <w:color w:val="00B0F0"/>
          <w:sz w:val="20"/>
        </w:rPr>
        <w:t>, 40(1), 130-</w:t>
      </w:r>
      <w:r w:rsidRPr="002D55E4">
        <w:rPr>
          <w:sz w:val="20"/>
        </w:rPr>
        <w:t>135.https://doi.org/10.1016/j.lwt.2005.08.00 4</w:t>
      </w:r>
    </w:p>
    <w:p w14:paraId="3FC07E32" w14:textId="77777777" w:rsidR="00260FD4" w:rsidRPr="002D55E4" w:rsidRDefault="00260FD4" w:rsidP="00260FD4">
      <w:pPr>
        <w:spacing w:before="120"/>
        <w:ind w:firstLine="284"/>
        <w:jc w:val="both"/>
        <w:rPr>
          <w:sz w:val="20"/>
        </w:rPr>
      </w:pPr>
      <w:r w:rsidRPr="002D55E4">
        <w:rPr>
          <w:sz w:val="20"/>
        </w:rPr>
        <w:t xml:space="preserve">15. C. Akerberg, K. Hofvendahl, G. Zacchi, G., B. Hahn- Hägerdal. Modelling the influence of pH, temperature, glucose and lactic acid concentrations on the kinetics of lactic acid production by Lactococcus lactis ssp. lactis ATCC 19435 in whole- wheat flour. </w:t>
      </w:r>
      <w:r w:rsidRPr="002D55E4">
        <w:rPr>
          <w:i/>
          <w:sz w:val="20"/>
        </w:rPr>
        <w:t>Applied microbiology and biotechnology</w:t>
      </w:r>
      <w:r w:rsidRPr="002D55E4">
        <w:rPr>
          <w:sz w:val="20"/>
        </w:rPr>
        <w:t xml:space="preserve">, </w:t>
      </w:r>
      <w:r w:rsidRPr="002D55E4">
        <w:rPr>
          <w:b/>
          <w:sz w:val="20"/>
        </w:rPr>
        <w:t>1998</w:t>
      </w:r>
      <w:r w:rsidRPr="002D55E4">
        <w:rPr>
          <w:sz w:val="20"/>
        </w:rPr>
        <w:t xml:space="preserve">, </w:t>
      </w:r>
      <w:r w:rsidRPr="002D55E4">
        <w:rPr>
          <w:i/>
          <w:sz w:val="20"/>
        </w:rPr>
        <w:t>49</w:t>
      </w:r>
      <w:r w:rsidRPr="002D55E4">
        <w:rPr>
          <w:sz w:val="20"/>
        </w:rPr>
        <w:t>, 682-690.</w:t>
      </w:r>
    </w:p>
    <w:p w14:paraId="56B61709" w14:textId="77777777" w:rsidR="00260FD4" w:rsidRPr="002D55E4" w:rsidRDefault="00260FD4" w:rsidP="00260FD4">
      <w:pPr>
        <w:spacing w:before="120"/>
        <w:ind w:firstLine="284"/>
        <w:jc w:val="both"/>
        <w:rPr>
          <w:sz w:val="20"/>
        </w:rPr>
      </w:pPr>
      <w:r w:rsidRPr="002D55E4">
        <w:rPr>
          <w:sz w:val="20"/>
        </w:rPr>
        <w:t>16.</w:t>
      </w:r>
      <w:r w:rsidRPr="002D55E4">
        <w:rPr>
          <w:sz w:val="20"/>
        </w:rPr>
        <w:tab/>
        <w:t xml:space="preserve">J. Wongsa, V. Rungsardthong, T. Yasutomo. Production and analysis of volatile flavor compounds in sweet fermented rice (Khao Mak). </w:t>
      </w:r>
      <w:r w:rsidRPr="002D55E4">
        <w:rPr>
          <w:i/>
          <w:sz w:val="20"/>
        </w:rPr>
        <w:t>In MATEC Web of Conferences</w:t>
      </w:r>
      <w:r w:rsidRPr="002D55E4">
        <w:rPr>
          <w:sz w:val="20"/>
        </w:rPr>
        <w:t xml:space="preserve">, </w:t>
      </w:r>
      <w:r w:rsidRPr="002D55E4">
        <w:rPr>
          <w:b/>
          <w:sz w:val="20"/>
        </w:rPr>
        <w:t>2018</w:t>
      </w:r>
      <w:r w:rsidRPr="002D55E4">
        <w:rPr>
          <w:sz w:val="20"/>
        </w:rPr>
        <w:t xml:space="preserve">, </w:t>
      </w:r>
      <w:r w:rsidRPr="002D55E4">
        <w:rPr>
          <w:i/>
          <w:sz w:val="20"/>
        </w:rPr>
        <w:t>192</w:t>
      </w:r>
      <w:r w:rsidRPr="002D55E4">
        <w:rPr>
          <w:sz w:val="20"/>
        </w:rPr>
        <w:t>, 03044. https://doi.org/10.1051/matecconf/201819 203044</w:t>
      </w:r>
    </w:p>
    <w:p w14:paraId="229E8A11" w14:textId="73E20E34" w:rsidR="00260FD4" w:rsidRDefault="00260FD4" w:rsidP="00260FD4">
      <w:pPr>
        <w:spacing w:before="120"/>
        <w:ind w:firstLine="284"/>
        <w:jc w:val="both"/>
        <w:rPr>
          <w:sz w:val="20"/>
        </w:rPr>
      </w:pPr>
      <w:r w:rsidRPr="002D55E4">
        <w:rPr>
          <w:sz w:val="20"/>
        </w:rPr>
        <w:t>17.</w:t>
      </w:r>
      <w:r w:rsidRPr="002D55E4">
        <w:rPr>
          <w:sz w:val="20"/>
        </w:rPr>
        <w:tab/>
        <w:t xml:space="preserve">C. Zhao, W. Su, Y. Mu, L. Jiang, Y. Mu. Correlations between microbiota with physicochemical properties and volatile flavor components in black glutinous rice wine fermentation. </w:t>
      </w:r>
      <w:r w:rsidRPr="002D55E4">
        <w:rPr>
          <w:i/>
          <w:sz w:val="20"/>
        </w:rPr>
        <w:t>Food Research International</w:t>
      </w:r>
      <w:r w:rsidRPr="002D55E4">
        <w:rPr>
          <w:sz w:val="20"/>
        </w:rPr>
        <w:t xml:space="preserve">, </w:t>
      </w:r>
      <w:r w:rsidRPr="002D55E4">
        <w:rPr>
          <w:b/>
          <w:sz w:val="20"/>
        </w:rPr>
        <w:t>2020</w:t>
      </w:r>
      <w:r w:rsidRPr="002D55E4">
        <w:rPr>
          <w:sz w:val="20"/>
        </w:rPr>
        <w:t xml:space="preserve">, </w:t>
      </w:r>
      <w:r w:rsidRPr="002D55E4">
        <w:rPr>
          <w:i/>
          <w:sz w:val="20"/>
        </w:rPr>
        <w:t>138</w:t>
      </w:r>
      <w:r w:rsidRPr="002D55E4">
        <w:rPr>
          <w:sz w:val="20"/>
        </w:rPr>
        <w:t xml:space="preserve">, 109800. </w:t>
      </w:r>
      <w:r w:rsidRPr="00072B77">
        <w:rPr>
          <w:sz w:val="20"/>
        </w:rPr>
        <w:t>https://doi.org/10.1016/j.foodres.2020.109 800</w:t>
      </w:r>
    </w:p>
    <w:p w14:paraId="372360D4" w14:textId="5765ABFD" w:rsidR="00260FD4" w:rsidRDefault="00260FD4" w:rsidP="00260FD4">
      <w:pPr>
        <w:spacing w:before="120"/>
        <w:ind w:firstLine="284"/>
        <w:jc w:val="both"/>
        <w:rPr>
          <w:sz w:val="20"/>
        </w:rPr>
      </w:pPr>
      <w:r w:rsidRPr="002D55E4">
        <w:rPr>
          <w:sz w:val="20"/>
        </w:rPr>
        <w:t>18.</w:t>
      </w:r>
      <w:r w:rsidRPr="002D55E4">
        <w:rPr>
          <w:sz w:val="20"/>
        </w:rPr>
        <w:tab/>
        <w:t>A. Manosroi, W. Ruksiriwanich, B. O. Kietthanakorn,</w:t>
      </w:r>
      <w:r w:rsidRPr="002D55E4">
        <w:rPr>
          <w:sz w:val="20"/>
        </w:rPr>
        <w:tab/>
        <w:t>W.</w:t>
      </w:r>
      <w:r w:rsidRPr="002D55E4">
        <w:rPr>
          <w:sz w:val="20"/>
        </w:rPr>
        <w:tab/>
        <w:t>Manosroi, L.J. Manosro</w:t>
      </w:r>
      <w:r w:rsidRPr="005D3E41">
        <w:rPr>
          <w:sz w:val="20"/>
        </w:rPr>
        <w:t xml:space="preserve"> </w:t>
      </w:r>
      <w:r w:rsidRPr="002D55E4">
        <w:rPr>
          <w:sz w:val="20"/>
        </w:rPr>
        <w:t>Relationship between biological activities and bioactive compounds in the fermentedrice</w:t>
      </w:r>
      <w:r w:rsidRPr="002D55E4">
        <w:rPr>
          <w:sz w:val="20"/>
        </w:rPr>
        <w:tab/>
        <w:t xml:space="preserve">sap. </w:t>
      </w:r>
      <w:r w:rsidRPr="002D55E4">
        <w:rPr>
          <w:i/>
          <w:sz w:val="20"/>
        </w:rPr>
        <w:t>Food Research International</w:t>
      </w:r>
      <w:r w:rsidRPr="002D55E4">
        <w:rPr>
          <w:sz w:val="20"/>
        </w:rPr>
        <w:t xml:space="preserve">, </w:t>
      </w:r>
      <w:r w:rsidRPr="002D55E4">
        <w:rPr>
          <w:b/>
          <w:sz w:val="20"/>
        </w:rPr>
        <w:t>2011</w:t>
      </w:r>
      <w:r w:rsidRPr="002D55E4">
        <w:rPr>
          <w:sz w:val="20"/>
        </w:rPr>
        <w:t xml:space="preserve">, </w:t>
      </w:r>
      <w:r w:rsidRPr="002D55E4">
        <w:rPr>
          <w:i/>
          <w:sz w:val="20"/>
        </w:rPr>
        <w:t>44(9),</w:t>
      </w:r>
      <w:r w:rsidRPr="002D55E4">
        <w:rPr>
          <w:sz w:val="20"/>
        </w:rPr>
        <w:t xml:space="preserve"> 2757-2765. </w:t>
      </w:r>
      <w:r w:rsidRPr="00072B77">
        <w:rPr>
          <w:sz w:val="20"/>
        </w:rPr>
        <w:t>https://doi.org/10.1016/j.foodres.2011.06. 010</w:t>
      </w:r>
    </w:p>
    <w:p w14:paraId="634676C3" w14:textId="77777777" w:rsidR="00260FD4" w:rsidRDefault="00260FD4" w:rsidP="00260FD4">
      <w:pPr>
        <w:spacing w:before="120"/>
        <w:ind w:firstLine="284"/>
        <w:jc w:val="both"/>
        <w:rPr>
          <w:sz w:val="20"/>
        </w:rPr>
        <w:sectPr w:rsidR="00260FD4" w:rsidSect="00CA5454">
          <w:type w:val="continuous"/>
          <w:pgSz w:w="11900" w:h="16840"/>
          <w:pgMar w:top="1440" w:right="1440" w:bottom="1440" w:left="1440" w:header="708" w:footer="708" w:gutter="0"/>
          <w:cols w:num="2" w:space="336"/>
          <w:docGrid w:linePitch="360"/>
        </w:sectPr>
      </w:pPr>
    </w:p>
    <w:p w14:paraId="2146F733" w14:textId="77777777" w:rsidR="00260FD4" w:rsidRPr="002D55E4" w:rsidRDefault="00260FD4" w:rsidP="00260FD4">
      <w:pPr>
        <w:spacing w:before="120"/>
        <w:ind w:firstLine="284"/>
        <w:jc w:val="both"/>
        <w:rPr>
          <w:sz w:val="20"/>
        </w:rPr>
      </w:pPr>
      <w:r w:rsidRPr="002D55E4">
        <w:rPr>
          <w:sz w:val="20"/>
        </w:rPr>
        <w:t>19.</w:t>
      </w:r>
      <w:r w:rsidRPr="002D55E4">
        <w:rPr>
          <w:sz w:val="20"/>
        </w:rPr>
        <w:tab/>
        <w:t xml:space="preserve">C. W. Hesseltine, R. Rogers, F.G. Winarno. Microbiological studies on amylolytic oriental </w:t>
      </w:r>
      <w:r w:rsidRPr="002D55E4">
        <w:rPr>
          <w:sz w:val="20"/>
        </w:rPr>
        <w:t xml:space="preserve">fermentation starters. </w:t>
      </w:r>
      <w:r w:rsidRPr="002D55E4">
        <w:rPr>
          <w:i/>
          <w:sz w:val="20"/>
        </w:rPr>
        <w:t>Mycopathologia</w:t>
      </w:r>
      <w:r w:rsidRPr="002D55E4">
        <w:rPr>
          <w:sz w:val="20"/>
        </w:rPr>
        <w:t xml:space="preserve">, </w:t>
      </w:r>
      <w:r w:rsidRPr="002D55E4">
        <w:rPr>
          <w:b/>
          <w:sz w:val="20"/>
        </w:rPr>
        <w:t>1998</w:t>
      </w:r>
      <w:r w:rsidRPr="002D55E4">
        <w:rPr>
          <w:sz w:val="20"/>
        </w:rPr>
        <w:t xml:space="preserve">, </w:t>
      </w:r>
      <w:r w:rsidRPr="002D55E4">
        <w:rPr>
          <w:i/>
          <w:sz w:val="20"/>
        </w:rPr>
        <w:t>10</w:t>
      </w:r>
      <w:r>
        <w:rPr>
          <w:i/>
          <w:sz w:val="20"/>
        </w:rPr>
        <w:t xml:space="preserve">1, </w:t>
      </w:r>
      <w:r w:rsidRPr="002D55E4">
        <w:rPr>
          <w:sz w:val="20"/>
        </w:rPr>
        <w:t>141-155.</w:t>
      </w:r>
    </w:p>
    <w:p w14:paraId="3A8629A2" w14:textId="77777777" w:rsidR="00260FD4" w:rsidRDefault="00260FD4" w:rsidP="00260FD4">
      <w:pPr>
        <w:spacing w:before="120"/>
        <w:ind w:firstLine="284"/>
        <w:jc w:val="both"/>
        <w:rPr>
          <w:sz w:val="20"/>
        </w:rPr>
        <w:sectPr w:rsidR="00260FD4" w:rsidSect="00CA5454">
          <w:type w:val="continuous"/>
          <w:pgSz w:w="11900" w:h="16840"/>
          <w:pgMar w:top="1440" w:right="1440" w:bottom="1440" w:left="1440" w:header="708" w:footer="708" w:gutter="0"/>
          <w:cols w:num="2" w:space="336"/>
          <w:docGrid w:linePitch="360"/>
        </w:sectPr>
      </w:pPr>
    </w:p>
    <w:p w14:paraId="47F7F7FB" w14:textId="77777777" w:rsidR="00260FD4" w:rsidRPr="002D55E4" w:rsidRDefault="00260FD4" w:rsidP="00260FD4">
      <w:pPr>
        <w:spacing w:before="120"/>
        <w:ind w:firstLine="284"/>
        <w:jc w:val="both"/>
        <w:rPr>
          <w:sz w:val="20"/>
        </w:rPr>
      </w:pPr>
      <w:r w:rsidRPr="002D55E4">
        <w:rPr>
          <w:sz w:val="20"/>
        </w:rPr>
        <w:t>20.</w:t>
      </w:r>
      <w:r w:rsidRPr="002D55E4">
        <w:rPr>
          <w:sz w:val="20"/>
        </w:rPr>
        <w:tab/>
        <w:t xml:space="preserve">C. D. Nwosu, P. C. Ojimelukwe. Improvement of the traditional method of ogiri production and identification of the micro- organisms associated with the fermentation process. </w:t>
      </w:r>
      <w:r w:rsidRPr="002D55E4">
        <w:rPr>
          <w:i/>
          <w:sz w:val="20"/>
        </w:rPr>
        <w:t>Plant Foods for Human Nutrition</w:t>
      </w:r>
      <w:r w:rsidRPr="002D55E4">
        <w:rPr>
          <w:sz w:val="20"/>
        </w:rPr>
        <w:t xml:space="preserve">, </w:t>
      </w:r>
      <w:r w:rsidRPr="002D55E4">
        <w:rPr>
          <w:b/>
          <w:sz w:val="20"/>
        </w:rPr>
        <w:t>1993</w:t>
      </w:r>
      <w:r w:rsidRPr="002D55E4">
        <w:rPr>
          <w:sz w:val="20"/>
        </w:rPr>
        <w:t xml:space="preserve">, </w:t>
      </w:r>
      <w:r w:rsidRPr="002D55E4">
        <w:rPr>
          <w:i/>
          <w:sz w:val="20"/>
        </w:rPr>
        <w:t>43</w:t>
      </w:r>
      <w:r w:rsidRPr="002D55E4">
        <w:rPr>
          <w:sz w:val="20"/>
        </w:rPr>
        <w:t>, 267-272.https://doi.org/10.1007/BF01886229</w:t>
      </w:r>
    </w:p>
    <w:p w14:paraId="0EF120A4" w14:textId="77777777" w:rsidR="00260FD4" w:rsidRPr="002D55E4" w:rsidRDefault="00260FD4" w:rsidP="00260FD4">
      <w:pPr>
        <w:spacing w:before="120"/>
        <w:ind w:firstLine="284"/>
        <w:jc w:val="both"/>
        <w:rPr>
          <w:sz w:val="20"/>
        </w:rPr>
      </w:pPr>
      <w:r w:rsidRPr="002D55E4">
        <w:rPr>
          <w:sz w:val="20"/>
        </w:rPr>
        <w:t xml:space="preserve">21. L. Hong, G. Fu, T. Liu, Y. Chen, S. Wu, W. Cai, Y. Wan. Functional microbial agents enhance ethanol contents and regulate the volatile compounds in Chinese Baijiu. </w:t>
      </w:r>
      <w:r w:rsidRPr="002D55E4">
        <w:rPr>
          <w:i/>
          <w:sz w:val="20"/>
        </w:rPr>
        <w:t>Food Bioscience</w:t>
      </w:r>
      <w:r w:rsidRPr="002D55E4">
        <w:rPr>
          <w:sz w:val="20"/>
        </w:rPr>
        <w:t xml:space="preserve">, </w:t>
      </w:r>
      <w:r w:rsidRPr="002D55E4">
        <w:rPr>
          <w:b/>
          <w:sz w:val="20"/>
        </w:rPr>
        <w:t>2021</w:t>
      </w:r>
      <w:r w:rsidRPr="002D55E4">
        <w:rPr>
          <w:sz w:val="20"/>
        </w:rPr>
        <w:t xml:space="preserve">, </w:t>
      </w:r>
      <w:r w:rsidRPr="002D55E4">
        <w:rPr>
          <w:i/>
          <w:sz w:val="20"/>
        </w:rPr>
        <w:t>44</w:t>
      </w:r>
      <w:r w:rsidRPr="002D55E4">
        <w:rPr>
          <w:sz w:val="20"/>
        </w:rPr>
        <w:t xml:space="preserve">, 101411. </w:t>
      </w:r>
      <w:r w:rsidRPr="002D55E4">
        <w:rPr>
          <w:rStyle w:val="Hyperlink"/>
          <w:color w:val="000000" w:themeColor="text1"/>
          <w:sz w:val="20"/>
          <w:u w:val="none"/>
        </w:rPr>
        <w:t>https://doi.org/10.1016/j.fbio.2021.101411</w:t>
      </w:r>
    </w:p>
    <w:p w14:paraId="537DFFDB" w14:textId="77777777" w:rsidR="00260FD4" w:rsidRPr="002D55E4" w:rsidRDefault="00260FD4" w:rsidP="00CA5454">
      <w:pPr>
        <w:spacing w:before="120"/>
        <w:ind w:left="-142" w:firstLine="284"/>
        <w:jc w:val="both"/>
        <w:rPr>
          <w:sz w:val="20"/>
        </w:rPr>
      </w:pPr>
      <w:r w:rsidRPr="002D55E4">
        <w:rPr>
          <w:sz w:val="20"/>
        </w:rPr>
        <w:t xml:space="preserve">22. L. Jiang, W. Su, Y. Mu, Y. Mu. Major metabolites and microbial community of fermented black glutinous rice wine with different starters. </w:t>
      </w:r>
      <w:r w:rsidRPr="002D55E4">
        <w:rPr>
          <w:i/>
          <w:sz w:val="20"/>
        </w:rPr>
        <w:t>Frontiers in Microbiology</w:t>
      </w:r>
      <w:r w:rsidRPr="002D55E4">
        <w:rPr>
          <w:sz w:val="20"/>
        </w:rPr>
        <w:t xml:space="preserve">, </w:t>
      </w:r>
      <w:r w:rsidRPr="002D55E4">
        <w:rPr>
          <w:b/>
          <w:sz w:val="20"/>
        </w:rPr>
        <w:t>2020</w:t>
      </w:r>
      <w:r w:rsidRPr="002D55E4">
        <w:rPr>
          <w:sz w:val="20"/>
        </w:rPr>
        <w:t xml:space="preserve">, </w:t>
      </w:r>
      <w:r w:rsidRPr="002D55E4">
        <w:rPr>
          <w:i/>
          <w:sz w:val="20"/>
        </w:rPr>
        <w:t>11</w:t>
      </w:r>
      <w:r w:rsidRPr="002D55E4">
        <w:rPr>
          <w:sz w:val="20"/>
        </w:rPr>
        <w:t>, 523789. https://doi.org/10.3389/fmicb.2020.00593</w:t>
      </w:r>
    </w:p>
    <w:p w14:paraId="23CD4AF4" w14:textId="77777777" w:rsidR="00260FD4" w:rsidRPr="002D55E4" w:rsidRDefault="00260FD4" w:rsidP="00CA5454">
      <w:pPr>
        <w:pStyle w:val="BodyText"/>
        <w:spacing w:before="120"/>
        <w:ind w:left="-142" w:firstLine="284"/>
        <w:rPr>
          <w:sz w:val="20"/>
        </w:rPr>
      </w:pPr>
      <w:r w:rsidRPr="002D55E4">
        <w:rPr>
          <w:sz w:val="20"/>
        </w:rPr>
        <w:t xml:space="preserve">23. Y. Yusmarini, V. S. Johan, S. Fitriani, R. Rahmayuni, V. F. Artanti, U. Pato. Characteristics of probiotic tapai made by the addition of Lactobacillus plantarum 1. </w:t>
      </w:r>
      <w:r w:rsidRPr="002D55E4">
        <w:rPr>
          <w:i/>
          <w:sz w:val="20"/>
        </w:rPr>
        <w:t>International Journal of Agricultural Technology,</w:t>
      </w:r>
      <w:r w:rsidRPr="002D55E4">
        <w:rPr>
          <w:sz w:val="20"/>
        </w:rPr>
        <w:t xml:space="preserve"> </w:t>
      </w:r>
      <w:r w:rsidRPr="002D55E4">
        <w:rPr>
          <w:b/>
          <w:sz w:val="20"/>
        </w:rPr>
        <w:t>2019</w:t>
      </w:r>
      <w:r w:rsidRPr="002D55E4">
        <w:rPr>
          <w:sz w:val="20"/>
        </w:rPr>
        <w:t xml:space="preserve">, </w:t>
      </w:r>
      <w:r w:rsidRPr="002D55E4">
        <w:rPr>
          <w:i/>
          <w:sz w:val="20"/>
        </w:rPr>
        <w:t>15(1),</w:t>
      </w:r>
      <w:r w:rsidRPr="002D55E4">
        <w:rPr>
          <w:sz w:val="20"/>
        </w:rPr>
        <w:t xml:space="preserve"> 195-206</w:t>
      </w:r>
    </w:p>
    <w:p w14:paraId="6F616CDB" w14:textId="77777777" w:rsidR="005D3E41" w:rsidRDefault="005D3E41" w:rsidP="005D3E41">
      <w:pPr>
        <w:pStyle w:val="BodyText"/>
        <w:spacing w:before="120"/>
        <w:ind w:left="0"/>
        <w:sectPr w:rsidR="005D3E41" w:rsidSect="00CA5454">
          <w:type w:val="continuous"/>
          <w:pgSz w:w="11900" w:h="16840"/>
          <w:pgMar w:top="1440" w:right="1440" w:bottom="1440" w:left="1440" w:header="708" w:footer="708" w:gutter="0"/>
          <w:cols w:num="2" w:space="708"/>
          <w:docGrid w:linePitch="360"/>
        </w:sectPr>
      </w:pPr>
    </w:p>
    <w:p w14:paraId="37E63AF4" w14:textId="554723E1" w:rsidR="00260FD4" w:rsidRDefault="00260FD4" w:rsidP="00260FD4">
      <w:pPr>
        <w:pStyle w:val="BodyText"/>
        <w:tabs>
          <w:tab w:val="left" w:pos="1320"/>
        </w:tabs>
        <w:spacing w:before="120"/>
        <w:ind w:left="0"/>
      </w:pPr>
    </w:p>
    <w:p w14:paraId="58D20EEB" w14:textId="0D9345A2" w:rsidR="0032736D" w:rsidRPr="00260FD4" w:rsidRDefault="00260FD4" w:rsidP="00260FD4">
      <w:pPr>
        <w:tabs>
          <w:tab w:val="left" w:pos="1320"/>
        </w:tabs>
        <w:sectPr w:rsidR="0032736D" w:rsidRPr="00260FD4" w:rsidSect="005D3E41">
          <w:type w:val="continuous"/>
          <w:pgSz w:w="11900" w:h="16840"/>
          <w:pgMar w:top="1440" w:right="1440" w:bottom="1440" w:left="1440" w:header="708" w:footer="708" w:gutter="0"/>
          <w:cols w:space="708"/>
          <w:docGrid w:linePitch="360"/>
        </w:sectPr>
      </w:pPr>
      <w:r>
        <w:tab/>
      </w:r>
    </w:p>
    <w:p w14:paraId="2C9D0212" w14:textId="2DCB704D" w:rsidR="00235CD6" w:rsidRPr="002D55E4" w:rsidRDefault="00235CD6" w:rsidP="00CE7BCF">
      <w:pPr>
        <w:pStyle w:val="BodyText"/>
        <w:spacing w:before="120"/>
        <w:ind w:firstLine="284"/>
        <w:rPr>
          <w:color w:val="00B0F0"/>
        </w:rPr>
      </w:pPr>
    </w:p>
    <w:p w14:paraId="1072EA30" w14:textId="77777777" w:rsidR="005D3E41" w:rsidRDefault="005D3E41" w:rsidP="00FA4B00">
      <w:pPr>
        <w:pStyle w:val="BodyText"/>
        <w:spacing w:before="120"/>
        <w:ind w:left="0" w:firstLine="284"/>
        <w:sectPr w:rsidR="005D3E41" w:rsidSect="005D3E41">
          <w:type w:val="continuous"/>
          <w:pgSz w:w="11900" w:h="16840"/>
          <w:pgMar w:top="1440" w:right="1440" w:bottom="1440" w:left="1440" w:header="708" w:footer="708" w:gutter="0"/>
          <w:cols w:space="336"/>
          <w:docGrid w:linePitch="360"/>
        </w:sectPr>
      </w:pPr>
    </w:p>
    <w:p w14:paraId="326C38F6" w14:textId="38F7AB49" w:rsidR="00235CD6" w:rsidRPr="002D55E4" w:rsidRDefault="00235CD6" w:rsidP="00FA4B00">
      <w:pPr>
        <w:pStyle w:val="BodyText"/>
        <w:spacing w:before="120"/>
        <w:ind w:left="0" w:firstLine="284"/>
      </w:pPr>
    </w:p>
    <w:sectPr w:rsidR="00235CD6" w:rsidRPr="002D55E4" w:rsidSect="0032736D">
      <w:type w:val="continuous"/>
      <w:pgSz w:w="11900" w:h="16840"/>
      <w:pgMar w:top="1440" w:right="1440" w:bottom="1440" w:left="1440" w:header="708" w:footer="708" w:gutter="0"/>
      <w:cols w:num="2" w:space="33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E5C48"/>
    <w:multiLevelType w:val="multilevel"/>
    <w:tmpl w:val="E452C98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308646E2"/>
    <w:multiLevelType w:val="hybridMultilevel"/>
    <w:tmpl w:val="1F4AB77C"/>
    <w:lvl w:ilvl="0" w:tplc="BD922D00">
      <w:numFmt w:val="bullet"/>
      <w:lvlText w:val="-"/>
      <w:lvlJc w:val="left"/>
      <w:pPr>
        <w:ind w:left="140" w:hanging="132"/>
      </w:pPr>
      <w:rPr>
        <w:rFonts w:ascii="Times New Roman" w:eastAsia="Times New Roman" w:hAnsi="Times New Roman" w:cs="Times New Roman" w:hint="default"/>
        <w:b w:val="0"/>
        <w:bCs w:val="0"/>
        <w:i w:val="0"/>
        <w:iCs w:val="0"/>
        <w:spacing w:val="0"/>
        <w:w w:val="100"/>
        <w:sz w:val="22"/>
        <w:szCs w:val="22"/>
        <w:lang w:val="en-US" w:eastAsia="en-US" w:bidi="ar-SA"/>
      </w:rPr>
    </w:lvl>
    <w:lvl w:ilvl="1" w:tplc="D046907A">
      <w:numFmt w:val="bullet"/>
      <w:lvlText w:val="•"/>
      <w:lvlJc w:val="left"/>
      <w:pPr>
        <w:ind w:left="566" w:hanging="132"/>
      </w:pPr>
      <w:rPr>
        <w:rFonts w:hint="default"/>
        <w:lang w:val="en-US" w:eastAsia="en-US" w:bidi="ar-SA"/>
      </w:rPr>
    </w:lvl>
    <w:lvl w:ilvl="2" w:tplc="FEAA81D6">
      <w:numFmt w:val="bullet"/>
      <w:lvlText w:val="•"/>
      <w:lvlJc w:val="left"/>
      <w:pPr>
        <w:ind w:left="993" w:hanging="132"/>
      </w:pPr>
      <w:rPr>
        <w:rFonts w:hint="default"/>
        <w:lang w:val="en-US" w:eastAsia="en-US" w:bidi="ar-SA"/>
      </w:rPr>
    </w:lvl>
    <w:lvl w:ilvl="3" w:tplc="805A9450">
      <w:numFmt w:val="bullet"/>
      <w:lvlText w:val="•"/>
      <w:lvlJc w:val="left"/>
      <w:pPr>
        <w:ind w:left="1419" w:hanging="132"/>
      </w:pPr>
      <w:rPr>
        <w:rFonts w:hint="default"/>
        <w:lang w:val="en-US" w:eastAsia="en-US" w:bidi="ar-SA"/>
      </w:rPr>
    </w:lvl>
    <w:lvl w:ilvl="4" w:tplc="5DA856FE">
      <w:numFmt w:val="bullet"/>
      <w:lvlText w:val="•"/>
      <w:lvlJc w:val="left"/>
      <w:pPr>
        <w:ind w:left="1846" w:hanging="132"/>
      </w:pPr>
      <w:rPr>
        <w:rFonts w:hint="default"/>
        <w:lang w:val="en-US" w:eastAsia="en-US" w:bidi="ar-SA"/>
      </w:rPr>
    </w:lvl>
    <w:lvl w:ilvl="5" w:tplc="AFCEDDAC">
      <w:numFmt w:val="bullet"/>
      <w:lvlText w:val="•"/>
      <w:lvlJc w:val="left"/>
      <w:pPr>
        <w:ind w:left="2272" w:hanging="132"/>
      </w:pPr>
      <w:rPr>
        <w:rFonts w:hint="default"/>
        <w:lang w:val="en-US" w:eastAsia="en-US" w:bidi="ar-SA"/>
      </w:rPr>
    </w:lvl>
    <w:lvl w:ilvl="6" w:tplc="C0062FBA">
      <w:numFmt w:val="bullet"/>
      <w:lvlText w:val="•"/>
      <w:lvlJc w:val="left"/>
      <w:pPr>
        <w:ind w:left="2699" w:hanging="132"/>
      </w:pPr>
      <w:rPr>
        <w:rFonts w:hint="default"/>
        <w:lang w:val="en-US" w:eastAsia="en-US" w:bidi="ar-SA"/>
      </w:rPr>
    </w:lvl>
    <w:lvl w:ilvl="7" w:tplc="5D66AD78">
      <w:numFmt w:val="bullet"/>
      <w:lvlText w:val="•"/>
      <w:lvlJc w:val="left"/>
      <w:pPr>
        <w:ind w:left="3125" w:hanging="132"/>
      </w:pPr>
      <w:rPr>
        <w:rFonts w:hint="default"/>
        <w:lang w:val="en-US" w:eastAsia="en-US" w:bidi="ar-SA"/>
      </w:rPr>
    </w:lvl>
    <w:lvl w:ilvl="8" w:tplc="7B2E334E">
      <w:numFmt w:val="bullet"/>
      <w:lvlText w:val="•"/>
      <w:lvlJc w:val="left"/>
      <w:pPr>
        <w:ind w:left="3552" w:hanging="132"/>
      </w:pPr>
      <w:rPr>
        <w:rFonts w:hint="default"/>
        <w:lang w:val="en-US" w:eastAsia="en-US" w:bidi="ar-SA"/>
      </w:rPr>
    </w:lvl>
  </w:abstractNum>
  <w:abstractNum w:abstractNumId="2" w15:restartNumberingAfterBreak="0">
    <w:nsid w:val="5A204DD4"/>
    <w:multiLevelType w:val="multilevel"/>
    <w:tmpl w:val="0332D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579"/>
    <w:rsid w:val="00005C4E"/>
    <w:rsid w:val="0000621B"/>
    <w:rsid w:val="0001067E"/>
    <w:rsid w:val="00011DE1"/>
    <w:rsid w:val="000129AF"/>
    <w:rsid w:val="00014EA9"/>
    <w:rsid w:val="00015C9A"/>
    <w:rsid w:val="00021FEE"/>
    <w:rsid w:val="000325D0"/>
    <w:rsid w:val="000335AC"/>
    <w:rsid w:val="000350FE"/>
    <w:rsid w:val="00036A26"/>
    <w:rsid w:val="000404EE"/>
    <w:rsid w:val="00044090"/>
    <w:rsid w:val="000451B8"/>
    <w:rsid w:val="00045711"/>
    <w:rsid w:val="00046085"/>
    <w:rsid w:val="00046C1B"/>
    <w:rsid w:val="0004735E"/>
    <w:rsid w:val="00050B55"/>
    <w:rsid w:val="000531EE"/>
    <w:rsid w:val="0005555B"/>
    <w:rsid w:val="000637EF"/>
    <w:rsid w:val="00064087"/>
    <w:rsid w:val="000656B0"/>
    <w:rsid w:val="0007275D"/>
    <w:rsid w:val="00072B77"/>
    <w:rsid w:val="0007412D"/>
    <w:rsid w:val="0007431D"/>
    <w:rsid w:val="0007728F"/>
    <w:rsid w:val="00077385"/>
    <w:rsid w:val="00080A49"/>
    <w:rsid w:val="00084DA4"/>
    <w:rsid w:val="00087338"/>
    <w:rsid w:val="00092A65"/>
    <w:rsid w:val="00093F57"/>
    <w:rsid w:val="0009473A"/>
    <w:rsid w:val="00096574"/>
    <w:rsid w:val="000978FF"/>
    <w:rsid w:val="000A3BA1"/>
    <w:rsid w:val="000A5757"/>
    <w:rsid w:val="000B091E"/>
    <w:rsid w:val="000B140C"/>
    <w:rsid w:val="000B1E88"/>
    <w:rsid w:val="000B4183"/>
    <w:rsid w:val="000B4921"/>
    <w:rsid w:val="000B5B75"/>
    <w:rsid w:val="000B6501"/>
    <w:rsid w:val="000B68F2"/>
    <w:rsid w:val="000C43DD"/>
    <w:rsid w:val="000C4489"/>
    <w:rsid w:val="000D2EA0"/>
    <w:rsid w:val="000D3999"/>
    <w:rsid w:val="000D79E1"/>
    <w:rsid w:val="000D7DB9"/>
    <w:rsid w:val="000E0579"/>
    <w:rsid w:val="000E2833"/>
    <w:rsid w:val="000E57A6"/>
    <w:rsid w:val="000E619A"/>
    <w:rsid w:val="000E6328"/>
    <w:rsid w:val="00101483"/>
    <w:rsid w:val="00103F29"/>
    <w:rsid w:val="001149E9"/>
    <w:rsid w:val="00115CC6"/>
    <w:rsid w:val="00117F35"/>
    <w:rsid w:val="001206F4"/>
    <w:rsid w:val="00121155"/>
    <w:rsid w:val="00123C46"/>
    <w:rsid w:val="001261EF"/>
    <w:rsid w:val="00126BDA"/>
    <w:rsid w:val="00130BAF"/>
    <w:rsid w:val="00132692"/>
    <w:rsid w:val="00132DB8"/>
    <w:rsid w:val="00133013"/>
    <w:rsid w:val="001339A2"/>
    <w:rsid w:val="00136576"/>
    <w:rsid w:val="00143CAE"/>
    <w:rsid w:val="00144842"/>
    <w:rsid w:val="00145092"/>
    <w:rsid w:val="00146398"/>
    <w:rsid w:val="00147901"/>
    <w:rsid w:val="00147F66"/>
    <w:rsid w:val="001512EB"/>
    <w:rsid w:val="00151558"/>
    <w:rsid w:val="00151AC6"/>
    <w:rsid w:val="00152439"/>
    <w:rsid w:val="00162785"/>
    <w:rsid w:val="00163CF8"/>
    <w:rsid w:val="0016542D"/>
    <w:rsid w:val="00167E2C"/>
    <w:rsid w:val="0017098D"/>
    <w:rsid w:val="00171D5A"/>
    <w:rsid w:val="00172F05"/>
    <w:rsid w:val="001758F3"/>
    <w:rsid w:val="001818B9"/>
    <w:rsid w:val="00183432"/>
    <w:rsid w:val="0018358B"/>
    <w:rsid w:val="0018748F"/>
    <w:rsid w:val="00193714"/>
    <w:rsid w:val="00193CB3"/>
    <w:rsid w:val="001963DB"/>
    <w:rsid w:val="001A1977"/>
    <w:rsid w:val="001A4EE9"/>
    <w:rsid w:val="001A5C9D"/>
    <w:rsid w:val="001A6F17"/>
    <w:rsid w:val="001A75DB"/>
    <w:rsid w:val="001B1692"/>
    <w:rsid w:val="001B19FA"/>
    <w:rsid w:val="001B27C4"/>
    <w:rsid w:val="001B2A4F"/>
    <w:rsid w:val="001B365D"/>
    <w:rsid w:val="001B66D9"/>
    <w:rsid w:val="001C027B"/>
    <w:rsid w:val="001C2DDD"/>
    <w:rsid w:val="001D2075"/>
    <w:rsid w:val="001D5269"/>
    <w:rsid w:val="001D640B"/>
    <w:rsid w:val="001D7051"/>
    <w:rsid w:val="001D756D"/>
    <w:rsid w:val="001E1469"/>
    <w:rsid w:val="001E3B61"/>
    <w:rsid w:val="001E51BC"/>
    <w:rsid w:val="001E5E4A"/>
    <w:rsid w:val="001E60CD"/>
    <w:rsid w:val="001F21AB"/>
    <w:rsid w:val="001F4971"/>
    <w:rsid w:val="001F5308"/>
    <w:rsid w:val="001F53D1"/>
    <w:rsid w:val="001F6518"/>
    <w:rsid w:val="001F652F"/>
    <w:rsid w:val="00202F58"/>
    <w:rsid w:val="00210CB7"/>
    <w:rsid w:val="00211142"/>
    <w:rsid w:val="00212572"/>
    <w:rsid w:val="00215668"/>
    <w:rsid w:val="00220DE6"/>
    <w:rsid w:val="00223FBD"/>
    <w:rsid w:val="002254DF"/>
    <w:rsid w:val="00225677"/>
    <w:rsid w:val="00226394"/>
    <w:rsid w:val="00232DBF"/>
    <w:rsid w:val="002354CB"/>
    <w:rsid w:val="002359F3"/>
    <w:rsid w:val="00235A9B"/>
    <w:rsid w:val="00235CD6"/>
    <w:rsid w:val="00237317"/>
    <w:rsid w:val="0024213C"/>
    <w:rsid w:val="00242B88"/>
    <w:rsid w:val="0024497D"/>
    <w:rsid w:val="002462E9"/>
    <w:rsid w:val="00260725"/>
    <w:rsid w:val="00260FD4"/>
    <w:rsid w:val="002627AF"/>
    <w:rsid w:val="00265BE3"/>
    <w:rsid w:val="00266E6E"/>
    <w:rsid w:val="002705ED"/>
    <w:rsid w:val="002758C4"/>
    <w:rsid w:val="00276BF1"/>
    <w:rsid w:val="0028101E"/>
    <w:rsid w:val="00281B4B"/>
    <w:rsid w:val="00282333"/>
    <w:rsid w:val="00285F8E"/>
    <w:rsid w:val="0028744A"/>
    <w:rsid w:val="0029046B"/>
    <w:rsid w:val="00292A75"/>
    <w:rsid w:val="00294909"/>
    <w:rsid w:val="0029596F"/>
    <w:rsid w:val="002A1B94"/>
    <w:rsid w:val="002A70F8"/>
    <w:rsid w:val="002A7941"/>
    <w:rsid w:val="002A7A91"/>
    <w:rsid w:val="002B0DA5"/>
    <w:rsid w:val="002B5EA3"/>
    <w:rsid w:val="002B6576"/>
    <w:rsid w:val="002B657F"/>
    <w:rsid w:val="002C08E9"/>
    <w:rsid w:val="002C1B5D"/>
    <w:rsid w:val="002C1CF3"/>
    <w:rsid w:val="002C4AC9"/>
    <w:rsid w:val="002C580C"/>
    <w:rsid w:val="002C5A44"/>
    <w:rsid w:val="002C779E"/>
    <w:rsid w:val="002D23E0"/>
    <w:rsid w:val="002D2F55"/>
    <w:rsid w:val="002D2F8C"/>
    <w:rsid w:val="002D35B8"/>
    <w:rsid w:val="002D4166"/>
    <w:rsid w:val="002D428A"/>
    <w:rsid w:val="002D55E4"/>
    <w:rsid w:val="002D577D"/>
    <w:rsid w:val="002D6601"/>
    <w:rsid w:val="002D74E1"/>
    <w:rsid w:val="002E0CE4"/>
    <w:rsid w:val="002E4988"/>
    <w:rsid w:val="002E50C2"/>
    <w:rsid w:val="002E65A6"/>
    <w:rsid w:val="002E69B8"/>
    <w:rsid w:val="002E7524"/>
    <w:rsid w:val="002F244C"/>
    <w:rsid w:val="002F38F7"/>
    <w:rsid w:val="00301167"/>
    <w:rsid w:val="00301EF9"/>
    <w:rsid w:val="003039E1"/>
    <w:rsid w:val="00307113"/>
    <w:rsid w:val="00307C2A"/>
    <w:rsid w:val="003113DD"/>
    <w:rsid w:val="0031157E"/>
    <w:rsid w:val="00311EE9"/>
    <w:rsid w:val="00315E72"/>
    <w:rsid w:val="00315FB2"/>
    <w:rsid w:val="00321542"/>
    <w:rsid w:val="00321E64"/>
    <w:rsid w:val="00325F76"/>
    <w:rsid w:val="0032736D"/>
    <w:rsid w:val="00330BEC"/>
    <w:rsid w:val="00343B39"/>
    <w:rsid w:val="003445BA"/>
    <w:rsid w:val="0034467D"/>
    <w:rsid w:val="00345C35"/>
    <w:rsid w:val="00347733"/>
    <w:rsid w:val="003536D6"/>
    <w:rsid w:val="00354784"/>
    <w:rsid w:val="0036222C"/>
    <w:rsid w:val="00362397"/>
    <w:rsid w:val="00362BD0"/>
    <w:rsid w:val="00366062"/>
    <w:rsid w:val="00366B03"/>
    <w:rsid w:val="00372FA6"/>
    <w:rsid w:val="00373537"/>
    <w:rsid w:val="00375AA6"/>
    <w:rsid w:val="003775D8"/>
    <w:rsid w:val="00380C7F"/>
    <w:rsid w:val="00381038"/>
    <w:rsid w:val="0038256B"/>
    <w:rsid w:val="00382B99"/>
    <w:rsid w:val="00385CE2"/>
    <w:rsid w:val="00385FF5"/>
    <w:rsid w:val="00387AB7"/>
    <w:rsid w:val="003920E1"/>
    <w:rsid w:val="00392BF3"/>
    <w:rsid w:val="00396A8A"/>
    <w:rsid w:val="003A144D"/>
    <w:rsid w:val="003A1710"/>
    <w:rsid w:val="003A2920"/>
    <w:rsid w:val="003A358F"/>
    <w:rsid w:val="003A608E"/>
    <w:rsid w:val="003B5648"/>
    <w:rsid w:val="003B5AA1"/>
    <w:rsid w:val="003B6E73"/>
    <w:rsid w:val="003B7F52"/>
    <w:rsid w:val="003C287E"/>
    <w:rsid w:val="003C2DB1"/>
    <w:rsid w:val="003C471A"/>
    <w:rsid w:val="003C7CCF"/>
    <w:rsid w:val="003D094B"/>
    <w:rsid w:val="003D34DF"/>
    <w:rsid w:val="003D3BB1"/>
    <w:rsid w:val="003E207A"/>
    <w:rsid w:val="003E5642"/>
    <w:rsid w:val="003F1C29"/>
    <w:rsid w:val="003F1E68"/>
    <w:rsid w:val="003F72A6"/>
    <w:rsid w:val="0040006E"/>
    <w:rsid w:val="0040036D"/>
    <w:rsid w:val="0040053A"/>
    <w:rsid w:val="004024CD"/>
    <w:rsid w:val="00402C8B"/>
    <w:rsid w:val="00403C68"/>
    <w:rsid w:val="00405D2A"/>
    <w:rsid w:val="00411C6A"/>
    <w:rsid w:val="0041218C"/>
    <w:rsid w:val="00415515"/>
    <w:rsid w:val="00420085"/>
    <w:rsid w:val="0042263D"/>
    <w:rsid w:val="004239B4"/>
    <w:rsid w:val="00425DEA"/>
    <w:rsid w:val="004270BD"/>
    <w:rsid w:val="00430ABC"/>
    <w:rsid w:val="004328DB"/>
    <w:rsid w:val="0043396D"/>
    <w:rsid w:val="00436592"/>
    <w:rsid w:val="0044096A"/>
    <w:rsid w:val="004416B6"/>
    <w:rsid w:val="0044252B"/>
    <w:rsid w:val="00442F38"/>
    <w:rsid w:val="00444C30"/>
    <w:rsid w:val="00445104"/>
    <w:rsid w:val="004457A3"/>
    <w:rsid w:val="004512F5"/>
    <w:rsid w:val="00451BFD"/>
    <w:rsid w:val="00453588"/>
    <w:rsid w:val="0045431B"/>
    <w:rsid w:val="00457058"/>
    <w:rsid w:val="0046072B"/>
    <w:rsid w:val="00463397"/>
    <w:rsid w:val="00463478"/>
    <w:rsid w:val="00465815"/>
    <w:rsid w:val="00470D2B"/>
    <w:rsid w:val="0047159D"/>
    <w:rsid w:val="00474B71"/>
    <w:rsid w:val="004802A9"/>
    <w:rsid w:val="004808D1"/>
    <w:rsid w:val="00483CBA"/>
    <w:rsid w:val="00483CCF"/>
    <w:rsid w:val="00486435"/>
    <w:rsid w:val="00487718"/>
    <w:rsid w:val="004928CF"/>
    <w:rsid w:val="00495D21"/>
    <w:rsid w:val="004A44D6"/>
    <w:rsid w:val="004A4AAA"/>
    <w:rsid w:val="004A4E1C"/>
    <w:rsid w:val="004A759E"/>
    <w:rsid w:val="004B0F36"/>
    <w:rsid w:val="004B116C"/>
    <w:rsid w:val="004B343E"/>
    <w:rsid w:val="004B5561"/>
    <w:rsid w:val="004C0EDD"/>
    <w:rsid w:val="004C3D23"/>
    <w:rsid w:val="004D26D5"/>
    <w:rsid w:val="004D45E6"/>
    <w:rsid w:val="004D4AAA"/>
    <w:rsid w:val="004D52CF"/>
    <w:rsid w:val="004D72BB"/>
    <w:rsid w:val="004E06B6"/>
    <w:rsid w:val="004E1F58"/>
    <w:rsid w:val="004E2791"/>
    <w:rsid w:val="004E4444"/>
    <w:rsid w:val="004E47AB"/>
    <w:rsid w:val="004E51A8"/>
    <w:rsid w:val="004E6CC9"/>
    <w:rsid w:val="004E72E0"/>
    <w:rsid w:val="004F1412"/>
    <w:rsid w:val="004F145E"/>
    <w:rsid w:val="004F147B"/>
    <w:rsid w:val="00501AAA"/>
    <w:rsid w:val="00505EFA"/>
    <w:rsid w:val="005111FA"/>
    <w:rsid w:val="005112A2"/>
    <w:rsid w:val="005124DA"/>
    <w:rsid w:val="00512E60"/>
    <w:rsid w:val="005164CF"/>
    <w:rsid w:val="00517415"/>
    <w:rsid w:val="00521D6A"/>
    <w:rsid w:val="005243C0"/>
    <w:rsid w:val="005251AF"/>
    <w:rsid w:val="0052783A"/>
    <w:rsid w:val="00527E74"/>
    <w:rsid w:val="00530BFE"/>
    <w:rsid w:val="00535239"/>
    <w:rsid w:val="0053690F"/>
    <w:rsid w:val="00550792"/>
    <w:rsid w:val="00551967"/>
    <w:rsid w:val="00553FF6"/>
    <w:rsid w:val="005616E6"/>
    <w:rsid w:val="005623E6"/>
    <w:rsid w:val="00571110"/>
    <w:rsid w:val="00574121"/>
    <w:rsid w:val="00574556"/>
    <w:rsid w:val="00574E4B"/>
    <w:rsid w:val="0057767A"/>
    <w:rsid w:val="0059059C"/>
    <w:rsid w:val="005A2DD5"/>
    <w:rsid w:val="005A7E3F"/>
    <w:rsid w:val="005B18D9"/>
    <w:rsid w:val="005B209B"/>
    <w:rsid w:val="005B4BFC"/>
    <w:rsid w:val="005B522C"/>
    <w:rsid w:val="005B71E0"/>
    <w:rsid w:val="005C7D31"/>
    <w:rsid w:val="005D3318"/>
    <w:rsid w:val="005D3E41"/>
    <w:rsid w:val="005D5841"/>
    <w:rsid w:val="005D5FC1"/>
    <w:rsid w:val="005E2C14"/>
    <w:rsid w:val="005E2D13"/>
    <w:rsid w:val="005E4877"/>
    <w:rsid w:val="005E6962"/>
    <w:rsid w:val="005F3CEF"/>
    <w:rsid w:val="005F528B"/>
    <w:rsid w:val="00603B82"/>
    <w:rsid w:val="00604FF2"/>
    <w:rsid w:val="00605D35"/>
    <w:rsid w:val="0060617E"/>
    <w:rsid w:val="00611CB5"/>
    <w:rsid w:val="006121BC"/>
    <w:rsid w:val="00612A14"/>
    <w:rsid w:val="00615C7D"/>
    <w:rsid w:val="00615D68"/>
    <w:rsid w:val="006211C7"/>
    <w:rsid w:val="00624928"/>
    <w:rsid w:val="00627885"/>
    <w:rsid w:val="00627F24"/>
    <w:rsid w:val="006335F6"/>
    <w:rsid w:val="0063379B"/>
    <w:rsid w:val="00633B09"/>
    <w:rsid w:val="00633EEE"/>
    <w:rsid w:val="006340F0"/>
    <w:rsid w:val="00635C4E"/>
    <w:rsid w:val="00641644"/>
    <w:rsid w:val="00645887"/>
    <w:rsid w:val="00653CF3"/>
    <w:rsid w:val="0065657E"/>
    <w:rsid w:val="006658B0"/>
    <w:rsid w:val="00666505"/>
    <w:rsid w:val="00670757"/>
    <w:rsid w:val="0067191F"/>
    <w:rsid w:val="00672E3F"/>
    <w:rsid w:val="0067665B"/>
    <w:rsid w:val="00682529"/>
    <w:rsid w:val="00683B0E"/>
    <w:rsid w:val="00686D89"/>
    <w:rsid w:val="00693A1F"/>
    <w:rsid w:val="00693A30"/>
    <w:rsid w:val="00696041"/>
    <w:rsid w:val="00697518"/>
    <w:rsid w:val="006A30FF"/>
    <w:rsid w:val="006A3D73"/>
    <w:rsid w:val="006A3EFE"/>
    <w:rsid w:val="006A434F"/>
    <w:rsid w:val="006A63B8"/>
    <w:rsid w:val="006A7AE9"/>
    <w:rsid w:val="006B10D2"/>
    <w:rsid w:val="006C1A2E"/>
    <w:rsid w:val="006C1B69"/>
    <w:rsid w:val="006C20EA"/>
    <w:rsid w:val="006C2FB0"/>
    <w:rsid w:val="006C65EC"/>
    <w:rsid w:val="006D28AF"/>
    <w:rsid w:val="006D2A4E"/>
    <w:rsid w:val="006D37EF"/>
    <w:rsid w:val="006D4DC8"/>
    <w:rsid w:val="006D7854"/>
    <w:rsid w:val="006E584E"/>
    <w:rsid w:val="006E6DD4"/>
    <w:rsid w:val="006F18AD"/>
    <w:rsid w:val="006F1F09"/>
    <w:rsid w:val="006F3103"/>
    <w:rsid w:val="006F5122"/>
    <w:rsid w:val="006F6D95"/>
    <w:rsid w:val="00704DFC"/>
    <w:rsid w:val="0071077A"/>
    <w:rsid w:val="0071330A"/>
    <w:rsid w:val="0072194E"/>
    <w:rsid w:val="00722550"/>
    <w:rsid w:val="007227B0"/>
    <w:rsid w:val="007245EB"/>
    <w:rsid w:val="00724684"/>
    <w:rsid w:val="00733326"/>
    <w:rsid w:val="00735D1B"/>
    <w:rsid w:val="0073748A"/>
    <w:rsid w:val="00740409"/>
    <w:rsid w:val="007408CD"/>
    <w:rsid w:val="0074204C"/>
    <w:rsid w:val="00743E89"/>
    <w:rsid w:val="00745655"/>
    <w:rsid w:val="0074661E"/>
    <w:rsid w:val="00750C2F"/>
    <w:rsid w:val="00751B86"/>
    <w:rsid w:val="00753F49"/>
    <w:rsid w:val="00757D84"/>
    <w:rsid w:val="007603D2"/>
    <w:rsid w:val="00760C87"/>
    <w:rsid w:val="00763C63"/>
    <w:rsid w:val="00773E92"/>
    <w:rsid w:val="0077719E"/>
    <w:rsid w:val="0078140B"/>
    <w:rsid w:val="00782010"/>
    <w:rsid w:val="00782BA4"/>
    <w:rsid w:val="00784069"/>
    <w:rsid w:val="007840A5"/>
    <w:rsid w:val="00787CDB"/>
    <w:rsid w:val="00791670"/>
    <w:rsid w:val="0079276E"/>
    <w:rsid w:val="00792F5A"/>
    <w:rsid w:val="00796DE4"/>
    <w:rsid w:val="0079756C"/>
    <w:rsid w:val="007A056D"/>
    <w:rsid w:val="007A59E6"/>
    <w:rsid w:val="007A701D"/>
    <w:rsid w:val="007B07FC"/>
    <w:rsid w:val="007B0A63"/>
    <w:rsid w:val="007B1297"/>
    <w:rsid w:val="007B447B"/>
    <w:rsid w:val="007C482E"/>
    <w:rsid w:val="007C562E"/>
    <w:rsid w:val="007C7B4E"/>
    <w:rsid w:val="007D0647"/>
    <w:rsid w:val="007D4A95"/>
    <w:rsid w:val="007D6C73"/>
    <w:rsid w:val="007E053E"/>
    <w:rsid w:val="007E475E"/>
    <w:rsid w:val="007E5EB9"/>
    <w:rsid w:val="007E7134"/>
    <w:rsid w:val="007E758F"/>
    <w:rsid w:val="007E7AE9"/>
    <w:rsid w:val="007F075D"/>
    <w:rsid w:val="007F1012"/>
    <w:rsid w:val="007F257D"/>
    <w:rsid w:val="007F436F"/>
    <w:rsid w:val="00805497"/>
    <w:rsid w:val="008070C8"/>
    <w:rsid w:val="008139AD"/>
    <w:rsid w:val="008159AA"/>
    <w:rsid w:val="00815D35"/>
    <w:rsid w:val="008174E4"/>
    <w:rsid w:val="0082060B"/>
    <w:rsid w:val="0082067F"/>
    <w:rsid w:val="00820D97"/>
    <w:rsid w:val="00823A47"/>
    <w:rsid w:val="00823F56"/>
    <w:rsid w:val="00824555"/>
    <w:rsid w:val="00824837"/>
    <w:rsid w:val="008344D7"/>
    <w:rsid w:val="00840CD5"/>
    <w:rsid w:val="00841B7E"/>
    <w:rsid w:val="00841D99"/>
    <w:rsid w:val="008439F2"/>
    <w:rsid w:val="0084547E"/>
    <w:rsid w:val="00851111"/>
    <w:rsid w:val="00851802"/>
    <w:rsid w:val="00851ADB"/>
    <w:rsid w:val="00852A75"/>
    <w:rsid w:val="008566FB"/>
    <w:rsid w:val="00866023"/>
    <w:rsid w:val="00866472"/>
    <w:rsid w:val="00866601"/>
    <w:rsid w:val="00867440"/>
    <w:rsid w:val="0087097C"/>
    <w:rsid w:val="0087512D"/>
    <w:rsid w:val="0087598D"/>
    <w:rsid w:val="00877A4D"/>
    <w:rsid w:val="0088066E"/>
    <w:rsid w:val="0088139B"/>
    <w:rsid w:val="0088312A"/>
    <w:rsid w:val="00883EBB"/>
    <w:rsid w:val="008852C6"/>
    <w:rsid w:val="008931D6"/>
    <w:rsid w:val="0089331F"/>
    <w:rsid w:val="00893620"/>
    <w:rsid w:val="008A4728"/>
    <w:rsid w:val="008A5AC4"/>
    <w:rsid w:val="008A7EB6"/>
    <w:rsid w:val="008B34EE"/>
    <w:rsid w:val="008B52F0"/>
    <w:rsid w:val="008B71ED"/>
    <w:rsid w:val="008C49DE"/>
    <w:rsid w:val="008C584C"/>
    <w:rsid w:val="008C7B32"/>
    <w:rsid w:val="008D1A40"/>
    <w:rsid w:val="008D3B08"/>
    <w:rsid w:val="008E2821"/>
    <w:rsid w:val="008E291E"/>
    <w:rsid w:val="008E37FC"/>
    <w:rsid w:val="008E57CA"/>
    <w:rsid w:val="008F37DD"/>
    <w:rsid w:val="008F4619"/>
    <w:rsid w:val="008F67B3"/>
    <w:rsid w:val="00901788"/>
    <w:rsid w:val="00903398"/>
    <w:rsid w:val="009039B1"/>
    <w:rsid w:val="009043E3"/>
    <w:rsid w:val="009044D5"/>
    <w:rsid w:val="00904F3B"/>
    <w:rsid w:val="009062F4"/>
    <w:rsid w:val="009162B4"/>
    <w:rsid w:val="009179DE"/>
    <w:rsid w:val="00917C73"/>
    <w:rsid w:val="009224C3"/>
    <w:rsid w:val="00925E62"/>
    <w:rsid w:val="00926989"/>
    <w:rsid w:val="009309AC"/>
    <w:rsid w:val="0094007E"/>
    <w:rsid w:val="009412B7"/>
    <w:rsid w:val="00943C49"/>
    <w:rsid w:val="00950271"/>
    <w:rsid w:val="00950F7C"/>
    <w:rsid w:val="009555B7"/>
    <w:rsid w:val="00965A09"/>
    <w:rsid w:val="0098262C"/>
    <w:rsid w:val="00983532"/>
    <w:rsid w:val="00985D03"/>
    <w:rsid w:val="0098607B"/>
    <w:rsid w:val="00987D85"/>
    <w:rsid w:val="00993643"/>
    <w:rsid w:val="00995988"/>
    <w:rsid w:val="009A1028"/>
    <w:rsid w:val="009A3AC0"/>
    <w:rsid w:val="009A3F7A"/>
    <w:rsid w:val="009A7B82"/>
    <w:rsid w:val="009B11D9"/>
    <w:rsid w:val="009B2056"/>
    <w:rsid w:val="009B3F8E"/>
    <w:rsid w:val="009B45FB"/>
    <w:rsid w:val="009B4CE6"/>
    <w:rsid w:val="009B7575"/>
    <w:rsid w:val="009C1069"/>
    <w:rsid w:val="009C1464"/>
    <w:rsid w:val="009C362B"/>
    <w:rsid w:val="009D000E"/>
    <w:rsid w:val="009D1082"/>
    <w:rsid w:val="009D1B33"/>
    <w:rsid w:val="009D7976"/>
    <w:rsid w:val="009E0A02"/>
    <w:rsid w:val="009E1DDD"/>
    <w:rsid w:val="009E62AB"/>
    <w:rsid w:val="009F2D8C"/>
    <w:rsid w:val="00A01080"/>
    <w:rsid w:val="00A04FA2"/>
    <w:rsid w:val="00A0531C"/>
    <w:rsid w:val="00A06321"/>
    <w:rsid w:val="00A075C0"/>
    <w:rsid w:val="00A135DE"/>
    <w:rsid w:val="00A13797"/>
    <w:rsid w:val="00A15112"/>
    <w:rsid w:val="00A17E8F"/>
    <w:rsid w:val="00A25ECC"/>
    <w:rsid w:val="00A30338"/>
    <w:rsid w:val="00A31AE3"/>
    <w:rsid w:val="00A3432D"/>
    <w:rsid w:val="00A421C0"/>
    <w:rsid w:val="00A45A85"/>
    <w:rsid w:val="00A46EE2"/>
    <w:rsid w:val="00A47475"/>
    <w:rsid w:val="00A5168B"/>
    <w:rsid w:val="00A5248C"/>
    <w:rsid w:val="00A56836"/>
    <w:rsid w:val="00A60958"/>
    <w:rsid w:val="00A62FD4"/>
    <w:rsid w:val="00A648EA"/>
    <w:rsid w:val="00A6696F"/>
    <w:rsid w:val="00A70DF2"/>
    <w:rsid w:val="00A717F2"/>
    <w:rsid w:val="00A7237E"/>
    <w:rsid w:val="00A72393"/>
    <w:rsid w:val="00A744FB"/>
    <w:rsid w:val="00A756A8"/>
    <w:rsid w:val="00A82E78"/>
    <w:rsid w:val="00A90289"/>
    <w:rsid w:val="00A9085A"/>
    <w:rsid w:val="00A911EC"/>
    <w:rsid w:val="00A91640"/>
    <w:rsid w:val="00A917E6"/>
    <w:rsid w:val="00A96EB2"/>
    <w:rsid w:val="00A972E0"/>
    <w:rsid w:val="00A97F68"/>
    <w:rsid w:val="00AA054C"/>
    <w:rsid w:val="00AB1171"/>
    <w:rsid w:val="00AB44F5"/>
    <w:rsid w:val="00AB55BD"/>
    <w:rsid w:val="00AC04C3"/>
    <w:rsid w:val="00AC05FC"/>
    <w:rsid w:val="00AC0B9B"/>
    <w:rsid w:val="00AC1CAF"/>
    <w:rsid w:val="00AC2FC7"/>
    <w:rsid w:val="00AC3339"/>
    <w:rsid w:val="00AC745B"/>
    <w:rsid w:val="00AD255F"/>
    <w:rsid w:val="00AD524A"/>
    <w:rsid w:val="00AD567B"/>
    <w:rsid w:val="00AE2476"/>
    <w:rsid w:val="00AF110B"/>
    <w:rsid w:val="00AF2474"/>
    <w:rsid w:val="00AF31C8"/>
    <w:rsid w:val="00AF388A"/>
    <w:rsid w:val="00AF7026"/>
    <w:rsid w:val="00B00B84"/>
    <w:rsid w:val="00B04DA1"/>
    <w:rsid w:val="00B07C49"/>
    <w:rsid w:val="00B1320F"/>
    <w:rsid w:val="00B14416"/>
    <w:rsid w:val="00B16004"/>
    <w:rsid w:val="00B16683"/>
    <w:rsid w:val="00B20219"/>
    <w:rsid w:val="00B24C4C"/>
    <w:rsid w:val="00B2514E"/>
    <w:rsid w:val="00B251A9"/>
    <w:rsid w:val="00B2569E"/>
    <w:rsid w:val="00B364D9"/>
    <w:rsid w:val="00B37676"/>
    <w:rsid w:val="00B407A7"/>
    <w:rsid w:val="00B43677"/>
    <w:rsid w:val="00B43752"/>
    <w:rsid w:val="00B4608B"/>
    <w:rsid w:val="00B46DBD"/>
    <w:rsid w:val="00B47FE4"/>
    <w:rsid w:val="00B50932"/>
    <w:rsid w:val="00B55382"/>
    <w:rsid w:val="00B5706D"/>
    <w:rsid w:val="00B609F9"/>
    <w:rsid w:val="00B62BB6"/>
    <w:rsid w:val="00B63ACA"/>
    <w:rsid w:val="00B67D84"/>
    <w:rsid w:val="00B72367"/>
    <w:rsid w:val="00B763F7"/>
    <w:rsid w:val="00B7664E"/>
    <w:rsid w:val="00B776A0"/>
    <w:rsid w:val="00B83D17"/>
    <w:rsid w:val="00B846A5"/>
    <w:rsid w:val="00B85D91"/>
    <w:rsid w:val="00B8616D"/>
    <w:rsid w:val="00B9363F"/>
    <w:rsid w:val="00B9392E"/>
    <w:rsid w:val="00B960AD"/>
    <w:rsid w:val="00B96664"/>
    <w:rsid w:val="00B97585"/>
    <w:rsid w:val="00BA5879"/>
    <w:rsid w:val="00BB265C"/>
    <w:rsid w:val="00BB4726"/>
    <w:rsid w:val="00BB4AE5"/>
    <w:rsid w:val="00BB592E"/>
    <w:rsid w:val="00BB6A66"/>
    <w:rsid w:val="00BB6AB3"/>
    <w:rsid w:val="00BC3BCC"/>
    <w:rsid w:val="00BC3BDB"/>
    <w:rsid w:val="00BC3D17"/>
    <w:rsid w:val="00BC4514"/>
    <w:rsid w:val="00BD05EA"/>
    <w:rsid w:val="00BD5DB7"/>
    <w:rsid w:val="00BD6BBB"/>
    <w:rsid w:val="00BE0E6C"/>
    <w:rsid w:val="00BE6F07"/>
    <w:rsid w:val="00BE7389"/>
    <w:rsid w:val="00BF020C"/>
    <w:rsid w:val="00BF3F6B"/>
    <w:rsid w:val="00BF6676"/>
    <w:rsid w:val="00C00FE9"/>
    <w:rsid w:val="00C01C5A"/>
    <w:rsid w:val="00C021DB"/>
    <w:rsid w:val="00C04EAA"/>
    <w:rsid w:val="00C106E5"/>
    <w:rsid w:val="00C10F8E"/>
    <w:rsid w:val="00C142DE"/>
    <w:rsid w:val="00C16ED8"/>
    <w:rsid w:val="00C17B0B"/>
    <w:rsid w:val="00C17DB3"/>
    <w:rsid w:val="00C32154"/>
    <w:rsid w:val="00C44395"/>
    <w:rsid w:val="00C44419"/>
    <w:rsid w:val="00C460CD"/>
    <w:rsid w:val="00C4616E"/>
    <w:rsid w:val="00C46B23"/>
    <w:rsid w:val="00C47EA7"/>
    <w:rsid w:val="00C5107B"/>
    <w:rsid w:val="00C541F4"/>
    <w:rsid w:val="00C55CA6"/>
    <w:rsid w:val="00C5673F"/>
    <w:rsid w:val="00C56D08"/>
    <w:rsid w:val="00C56D3F"/>
    <w:rsid w:val="00C57485"/>
    <w:rsid w:val="00C57BD2"/>
    <w:rsid w:val="00C62A85"/>
    <w:rsid w:val="00C66666"/>
    <w:rsid w:val="00C84C64"/>
    <w:rsid w:val="00C8735A"/>
    <w:rsid w:val="00C9004E"/>
    <w:rsid w:val="00C900B1"/>
    <w:rsid w:val="00C90C1E"/>
    <w:rsid w:val="00C90CD1"/>
    <w:rsid w:val="00C9296A"/>
    <w:rsid w:val="00C92CDA"/>
    <w:rsid w:val="00C93CC0"/>
    <w:rsid w:val="00C945BA"/>
    <w:rsid w:val="00C97864"/>
    <w:rsid w:val="00CA18D0"/>
    <w:rsid w:val="00CA2572"/>
    <w:rsid w:val="00CA2DB5"/>
    <w:rsid w:val="00CA4E0C"/>
    <w:rsid w:val="00CA5454"/>
    <w:rsid w:val="00CA5C75"/>
    <w:rsid w:val="00CA7BCB"/>
    <w:rsid w:val="00CA7CBE"/>
    <w:rsid w:val="00CB00F2"/>
    <w:rsid w:val="00CB17DC"/>
    <w:rsid w:val="00CB185F"/>
    <w:rsid w:val="00CB2190"/>
    <w:rsid w:val="00CB36F7"/>
    <w:rsid w:val="00CB397E"/>
    <w:rsid w:val="00CB48CA"/>
    <w:rsid w:val="00CB58E1"/>
    <w:rsid w:val="00CB6F2F"/>
    <w:rsid w:val="00CC0AE9"/>
    <w:rsid w:val="00CC279B"/>
    <w:rsid w:val="00CC3103"/>
    <w:rsid w:val="00CC5A6C"/>
    <w:rsid w:val="00CD3595"/>
    <w:rsid w:val="00CD36C5"/>
    <w:rsid w:val="00CD3BE1"/>
    <w:rsid w:val="00CD3D97"/>
    <w:rsid w:val="00CD5859"/>
    <w:rsid w:val="00CD68A4"/>
    <w:rsid w:val="00CD7E49"/>
    <w:rsid w:val="00CE0B05"/>
    <w:rsid w:val="00CE21BA"/>
    <w:rsid w:val="00CE3F8A"/>
    <w:rsid w:val="00CE7B63"/>
    <w:rsid w:val="00CE7BCF"/>
    <w:rsid w:val="00CF2985"/>
    <w:rsid w:val="00CF41ED"/>
    <w:rsid w:val="00CF44FA"/>
    <w:rsid w:val="00CF53E3"/>
    <w:rsid w:val="00CF5428"/>
    <w:rsid w:val="00CF6665"/>
    <w:rsid w:val="00CF6FC4"/>
    <w:rsid w:val="00D0023F"/>
    <w:rsid w:val="00D00B74"/>
    <w:rsid w:val="00D0199E"/>
    <w:rsid w:val="00D025CF"/>
    <w:rsid w:val="00D02A16"/>
    <w:rsid w:val="00D037DA"/>
    <w:rsid w:val="00D0435B"/>
    <w:rsid w:val="00D04EC6"/>
    <w:rsid w:val="00D06430"/>
    <w:rsid w:val="00D064EC"/>
    <w:rsid w:val="00D101D0"/>
    <w:rsid w:val="00D10AF3"/>
    <w:rsid w:val="00D2022A"/>
    <w:rsid w:val="00D20E0C"/>
    <w:rsid w:val="00D21B38"/>
    <w:rsid w:val="00D23273"/>
    <w:rsid w:val="00D256F2"/>
    <w:rsid w:val="00D30782"/>
    <w:rsid w:val="00D31CCB"/>
    <w:rsid w:val="00D329C9"/>
    <w:rsid w:val="00D330CA"/>
    <w:rsid w:val="00D338A3"/>
    <w:rsid w:val="00D34A3F"/>
    <w:rsid w:val="00D34FC9"/>
    <w:rsid w:val="00D35693"/>
    <w:rsid w:val="00D42CA6"/>
    <w:rsid w:val="00D50B05"/>
    <w:rsid w:val="00D50D7A"/>
    <w:rsid w:val="00D51A03"/>
    <w:rsid w:val="00D524E3"/>
    <w:rsid w:val="00D53B25"/>
    <w:rsid w:val="00D548F2"/>
    <w:rsid w:val="00D55890"/>
    <w:rsid w:val="00D56634"/>
    <w:rsid w:val="00D620CD"/>
    <w:rsid w:val="00D62113"/>
    <w:rsid w:val="00D630D2"/>
    <w:rsid w:val="00D652EF"/>
    <w:rsid w:val="00D65BC4"/>
    <w:rsid w:val="00D7262E"/>
    <w:rsid w:val="00D739D7"/>
    <w:rsid w:val="00D874C0"/>
    <w:rsid w:val="00D87581"/>
    <w:rsid w:val="00D91F9D"/>
    <w:rsid w:val="00D920A9"/>
    <w:rsid w:val="00D92985"/>
    <w:rsid w:val="00D95025"/>
    <w:rsid w:val="00D9594B"/>
    <w:rsid w:val="00DA4370"/>
    <w:rsid w:val="00DA5733"/>
    <w:rsid w:val="00DA5A20"/>
    <w:rsid w:val="00DB42D3"/>
    <w:rsid w:val="00DC05F2"/>
    <w:rsid w:val="00DC2AD3"/>
    <w:rsid w:val="00DC2FCD"/>
    <w:rsid w:val="00DC5228"/>
    <w:rsid w:val="00DC5D69"/>
    <w:rsid w:val="00DD260C"/>
    <w:rsid w:val="00DD3522"/>
    <w:rsid w:val="00DD55C9"/>
    <w:rsid w:val="00DD6AB9"/>
    <w:rsid w:val="00DE1550"/>
    <w:rsid w:val="00DE224E"/>
    <w:rsid w:val="00DE3E05"/>
    <w:rsid w:val="00DE4F59"/>
    <w:rsid w:val="00DF12C9"/>
    <w:rsid w:val="00DF6716"/>
    <w:rsid w:val="00E00CC6"/>
    <w:rsid w:val="00E07178"/>
    <w:rsid w:val="00E07BDE"/>
    <w:rsid w:val="00E21002"/>
    <w:rsid w:val="00E225D9"/>
    <w:rsid w:val="00E22D03"/>
    <w:rsid w:val="00E23860"/>
    <w:rsid w:val="00E23D7E"/>
    <w:rsid w:val="00E2498A"/>
    <w:rsid w:val="00E25583"/>
    <w:rsid w:val="00E3161D"/>
    <w:rsid w:val="00E337F4"/>
    <w:rsid w:val="00E3508C"/>
    <w:rsid w:val="00E40830"/>
    <w:rsid w:val="00E41AD9"/>
    <w:rsid w:val="00E41EDA"/>
    <w:rsid w:val="00E4276B"/>
    <w:rsid w:val="00E42A13"/>
    <w:rsid w:val="00E43274"/>
    <w:rsid w:val="00E45D39"/>
    <w:rsid w:val="00E47D0A"/>
    <w:rsid w:val="00E47FC6"/>
    <w:rsid w:val="00E50CB7"/>
    <w:rsid w:val="00E55DDF"/>
    <w:rsid w:val="00E57E1A"/>
    <w:rsid w:val="00E667DF"/>
    <w:rsid w:val="00E7122C"/>
    <w:rsid w:val="00E727E4"/>
    <w:rsid w:val="00E72D0D"/>
    <w:rsid w:val="00E74C20"/>
    <w:rsid w:val="00E75A7A"/>
    <w:rsid w:val="00E760BB"/>
    <w:rsid w:val="00E76911"/>
    <w:rsid w:val="00E874F5"/>
    <w:rsid w:val="00E916B3"/>
    <w:rsid w:val="00E92D5E"/>
    <w:rsid w:val="00EA2852"/>
    <w:rsid w:val="00EA28C1"/>
    <w:rsid w:val="00EA2CA6"/>
    <w:rsid w:val="00EA529E"/>
    <w:rsid w:val="00EA58D1"/>
    <w:rsid w:val="00EA7443"/>
    <w:rsid w:val="00EB0076"/>
    <w:rsid w:val="00EB0D7F"/>
    <w:rsid w:val="00EB13ED"/>
    <w:rsid w:val="00EB1BC6"/>
    <w:rsid w:val="00EB411B"/>
    <w:rsid w:val="00EB4BC9"/>
    <w:rsid w:val="00EB7DB3"/>
    <w:rsid w:val="00ED0D97"/>
    <w:rsid w:val="00EE0E38"/>
    <w:rsid w:val="00EF06CC"/>
    <w:rsid w:val="00EF1F3E"/>
    <w:rsid w:val="00EF2143"/>
    <w:rsid w:val="00EF2709"/>
    <w:rsid w:val="00EF3D07"/>
    <w:rsid w:val="00EF68E3"/>
    <w:rsid w:val="00F01209"/>
    <w:rsid w:val="00F0361A"/>
    <w:rsid w:val="00F03F95"/>
    <w:rsid w:val="00F122BA"/>
    <w:rsid w:val="00F146A8"/>
    <w:rsid w:val="00F14FE4"/>
    <w:rsid w:val="00F20E90"/>
    <w:rsid w:val="00F311EF"/>
    <w:rsid w:val="00F3559E"/>
    <w:rsid w:val="00F36B6C"/>
    <w:rsid w:val="00F36BBD"/>
    <w:rsid w:val="00F36C1E"/>
    <w:rsid w:val="00F36DCC"/>
    <w:rsid w:val="00F45817"/>
    <w:rsid w:val="00F47B13"/>
    <w:rsid w:val="00F50EF7"/>
    <w:rsid w:val="00F546F3"/>
    <w:rsid w:val="00F56C2C"/>
    <w:rsid w:val="00F576D9"/>
    <w:rsid w:val="00F60090"/>
    <w:rsid w:val="00F60721"/>
    <w:rsid w:val="00F61696"/>
    <w:rsid w:val="00F6298B"/>
    <w:rsid w:val="00F640EB"/>
    <w:rsid w:val="00F668F9"/>
    <w:rsid w:val="00F70546"/>
    <w:rsid w:val="00F71E78"/>
    <w:rsid w:val="00F72359"/>
    <w:rsid w:val="00F74F6D"/>
    <w:rsid w:val="00F77A88"/>
    <w:rsid w:val="00F85C6B"/>
    <w:rsid w:val="00F8688C"/>
    <w:rsid w:val="00F87001"/>
    <w:rsid w:val="00F92FE9"/>
    <w:rsid w:val="00F95509"/>
    <w:rsid w:val="00F975B0"/>
    <w:rsid w:val="00FA4B00"/>
    <w:rsid w:val="00FA72CD"/>
    <w:rsid w:val="00FB301F"/>
    <w:rsid w:val="00FB342B"/>
    <w:rsid w:val="00FB3717"/>
    <w:rsid w:val="00FB4577"/>
    <w:rsid w:val="00FB467D"/>
    <w:rsid w:val="00FC1BAD"/>
    <w:rsid w:val="00FC1BFE"/>
    <w:rsid w:val="00FC27E0"/>
    <w:rsid w:val="00FD0C86"/>
    <w:rsid w:val="00FD117E"/>
    <w:rsid w:val="00FD4828"/>
    <w:rsid w:val="00FE1977"/>
    <w:rsid w:val="00FE2294"/>
    <w:rsid w:val="00FE2C9E"/>
    <w:rsid w:val="00FE6A64"/>
    <w:rsid w:val="00FE7D91"/>
    <w:rsid w:val="00FF27C5"/>
    <w:rsid w:val="00FF3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8593"/>
  <w15:chartTrackingRefBased/>
  <w15:docId w15:val="{FDE59E96-703A-E442-B49B-7F9994342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E0579"/>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link w:val="Heading1Char"/>
    <w:uiPriority w:val="1"/>
    <w:qFormat/>
    <w:rsid w:val="000E0579"/>
    <w:pPr>
      <w:spacing w:before="322"/>
      <w:ind w:left="2601" w:right="157" w:hanging="2567"/>
      <w:outlineLvl w:val="0"/>
    </w:pPr>
    <w:rPr>
      <w:rFonts w:ascii="Arial" w:eastAsia="Arial" w:hAnsi="Arial" w:cs="Arial"/>
      <w:b/>
      <w:bCs/>
      <w:sz w:val="32"/>
      <w:szCs w:val="32"/>
    </w:rPr>
  </w:style>
  <w:style w:type="paragraph" w:styleId="Heading2">
    <w:name w:val="heading 2"/>
    <w:basedOn w:val="Normal"/>
    <w:link w:val="Heading2Char"/>
    <w:uiPriority w:val="1"/>
    <w:qFormat/>
    <w:rsid w:val="000E0579"/>
    <w:pPr>
      <w:spacing w:before="124"/>
      <w:ind w:left="360" w:hanging="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E0579"/>
    <w:rPr>
      <w:rFonts w:ascii="Arial" w:eastAsia="Arial" w:hAnsi="Arial" w:cs="Arial"/>
      <w:b/>
      <w:bCs/>
      <w:sz w:val="32"/>
      <w:szCs w:val="32"/>
    </w:rPr>
  </w:style>
  <w:style w:type="character" w:customStyle="1" w:styleId="Heading2Char">
    <w:name w:val="Heading 2 Char"/>
    <w:basedOn w:val="DefaultParagraphFont"/>
    <w:link w:val="Heading2"/>
    <w:uiPriority w:val="1"/>
    <w:rsid w:val="000E0579"/>
    <w:rPr>
      <w:rFonts w:ascii="Times New Roman" w:eastAsia="Times New Roman" w:hAnsi="Times New Roman" w:cs="Times New Roman"/>
      <w:b/>
      <w:bCs/>
      <w:sz w:val="22"/>
      <w:szCs w:val="22"/>
    </w:rPr>
  </w:style>
  <w:style w:type="paragraph" w:styleId="BodyText">
    <w:name w:val="Body Text"/>
    <w:basedOn w:val="Normal"/>
    <w:link w:val="BodyTextChar"/>
    <w:uiPriority w:val="1"/>
    <w:qFormat/>
    <w:rsid w:val="000E0579"/>
    <w:pPr>
      <w:ind w:left="140"/>
      <w:jc w:val="both"/>
    </w:pPr>
  </w:style>
  <w:style w:type="character" w:customStyle="1" w:styleId="BodyTextChar">
    <w:name w:val="Body Text Char"/>
    <w:basedOn w:val="DefaultParagraphFont"/>
    <w:link w:val="BodyText"/>
    <w:uiPriority w:val="1"/>
    <w:rsid w:val="000E0579"/>
    <w:rPr>
      <w:rFonts w:ascii="Times New Roman" w:eastAsia="Times New Roman" w:hAnsi="Times New Roman" w:cs="Times New Roman"/>
      <w:sz w:val="22"/>
      <w:szCs w:val="22"/>
    </w:rPr>
  </w:style>
  <w:style w:type="paragraph" w:styleId="ListParagraph">
    <w:name w:val="List Paragraph"/>
    <w:basedOn w:val="Normal"/>
    <w:uiPriority w:val="1"/>
    <w:qFormat/>
    <w:rsid w:val="000E0579"/>
    <w:pPr>
      <w:ind w:left="720"/>
      <w:contextualSpacing/>
    </w:pPr>
  </w:style>
  <w:style w:type="paragraph" w:customStyle="1" w:styleId="TableParagraph">
    <w:name w:val="Table Paragraph"/>
    <w:basedOn w:val="Normal"/>
    <w:uiPriority w:val="1"/>
    <w:qFormat/>
    <w:rsid w:val="00281B4B"/>
    <w:pPr>
      <w:spacing w:before="121"/>
      <w:ind w:left="107"/>
    </w:pPr>
  </w:style>
  <w:style w:type="character" w:styleId="Hyperlink">
    <w:name w:val="Hyperlink"/>
    <w:basedOn w:val="DefaultParagraphFont"/>
    <w:uiPriority w:val="99"/>
    <w:unhideWhenUsed/>
    <w:rsid w:val="0071077A"/>
    <w:rPr>
      <w:color w:val="0563C1" w:themeColor="hyperlink"/>
      <w:u w:val="single"/>
    </w:rPr>
  </w:style>
  <w:style w:type="character" w:styleId="CommentReference">
    <w:name w:val="annotation reference"/>
    <w:basedOn w:val="DefaultParagraphFont"/>
    <w:uiPriority w:val="99"/>
    <w:semiHidden/>
    <w:unhideWhenUsed/>
    <w:rsid w:val="000D3999"/>
    <w:rPr>
      <w:sz w:val="16"/>
      <w:szCs w:val="16"/>
    </w:rPr>
  </w:style>
  <w:style w:type="paragraph" w:styleId="CommentText">
    <w:name w:val="annotation text"/>
    <w:basedOn w:val="Normal"/>
    <w:link w:val="CommentTextChar"/>
    <w:uiPriority w:val="99"/>
    <w:semiHidden/>
    <w:unhideWhenUsed/>
    <w:rsid w:val="000D3999"/>
    <w:rPr>
      <w:sz w:val="20"/>
      <w:szCs w:val="20"/>
    </w:rPr>
  </w:style>
  <w:style w:type="character" w:customStyle="1" w:styleId="CommentTextChar">
    <w:name w:val="Comment Text Char"/>
    <w:basedOn w:val="DefaultParagraphFont"/>
    <w:link w:val="CommentText"/>
    <w:uiPriority w:val="99"/>
    <w:semiHidden/>
    <w:rsid w:val="000D399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D3999"/>
    <w:rPr>
      <w:b/>
      <w:bCs/>
    </w:rPr>
  </w:style>
  <w:style w:type="character" w:customStyle="1" w:styleId="CommentSubjectChar">
    <w:name w:val="Comment Subject Char"/>
    <w:basedOn w:val="CommentTextChar"/>
    <w:link w:val="CommentSubject"/>
    <w:uiPriority w:val="99"/>
    <w:semiHidden/>
    <w:rsid w:val="000D399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D3999"/>
    <w:rPr>
      <w:sz w:val="18"/>
      <w:szCs w:val="18"/>
    </w:rPr>
  </w:style>
  <w:style w:type="character" w:customStyle="1" w:styleId="BalloonTextChar">
    <w:name w:val="Balloon Text Char"/>
    <w:basedOn w:val="DefaultParagraphFont"/>
    <w:link w:val="BalloonText"/>
    <w:uiPriority w:val="99"/>
    <w:semiHidden/>
    <w:rsid w:val="000D3999"/>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CB397E"/>
    <w:rPr>
      <w:color w:val="954F72" w:themeColor="followedHyperlink"/>
      <w:u w:val="single"/>
    </w:rPr>
  </w:style>
  <w:style w:type="character" w:styleId="UnresolvedMention">
    <w:name w:val="Unresolved Mention"/>
    <w:basedOn w:val="DefaultParagraphFont"/>
    <w:uiPriority w:val="99"/>
    <w:semiHidden/>
    <w:unhideWhenUsed/>
    <w:rsid w:val="005D3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125900">
      <w:bodyDiv w:val="1"/>
      <w:marLeft w:val="0"/>
      <w:marRight w:val="0"/>
      <w:marTop w:val="0"/>
      <w:marBottom w:val="0"/>
      <w:divBdr>
        <w:top w:val="none" w:sz="0" w:space="0" w:color="auto"/>
        <w:left w:val="none" w:sz="0" w:space="0" w:color="auto"/>
        <w:bottom w:val="none" w:sz="0" w:space="0" w:color="auto"/>
        <w:right w:val="none" w:sz="0" w:space="0" w:color="auto"/>
      </w:divBdr>
    </w:div>
    <w:div w:id="257249693">
      <w:bodyDiv w:val="1"/>
      <w:marLeft w:val="0"/>
      <w:marRight w:val="0"/>
      <w:marTop w:val="0"/>
      <w:marBottom w:val="0"/>
      <w:divBdr>
        <w:top w:val="none" w:sz="0" w:space="0" w:color="auto"/>
        <w:left w:val="none" w:sz="0" w:space="0" w:color="auto"/>
        <w:bottom w:val="none" w:sz="0" w:space="0" w:color="auto"/>
        <w:right w:val="none" w:sz="0" w:space="0" w:color="auto"/>
      </w:divBdr>
    </w:div>
    <w:div w:id="274144146">
      <w:bodyDiv w:val="1"/>
      <w:marLeft w:val="0"/>
      <w:marRight w:val="0"/>
      <w:marTop w:val="0"/>
      <w:marBottom w:val="0"/>
      <w:divBdr>
        <w:top w:val="none" w:sz="0" w:space="0" w:color="auto"/>
        <w:left w:val="none" w:sz="0" w:space="0" w:color="auto"/>
        <w:bottom w:val="none" w:sz="0" w:space="0" w:color="auto"/>
        <w:right w:val="none" w:sz="0" w:space="0" w:color="auto"/>
      </w:divBdr>
    </w:div>
    <w:div w:id="477384078">
      <w:bodyDiv w:val="1"/>
      <w:marLeft w:val="0"/>
      <w:marRight w:val="0"/>
      <w:marTop w:val="0"/>
      <w:marBottom w:val="0"/>
      <w:divBdr>
        <w:top w:val="none" w:sz="0" w:space="0" w:color="auto"/>
        <w:left w:val="none" w:sz="0" w:space="0" w:color="auto"/>
        <w:bottom w:val="none" w:sz="0" w:space="0" w:color="auto"/>
        <w:right w:val="none" w:sz="0" w:space="0" w:color="auto"/>
      </w:divBdr>
    </w:div>
    <w:div w:id="771629520">
      <w:bodyDiv w:val="1"/>
      <w:marLeft w:val="0"/>
      <w:marRight w:val="0"/>
      <w:marTop w:val="0"/>
      <w:marBottom w:val="0"/>
      <w:divBdr>
        <w:top w:val="none" w:sz="0" w:space="0" w:color="auto"/>
        <w:left w:val="none" w:sz="0" w:space="0" w:color="auto"/>
        <w:bottom w:val="none" w:sz="0" w:space="0" w:color="auto"/>
        <w:right w:val="none" w:sz="0" w:space="0" w:color="auto"/>
      </w:divBdr>
    </w:div>
    <w:div w:id="969164618">
      <w:bodyDiv w:val="1"/>
      <w:marLeft w:val="0"/>
      <w:marRight w:val="0"/>
      <w:marTop w:val="0"/>
      <w:marBottom w:val="0"/>
      <w:divBdr>
        <w:top w:val="none" w:sz="0" w:space="0" w:color="auto"/>
        <w:left w:val="none" w:sz="0" w:space="0" w:color="auto"/>
        <w:bottom w:val="none" w:sz="0" w:space="0" w:color="auto"/>
        <w:right w:val="none" w:sz="0" w:space="0" w:color="auto"/>
      </w:divBdr>
    </w:div>
    <w:div w:id="1102192324">
      <w:bodyDiv w:val="1"/>
      <w:marLeft w:val="0"/>
      <w:marRight w:val="0"/>
      <w:marTop w:val="0"/>
      <w:marBottom w:val="0"/>
      <w:divBdr>
        <w:top w:val="none" w:sz="0" w:space="0" w:color="auto"/>
        <w:left w:val="none" w:sz="0" w:space="0" w:color="auto"/>
        <w:bottom w:val="none" w:sz="0" w:space="0" w:color="auto"/>
        <w:right w:val="none" w:sz="0" w:space="0" w:color="auto"/>
      </w:divBdr>
    </w:div>
    <w:div w:id="1253006216">
      <w:bodyDiv w:val="1"/>
      <w:marLeft w:val="0"/>
      <w:marRight w:val="0"/>
      <w:marTop w:val="0"/>
      <w:marBottom w:val="0"/>
      <w:divBdr>
        <w:top w:val="none" w:sz="0" w:space="0" w:color="auto"/>
        <w:left w:val="none" w:sz="0" w:space="0" w:color="auto"/>
        <w:bottom w:val="none" w:sz="0" w:space="0" w:color="auto"/>
        <w:right w:val="none" w:sz="0" w:space="0" w:color="auto"/>
      </w:divBdr>
    </w:div>
    <w:div w:id="1287657600">
      <w:bodyDiv w:val="1"/>
      <w:marLeft w:val="0"/>
      <w:marRight w:val="0"/>
      <w:marTop w:val="0"/>
      <w:marBottom w:val="0"/>
      <w:divBdr>
        <w:top w:val="none" w:sz="0" w:space="0" w:color="auto"/>
        <w:left w:val="none" w:sz="0" w:space="0" w:color="auto"/>
        <w:bottom w:val="none" w:sz="0" w:space="0" w:color="auto"/>
        <w:right w:val="none" w:sz="0" w:space="0" w:color="auto"/>
      </w:divBdr>
    </w:div>
    <w:div w:id="1332567449">
      <w:bodyDiv w:val="1"/>
      <w:marLeft w:val="0"/>
      <w:marRight w:val="0"/>
      <w:marTop w:val="0"/>
      <w:marBottom w:val="0"/>
      <w:divBdr>
        <w:top w:val="none" w:sz="0" w:space="0" w:color="auto"/>
        <w:left w:val="none" w:sz="0" w:space="0" w:color="auto"/>
        <w:bottom w:val="none" w:sz="0" w:space="0" w:color="auto"/>
        <w:right w:val="none" w:sz="0" w:space="0" w:color="auto"/>
      </w:divBdr>
    </w:div>
    <w:div w:id="1359697918">
      <w:bodyDiv w:val="1"/>
      <w:marLeft w:val="0"/>
      <w:marRight w:val="0"/>
      <w:marTop w:val="0"/>
      <w:marBottom w:val="0"/>
      <w:divBdr>
        <w:top w:val="none" w:sz="0" w:space="0" w:color="auto"/>
        <w:left w:val="none" w:sz="0" w:space="0" w:color="auto"/>
        <w:bottom w:val="none" w:sz="0" w:space="0" w:color="auto"/>
        <w:right w:val="none" w:sz="0" w:space="0" w:color="auto"/>
      </w:divBdr>
    </w:div>
    <w:div w:id="1377506738">
      <w:bodyDiv w:val="1"/>
      <w:marLeft w:val="0"/>
      <w:marRight w:val="0"/>
      <w:marTop w:val="0"/>
      <w:marBottom w:val="0"/>
      <w:divBdr>
        <w:top w:val="none" w:sz="0" w:space="0" w:color="auto"/>
        <w:left w:val="none" w:sz="0" w:space="0" w:color="auto"/>
        <w:bottom w:val="none" w:sz="0" w:space="0" w:color="auto"/>
        <w:right w:val="none" w:sz="0" w:space="0" w:color="auto"/>
      </w:divBdr>
    </w:div>
    <w:div w:id="1823153583">
      <w:bodyDiv w:val="1"/>
      <w:marLeft w:val="0"/>
      <w:marRight w:val="0"/>
      <w:marTop w:val="0"/>
      <w:marBottom w:val="0"/>
      <w:divBdr>
        <w:top w:val="none" w:sz="0" w:space="0" w:color="auto"/>
        <w:left w:val="none" w:sz="0" w:space="0" w:color="auto"/>
        <w:bottom w:val="none" w:sz="0" w:space="0" w:color="auto"/>
        <w:right w:val="none" w:sz="0" w:space="0" w:color="auto"/>
      </w:divBdr>
    </w:div>
    <w:div w:id="1904830929">
      <w:bodyDiv w:val="1"/>
      <w:marLeft w:val="0"/>
      <w:marRight w:val="0"/>
      <w:marTop w:val="0"/>
      <w:marBottom w:val="0"/>
      <w:divBdr>
        <w:top w:val="none" w:sz="0" w:space="0" w:color="auto"/>
        <w:left w:val="none" w:sz="0" w:space="0" w:color="auto"/>
        <w:bottom w:val="none" w:sz="0" w:space="0" w:color="auto"/>
        <w:right w:val="none" w:sz="0" w:space="0" w:color="auto"/>
      </w:divBdr>
    </w:div>
    <w:div w:id="1906912276">
      <w:bodyDiv w:val="1"/>
      <w:marLeft w:val="0"/>
      <w:marRight w:val="0"/>
      <w:marTop w:val="0"/>
      <w:marBottom w:val="0"/>
      <w:divBdr>
        <w:top w:val="none" w:sz="0" w:space="0" w:color="auto"/>
        <w:left w:val="none" w:sz="0" w:space="0" w:color="auto"/>
        <w:bottom w:val="none" w:sz="0" w:space="0" w:color="auto"/>
        <w:right w:val="none" w:sz="0" w:space="0" w:color="auto"/>
      </w:divBdr>
    </w:div>
    <w:div w:id="1948850068">
      <w:bodyDiv w:val="1"/>
      <w:marLeft w:val="0"/>
      <w:marRight w:val="0"/>
      <w:marTop w:val="0"/>
      <w:marBottom w:val="0"/>
      <w:divBdr>
        <w:top w:val="none" w:sz="0" w:space="0" w:color="auto"/>
        <w:left w:val="none" w:sz="0" w:space="0" w:color="auto"/>
        <w:bottom w:val="none" w:sz="0" w:space="0" w:color="auto"/>
        <w:right w:val="none" w:sz="0" w:space="0" w:color="auto"/>
      </w:divBdr>
    </w:div>
    <w:div w:id="20628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thamhiemmekong.com/thong-tin-du-lich-mien-tay/kinh-nghiem-du-lich-can-tho.html"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Chemistry%20Add-in%20for%20Word\Chemistry%20Gallery\Chem4Word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285AD007-98AA-4268-9853-562DA3AD539A}">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C:\Users\Admin\AppData\Local\Chemistry Add-in for Word\Chemistry Gallery\Chem4Word2010.dotx</Template>
  <TotalTime>311</TotalTime>
  <Pages>9</Pages>
  <Words>4682</Words>
  <Characters>26693</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171</cp:revision>
  <dcterms:created xsi:type="dcterms:W3CDTF">2025-04-01T02:03:00Z</dcterms:created>
  <dcterms:modified xsi:type="dcterms:W3CDTF">2025-04-01T16:17:00Z</dcterms:modified>
</cp:coreProperties>
</file>