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3DB7B" w14:textId="5B2866A2" w:rsidR="009C18CC" w:rsidRPr="00583AED" w:rsidRDefault="002B117F" w:rsidP="009C18CC">
      <w:pPr>
        <w:jc w:val="center"/>
        <w:rPr>
          <w:rFonts w:ascii="Arial" w:hAnsi="Arial" w:cs="Arial"/>
          <w:b/>
          <w:bCs/>
          <w:sz w:val="32"/>
          <w:szCs w:val="32"/>
          <w:lang w:val="fr-FR"/>
        </w:rPr>
      </w:pPr>
      <w:r w:rsidRPr="00583AED">
        <w:rPr>
          <w:rFonts w:ascii="Arial" w:hAnsi="Arial" w:cs="Arial"/>
          <w:b/>
          <w:bCs/>
          <w:sz w:val="32"/>
          <w:szCs w:val="32"/>
          <w:lang w:val="fr-FR"/>
        </w:rPr>
        <w:t>Đánh giá tiềm năng của than sinh học biến tính từ lõi ngô trong việc loại bỏ thuốc nhuộm Crystal Violet</w:t>
      </w:r>
    </w:p>
    <w:p w14:paraId="1527F113" w14:textId="1B4D645F" w:rsidR="009C18CC" w:rsidRPr="00B26841" w:rsidRDefault="009C18CC" w:rsidP="009C18CC">
      <w:pPr>
        <w:ind w:firstLine="0"/>
        <w:jc w:val="center"/>
        <w:rPr>
          <w:b/>
          <w:bCs/>
          <w:sz w:val="24"/>
          <w:szCs w:val="24"/>
          <w:vertAlign w:val="superscript"/>
          <w:lang w:val="fr-FR"/>
        </w:rPr>
      </w:pPr>
      <w:r w:rsidRPr="00B26841">
        <w:rPr>
          <w:b/>
          <w:bCs/>
          <w:sz w:val="24"/>
          <w:szCs w:val="24"/>
          <w:lang w:val="fr-FR"/>
        </w:rPr>
        <w:t>C</w:t>
      </w:r>
      <w:r w:rsidR="002B117F">
        <w:rPr>
          <w:b/>
          <w:bCs/>
          <w:sz w:val="24"/>
          <w:szCs w:val="24"/>
          <w:lang w:val="fr-FR"/>
        </w:rPr>
        <w:t>ông Tường Duy</w:t>
      </w:r>
      <w:r w:rsidRPr="00B26841">
        <w:rPr>
          <w:b/>
          <w:bCs/>
          <w:sz w:val="24"/>
          <w:szCs w:val="24"/>
          <w:vertAlign w:val="superscript"/>
          <w:lang w:val="fr-FR"/>
        </w:rPr>
        <w:t>1*</w:t>
      </w:r>
      <w:r w:rsidRPr="00B26841">
        <w:rPr>
          <w:b/>
          <w:bCs/>
          <w:sz w:val="24"/>
          <w:szCs w:val="24"/>
          <w:lang w:val="fr-FR"/>
        </w:rPr>
        <w:t>,</w:t>
      </w:r>
      <w:r w:rsidR="002B117F">
        <w:rPr>
          <w:b/>
          <w:bCs/>
          <w:sz w:val="24"/>
          <w:szCs w:val="24"/>
          <w:lang w:val="fr-FR"/>
        </w:rPr>
        <w:t>Nguyễn Thị Quế Trâ</w:t>
      </w:r>
      <w:r w:rsidRPr="00B26841">
        <w:rPr>
          <w:b/>
          <w:bCs/>
          <w:sz w:val="24"/>
          <w:szCs w:val="24"/>
          <w:lang w:val="fr-FR"/>
        </w:rPr>
        <w:t>n</w:t>
      </w:r>
      <w:r w:rsidRPr="00B26841">
        <w:rPr>
          <w:b/>
          <w:bCs/>
          <w:sz w:val="24"/>
          <w:szCs w:val="24"/>
          <w:vertAlign w:val="superscript"/>
          <w:lang w:val="fr-FR"/>
        </w:rPr>
        <w:t>1</w:t>
      </w:r>
      <w:r w:rsidRPr="00B26841">
        <w:rPr>
          <w:b/>
          <w:bCs/>
          <w:sz w:val="24"/>
          <w:szCs w:val="24"/>
          <w:vertAlign w:val="subscript"/>
          <w:lang w:val="fr-FR"/>
        </w:rPr>
        <w:t xml:space="preserve">, </w:t>
      </w:r>
      <w:r w:rsidRPr="00B26841">
        <w:rPr>
          <w:b/>
          <w:bCs/>
          <w:sz w:val="24"/>
          <w:szCs w:val="24"/>
          <w:lang w:val="fr-FR"/>
        </w:rPr>
        <w:t>Ch</w:t>
      </w:r>
      <w:r w:rsidR="002B117F">
        <w:rPr>
          <w:b/>
          <w:bCs/>
          <w:sz w:val="24"/>
          <w:szCs w:val="24"/>
          <w:lang w:val="fr-FR"/>
        </w:rPr>
        <w:t>âu Thiên Ân</w:t>
      </w:r>
      <w:r w:rsidRPr="00B26841">
        <w:rPr>
          <w:b/>
          <w:bCs/>
          <w:sz w:val="24"/>
          <w:szCs w:val="24"/>
          <w:vertAlign w:val="superscript"/>
          <w:lang w:val="fr-FR"/>
        </w:rPr>
        <w:t>1</w:t>
      </w:r>
      <w:r w:rsidRPr="00B26841">
        <w:rPr>
          <w:b/>
          <w:bCs/>
          <w:sz w:val="24"/>
          <w:szCs w:val="24"/>
          <w:lang w:val="fr-FR"/>
        </w:rPr>
        <w:t xml:space="preserve">, </w:t>
      </w:r>
      <w:r w:rsidR="002B117F">
        <w:rPr>
          <w:b/>
          <w:bCs/>
          <w:sz w:val="24"/>
          <w:szCs w:val="24"/>
          <w:lang w:val="fr-FR"/>
        </w:rPr>
        <w:t>Nguyễn Minh Nhự</w:t>
      </w:r>
      <w:r w:rsidRPr="00B26841">
        <w:rPr>
          <w:b/>
          <w:bCs/>
          <w:sz w:val="24"/>
          <w:szCs w:val="24"/>
          <w:lang w:val="fr-FR"/>
        </w:rPr>
        <w:t>t</w:t>
      </w:r>
      <w:r w:rsidRPr="00B26841">
        <w:rPr>
          <w:b/>
          <w:bCs/>
          <w:sz w:val="24"/>
          <w:szCs w:val="24"/>
          <w:vertAlign w:val="superscript"/>
          <w:lang w:val="fr-FR"/>
        </w:rPr>
        <w:t>1,2</w:t>
      </w:r>
    </w:p>
    <w:p w14:paraId="38583541" w14:textId="77777777" w:rsidR="009C18CC" w:rsidRPr="00B26841" w:rsidRDefault="009C18CC" w:rsidP="009C18CC">
      <w:pPr>
        <w:rPr>
          <w:rFonts w:cs="Times New Roman"/>
          <w:lang w:val="fr-FR"/>
        </w:rPr>
      </w:pPr>
      <w:r w:rsidRPr="00B26841">
        <w:rPr>
          <w:rFonts w:cs="Times New Roman"/>
          <w:lang w:val="fr-FR"/>
        </w:rPr>
        <w:t xml:space="preserve"> </w:t>
      </w:r>
    </w:p>
    <w:p w14:paraId="2AFFBFCD" w14:textId="38D2432E" w:rsidR="009C18CC" w:rsidRPr="00B26841" w:rsidRDefault="009C18CC" w:rsidP="009C18CC">
      <w:pPr>
        <w:pStyle w:val="AuthorNote"/>
        <w:jc w:val="center"/>
        <w:rPr>
          <w:rFonts w:asciiTheme="majorBidi" w:eastAsia="Times New Roman" w:hAnsiTheme="majorBidi" w:cstheme="majorBidi"/>
          <w:sz w:val="22"/>
          <w:lang w:eastAsia="de-DE"/>
        </w:rPr>
      </w:pPr>
      <w:r w:rsidRPr="00B26841">
        <w:rPr>
          <w:sz w:val="22"/>
          <w:vertAlign w:val="superscript"/>
        </w:rPr>
        <w:t>1</w:t>
      </w:r>
      <w:r>
        <w:rPr>
          <w:rFonts w:asciiTheme="majorBidi" w:eastAsia="Times New Roman" w:hAnsiTheme="majorBidi" w:cstheme="majorBidi"/>
          <w:sz w:val="22"/>
          <w:lang w:eastAsia="de-DE"/>
        </w:rPr>
        <w:t>Phòng thí nghiệm vật liệu năng lượng, Khoa Kỹ thuật hóa học, Đại học Cần Thơ, Việt Nam</w:t>
      </w:r>
    </w:p>
    <w:p w14:paraId="306DF65D" w14:textId="07F9DE0A" w:rsidR="009C18CC" w:rsidRPr="00B26841" w:rsidRDefault="009C18CC" w:rsidP="009C18CC">
      <w:pPr>
        <w:pStyle w:val="AuthorNote"/>
        <w:jc w:val="center"/>
        <w:rPr>
          <w:sz w:val="22"/>
          <w:vertAlign w:val="superscript"/>
        </w:rPr>
      </w:pPr>
      <w:r w:rsidRPr="00B26841">
        <w:rPr>
          <w:sz w:val="22"/>
          <w:vertAlign w:val="superscript"/>
        </w:rPr>
        <w:t>2</w:t>
      </w:r>
      <w:r>
        <w:rPr>
          <w:rFonts w:asciiTheme="majorBidi" w:eastAsia="Times New Roman" w:hAnsiTheme="majorBidi" w:cstheme="majorBidi"/>
          <w:sz w:val="22"/>
          <w:lang w:eastAsia="de-DE"/>
        </w:rPr>
        <w:t>Khoa Kỹ thuật hóa học, Đại học Cần Thơ, Việt Nam</w:t>
      </w:r>
    </w:p>
    <w:p w14:paraId="05910DED" w14:textId="1CACAA3A" w:rsidR="009C18CC" w:rsidRPr="00B26841" w:rsidRDefault="009C18CC" w:rsidP="009C18CC">
      <w:pPr>
        <w:pStyle w:val="AuthorNote"/>
        <w:jc w:val="center"/>
      </w:pPr>
      <w:r w:rsidRPr="00B26841">
        <w:rPr>
          <w:sz w:val="22"/>
          <w:lang w:val="fr-FR"/>
        </w:rPr>
        <w:t>*</w:t>
      </w:r>
      <w:r w:rsidR="002B117F">
        <w:rPr>
          <w:sz w:val="22"/>
          <w:lang w:val="fr-FR"/>
        </w:rPr>
        <w:t>Tác giả liên hệ chính</w:t>
      </w:r>
      <w:r w:rsidRPr="00B26841">
        <w:rPr>
          <w:sz w:val="22"/>
          <w:lang w:val="fr-FR"/>
        </w:rPr>
        <w:t xml:space="preserve">. </w:t>
      </w:r>
      <w:r w:rsidRPr="00B26841">
        <w:t>E-mail:duyb2111746@student.ctu.edu.vn</w:t>
      </w:r>
    </w:p>
    <w:p w14:paraId="28D00328" w14:textId="77777777" w:rsidR="009C18CC" w:rsidRPr="00B26841" w:rsidRDefault="009C18CC" w:rsidP="009C18CC">
      <w:pPr>
        <w:pStyle w:val="AuthorNote"/>
        <w:rPr>
          <w:lang w:val="fr-FR"/>
        </w:rPr>
      </w:pPr>
    </w:p>
    <w:p w14:paraId="4F15E900" w14:textId="77777777" w:rsidR="009C18CC" w:rsidRPr="00B26841" w:rsidRDefault="009C18CC" w:rsidP="009C18CC">
      <w:pPr>
        <w:pStyle w:val="AuthorNote"/>
        <w:rPr>
          <w:lang w:val="fr-FR"/>
        </w:rPr>
      </w:pPr>
    </w:p>
    <w:p w14:paraId="16988C2E" w14:textId="01D256D0" w:rsidR="009C18CC" w:rsidRPr="00B26841" w:rsidRDefault="002B117F" w:rsidP="009C18CC">
      <w:pPr>
        <w:pStyle w:val="Heading1"/>
        <w:numPr>
          <w:ilvl w:val="0"/>
          <w:numId w:val="0"/>
        </w:numPr>
      </w:pPr>
      <w:r>
        <w:t>Tóm tắt</w:t>
      </w:r>
    </w:p>
    <w:p w14:paraId="754678C1" w14:textId="2A019344" w:rsidR="009C18CC" w:rsidRPr="00B26841" w:rsidRDefault="0014685A" w:rsidP="0014685A">
      <w:pPr>
        <w:rPr>
          <w:lang w:val="en-GB"/>
        </w:rPr>
      </w:pPr>
      <w:bookmarkStart w:id="0" w:name="_Hlk210812704"/>
      <w:r w:rsidRPr="0014685A">
        <w:rPr>
          <w:lang w:val="en-GB"/>
        </w:rPr>
        <w:t>Sự tồn tại của các thuốc nhuộm tổng hợp trong nước thải gây ra những ảnh hưởng nghiêm trọng đến môi trường và sức khỏe con người do cấu trúc phức tạp, khó phân hủy sinh học, tích lũy sinh học và độc tính cao. Trong đó, Crystal Violet (CV) là thuốc nhuộm thuộc nhóm triphenylmethane có độc tính mạnh, có khả năng gây đột biến và ung thư ở động vật có vú. Nghiên cứu này nhằm đánh giá khả năng loại bỏ CV trong nước bằng vật liệu than sinh học chế tạo từ lõi ngô. Các mẫu than sau biến tính hóa học thể hiện đặc tính nổi bật như diện tích bề mặt riêng cao (989.14 m</w:t>
      </w:r>
      <w:r w:rsidRPr="0014685A">
        <w:rPr>
          <w:vertAlign w:val="superscript"/>
          <w:lang w:val="en-GB"/>
        </w:rPr>
        <w:t>2</w:t>
      </w:r>
      <w:r w:rsidRPr="0014685A">
        <w:rPr>
          <w:lang w:val="en-GB"/>
        </w:rPr>
        <w:t>/g), thể tích lỗ xốp lớn (1.5 cm</w:t>
      </w:r>
      <w:r w:rsidRPr="0014685A">
        <w:rPr>
          <w:vertAlign w:val="superscript"/>
          <w:lang w:val="en-GB"/>
        </w:rPr>
        <w:t>3</w:t>
      </w:r>
      <w:r w:rsidRPr="0014685A">
        <w:rPr>
          <w:lang w:val="en-GB"/>
        </w:rPr>
        <w:t>/g) và sự hiện diện của các nhóm chức hoạt động trên bề mặt. Kết quả cho thấy mẫu BioP-Na 400 đạt hiệu quả cao nhất, với hiệu suất loại bỏ 97.2% và dung lượng hấp phụ cực đại 116.68 mg/g ở nồng độ CV ban đầu 30 mg/L trong 60 phút. Dữ liệu hấp phụ phù hợp với mô hình đẳng nhiệt Langmuir (R</w:t>
      </w:r>
      <w:r w:rsidRPr="0014685A">
        <w:rPr>
          <w:vertAlign w:val="superscript"/>
          <w:lang w:val="en-GB"/>
        </w:rPr>
        <w:t>2</w:t>
      </w:r>
      <w:r w:rsidRPr="0014685A">
        <w:rPr>
          <w:lang w:val="en-GB"/>
        </w:rPr>
        <w:t xml:space="preserve"> = 0.982), cho thấy quá trình xảy ra chủ yếu theo cơ chế hấp phụ đơn lớp trên bề mặt đồng nhất. Động học tuân theo mô hình giả bậc hai (PSO), chứng tỏ hấp phụ vật lý chiếm ưu thế, có sự hỗ trợ của tương tác hóa học nhẹ. Kết quả nghiên cứu khẳng định than sinh học biến tính từ lõi ngô là vật liệu hấp phụ hiệu quả, thân thiện môi trường và chi phí thấp, có tiềm năng ứng dụng trong xử lý nước thải chứa thuốc nhuộm, góp phần thúc đẩy các giải pháp bền vững trong bảo vệ môi trường.</w:t>
      </w:r>
    </w:p>
    <w:bookmarkEnd w:id="0"/>
    <w:p w14:paraId="2B937F39" w14:textId="27F07AEC" w:rsidR="009C18CC" w:rsidRPr="00B26841" w:rsidRDefault="009C18CC" w:rsidP="009C18CC">
      <w:pPr>
        <w:rPr>
          <w:rFonts w:cs="Times New Roman"/>
          <w:lang w:val="en-GB"/>
        </w:rPr>
        <w:sectPr w:rsidR="009C18CC" w:rsidRPr="00B26841" w:rsidSect="009C18CC">
          <w:footerReference w:type="default" r:id="rId8"/>
          <w:type w:val="continuous"/>
          <w:pgSz w:w="10773" w:h="15309" w:code="150"/>
          <w:pgMar w:top="1418" w:right="1021" w:bottom="1418" w:left="1021" w:header="851" w:footer="851" w:gutter="0"/>
          <w:cols w:space="566"/>
          <w:docGrid w:linePitch="360"/>
        </w:sectPr>
      </w:pPr>
      <w:r w:rsidRPr="00B26841">
        <w:rPr>
          <w:b/>
          <w:bCs/>
          <w:szCs w:val="20"/>
          <w:lang w:val="en-GB"/>
        </w:rPr>
        <w:t>Keywords:</w:t>
      </w:r>
      <w:r w:rsidRPr="00B26841">
        <w:rPr>
          <w:szCs w:val="20"/>
          <w:lang w:val="en-GB"/>
        </w:rPr>
        <w:t xml:space="preserve"> </w:t>
      </w:r>
      <w:r>
        <w:rPr>
          <w:szCs w:val="20"/>
          <w:lang w:val="en-GB"/>
        </w:rPr>
        <w:t>Hấp phụ</w:t>
      </w:r>
      <w:r w:rsidRPr="00B26841">
        <w:rPr>
          <w:szCs w:val="20"/>
          <w:lang w:val="en-GB"/>
        </w:rPr>
        <w:t xml:space="preserve">, </w:t>
      </w:r>
      <w:r>
        <w:rPr>
          <w:szCs w:val="20"/>
          <w:lang w:val="en-GB"/>
        </w:rPr>
        <w:t>lõi bắp</w:t>
      </w:r>
      <w:r w:rsidRPr="00B26841">
        <w:rPr>
          <w:szCs w:val="20"/>
          <w:lang w:val="en-GB"/>
        </w:rPr>
        <w:t xml:space="preserve">, crystal violet, </w:t>
      </w:r>
      <w:r>
        <w:rPr>
          <w:szCs w:val="20"/>
          <w:lang w:val="en-GB"/>
        </w:rPr>
        <w:t>xử lý thuốc nhuộm</w:t>
      </w:r>
      <w:r w:rsidRPr="00B26841">
        <w:rPr>
          <w:szCs w:val="20"/>
          <w:lang w:val="en-GB"/>
        </w:rPr>
        <w:t xml:space="preserve">, </w:t>
      </w:r>
      <w:r>
        <w:rPr>
          <w:szCs w:val="20"/>
          <w:lang w:val="en-GB"/>
        </w:rPr>
        <w:t>than sinh học biến tính</w:t>
      </w:r>
    </w:p>
    <w:p w14:paraId="1A6E4A74" w14:textId="77777777" w:rsidR="009C18CC" w:rsidRDefault="009C18CC">
      <w:pPr>
        <w:spacing w:before="0" w:after="200" w:line="276" w:lineRule="auto"/>
        <w:ind w:firstLine="0"/>
        <w:jc w:val="left"/>
        <w:rPr>
          <w:rFonts w:cs="Times New Roman"/>
          <w:b/>
          <w:bCs/>
          <w:sz w:val="32"/>
          <w:szCs w:val="32"/>
          <w:lang w:val="fr-FR"/>
        </w:rPr>
      </w:pPr>
      <w:r>
        <w:rPr>
          <w:rFonts w:cs="Times New Roman"/>
          <w:b/>
          <w:bCs/>
          <w:sz w:val="32"/>
          <w:szCs w:val="32"/>
          <w:lang w:val="fr-FR"/>
        </w:rPr>
        <w:br w:type="page"/>
      </w:r>
    </w:p>
    <w:p w14:paraId="15F53D68" w14:textId="7701C84E" w:rsidR="00360660" w:rsidRPr="00583AED" w:rsidRDefault="00360660" w:rsidP="00360660">
      <w:pPr>
        <w:jc w:val="center"/>
        <w:rPr>
          <w:rFonts w:ascii="Arial" w:hAnsi="Arial" w:cs="Arial"/>
          <w:b/>
          <w:bCs/>
          <w:sz w:val="32"/>
          <w:szCs w:val="32"/>
          <w:lang w:val="fr-FR"/>
        </w:rPr>
      </w:pPr>
      <w:r w:rsidRPr="00583AED">
        <w:rPr>
          <w:rFonts w:ascii="Arial" w:hAnsi="Arial" w:cs="Arial"/>
          <w:b/>
          <w:bCs/>
          <w:sz w:val="32"/>
          <w:szCs w:val="32"/>
          <w:lang w:val="fr-FR"/>
        </w:rPr>
        <w:lastRenderedPageBreak/>
        <w:t>Assessing the potential of modified biochar derived from corn cob for the elimination of Crystal Violet dye</w:t>
      </w:r>
    </w:p>
    <w:p w14:paraId="18910038" w14:textId="77777777" w:rsidR="00360660" w:rsidRPr="00B26841" w:rsidRDefault="00360660" w:rsidP="00360660">
      <w:pPr>
        <w:jc w:val="center"/>
        <w:rPr>
          <w:rFonts w:cs="Times New Roman"/>
          <w:b/>
          <w:bCs/>
          <w:sz w:val="32"/>
          <w:szCs w:val="32"/>
          <w:lang w:val="fr-FR"/>
        </w:rPr>
      </w:pPr>
    </w:p>
    <w:p w14:paraId="60C7EB3C" w14:textId="77777777" w:rsidR="00360660" w:rsidRPr="00B26841" w:rsidRDefault="00360660" w:rsidP="00360660">
      <w:pPr>
        <w:ind w:firstLine="0"/>
        <w:jc w:val="center"/>
        <w:rPr>
          <w:b/>
          <w:bCs/>
          <w:sz w:val="24"/>
          <w:szCs w:val="24"/>
          <w:vertAlign w:val="superscript"/>
          <w:lang w:val="fr-FR"/>
        </w:rPr>
      </w:pPr>
      <w:r w:rsidRPr="00B26841">
        <w:rPr>
          <w:b/>
          <w:bCs/>
          <w:sz w:val="24"/>
          <w:szCs w:val="24"/>
          <w:lang w:val="fr-FR"/>
        </w:rPr>
        <w:t>Cong Tuong Duy</w:t>
      </w:r>
      <w:r w:rsidRPr="00B26841">
        <w:rPr>
          <w:b/>
          <w:bCs/>
          <w:sz w:val="24"/>
          <w:szCs w:val="24"/>
          <w:vertAlign w:val="superscript"/>
          <w:lang w:val="fr-FR"/>
        </w:rPr>
        <w:t>1*</w:t>
      </w:r>
      <w:r w:rsidRPr="00B26841">
        <w:rPr>
          <w:b/>
          <w:bCs/>
          <w:sz w:val="24"/>
          <w:szCs w:val="24"/>
          <w:lang w:val="fr-FR"/>
        </w:rPr>
        <w:t>,Nguyen Thi Que Tran</w:t>
      </w:r>
      <w:r w:rsidRPr="00B26841">
        <w:rPr>
          <w:b/>
          <w:bCs/>
          <w:sz w:val="24"/>
          <w:szCs w:val="24"/>
          <w:vertAlign w:val="superscript"/>
          <w:lang w:val="fr-FR"/>
        </w:rPr>
        <w:t>1</w:t>
      </w:r>
      <w:r w:rsidRPr="00B26841">
        <w:rPr>
          <w:b/>
          <w:bCs/>
          <w:sz w:val="24"/>
          <w:szCs w:val="24"/>
          <w:vertAlign w:val="subscript"/>
          <w:lang w:val="fr-FR"/>
        </w:rPr>
        <w:t xml:space="preserve">, </w:t>
      </w:r>
      <w:r w:rsidRPr="00B26841">
        <w:rPr>
          <w:b/>
          <w:bCs/>
          <w:sz w:val="24"/>
          <w:szCs w:val="24"/>
          <w:lang w:val="fr-FR"/>
        </w:rPr>
        <w:t>Chau Thien An</w:t>
      </w:r>
      <w:r w:rsidRPr="00B26841">
        <w:rPr>
          <w:b/>
          <w:bCs/>
          <w:sz w:val="24"/>
          <w:szCs w:val="24"/>
          <w:vertAlign w:val="superscript"/>
          <w:lang w:val="fr-FR"/>
        </w:rPr>
        <w:t>1</w:t>
      </w:r>
      <w:r w:rsidRPr="00B26841">
        <w:rPr>
          <w:b/>
          <w:bCs/>
          <w:sz w:val="24"/>
          <w:szCs w:val="24"/>
          <w:lang w:val="fr-FR"/>
        </w:rPr>
        <w:t>, Nguyen Minh Nhut</w:t>
      </w:r>
      <w:r w:rsidRPr="00B26841">
        <w:rPr>
          <w:b/>
          <w:bCs/>
          <w:sz w:val="24"/>
          <w:szCs w:val="24"/>
          <w:vertAlign w:val="superscript"/>
          <w:lang w:val="fr-FR"/>
        </w:rPr>
        <w:t>1,2</w:t>
      </w:r>
    </w:p>
    <w:p w14:paraId="61D88F8B" w14:textId="7EECE2DB" w:rsidR="008B0505" w:rsidRPr="00B26841" w:rsidRDefault="008B0505" w:rsidP="005E7873">
      <w:pPr>
        <w:rPr>
          <w:rFonts w:cs="Times New Roman"/>
          <w:lang w:val="fr-FR"/>
        </w:rPr>
      </w:pPr>
      <w:r w:rsidRPr="00B26841">
        <w:rPr>
          <w:rFonts w:cs="Times New Roman"/>
          <w:lang w:val="fr-FR"/>
        </w:rPr>
        <w:t xml:space="preserve"> </w:t>
      </w:r>
    </w:p>
    <w:p w14:paraId="1ED4D481" w14:textId="77777777" w:rsidR="00360660" w:rsidRPr="00B26841" w:rsidRDefault="00360660" w:rsidP="00360660">
      <w:pPr>
        <w:pStyle w:val="AuthorNote"/>
        <w:jc w:val="center"/>
        <w:rPr>
          <w:rFonts w:asciiTheme="majorBidi" w:eastAsia="Times New Roman" w:hAnsiTheme="majorBidi" w:cstheme="majorBidi"/>
          <w:sz w:val="22"/>
          <w:lang w:eastAsia="de-DE"/>
        </w:rPr>
      </w:pPr>
      <w:r w:rsidRPr="00B26841">
        <w:rPr>
          <w:sz w:val="22"/>
          <w:vertAlign w:val="superscript"/>
        </w:rPr>
        <w:t>1</w:t>
      </w:r>
      <w:r w:rsidRPr="00B26841">
        <w:rPr>
          <w:rFonts w:asciiTheme="majorBidi" w:eastAsia="Times New Roman" w:hAnsiTheme="majorBidi" w:cstheme="majorBidi"/>
          <w:sz w:val="22"/>
          <w:lang w:eastAsia="de-DE"/>
        </w:rPr>
        <w:t>Materials Energy Lab, Faculty of Chemical Engineering</w:t>
      </w:r>
      <w:r w:rsidRPr="00B26841">
        <w:rPr>
          <w:sz w:val="22"/>
        </w:rPr>
        <w:t xml:space="preserve">, Can Tho University, </w:t>
      </w:r>
      <w:r w:rsidRPr="00B26841">
        <w:rPr>
          <w:rFonts w:asciiTheme="majorBidi" w:eastAsia="Times New Roman" w:hAnsiTheme="majorBidi" w:cstheme="majorBidi"/>
          <w:sz w:val="22"/>
          <w:lang w:eastAsia="de-DE"/>
        </w:rPr>
        <w:t>Viet Nam</w:t>
      </w:r>
    </w:p>
    <w:p w14:paraId="65E90D29" w14:textId="77777777" w:rsidR="00360660" w:rsidRPr="00B26841" w:rsidRDefault="00360660" w:rsidP="00360660">
      <w:pPr>
        <w:pStyle w:val="AuthorNote"/>
        <w:jc w:val="center"/>
        <w:rPr>
          <w:sz w:val="22"/>
          <w:vertAlign w:val="superscript"/>
        </w:rPr>
      </w:pPr>
      <w:r w:rsidRPr="00B26841">
        <w:rPr>
          <w:sz w:val="22"/>
          <w:vertAlign w:val="superscript"/>
        </w:rPr>
        <w:t>2</w:t>
      </w:r>
      <w:r w:rsidRPr="00B26841">
        <w:rPr>
          <w:rFonts w:asciiTheme="majorBidi" w:eastAsia="Times New Roman" w:hAnsiTheme="majorBidi" w:cstheme="majorBidi"/>
          <w:sz w:val="22"/>
          <w:lang w:eastAsia="de-DE"/>
        </w:rPr>
        <w:t>Faculty of Chemical Engineering, Can Tho University, Viet Nam</w:t>
      </w:r>
    </w:p>
    <w:p w14:paraId="38AAD5DB" w14:textId="24323E95" w:rsidR="00360660" w:rsidRPr="00B26841" w:rsidRDefault="00360660" w:rsidP="00360660">
      <w:pPr>
        <w:pStyle w:val="AuthorNote"/>
        <w:jc w:val="center"/>
      </w:pPr>
      <w:r w:rsidRPr="00B26841">
        <w:rPr>
          <w:sz w:val="22"/>
          <w:lang w:val="fr-FR"/>
        </w:rPr>
        <w:t xml:space="preserve">*Corresponding author. </w:t>
      </w:r>
      <w:r w:rsidRPr="00B26841">
        <w:t>E-mail:duyb2111746@student.ctu.edu.vn</w:t>
      </w:r>
    </w:p>
    <w:p w14:paraId="6884F6B7" w14:textId="56F8B8C2" w:rsidR="008B0505" w:rsidRPr="00B26841" w:rsidRDefault="008B0505" w:rsidP="005E7873">
      <w:pPr>
        <w:pStyle w:val="AuthorNote"/>
        <w:rPr>
          <w:lang w:val="fr-FR"/>
        </w:rPr>
      </w:pPr>
    </w:p>
    <w:p w14:paraId="689B7D32" w14:textId="3AABE45C" w:rsidR="00315ED1" w:rsidRPr="00B26841" w:rsidRDefault="00315ED1" w:rsidP="005E7873">
      <w:pPr>
        <w:pStyle w:val="AuthorNote"/>
        <w:rPr>
          <w:lang w:val="fr-FR"/>
        </w:rPr>
      </w:pPr>
    </w:p>
    <w:p w14:paraId="3E970F0B" w14:textId="77777777" w:rsidR="00360660" w:rsidRPr="00B26841" w:rsidRDefault="00360660" w:rsidP="00360660">
      <w:pPr>
        <w:pStyle w:val="Heading1"/>
        <w:numPr>
          <w:ilvl w:val="0"/>
          <w:numId w:val="0"/>
        </w:numPr>
      </w:pPr>
      <w:r w:rsidRPr="00B26841">
        <w:t>Abstract</w:t>
      </w:r>
    </w:p>
    <w:p w14:paraId="4428E5DF" w14:textId="1CF89B20" w:rsidR="00360660" w:rsidRPr="00B26841" w:rsidRDefault="00360660" w:rsidP="00360660">
      <w:pPr>
        <w:rPr>
          <w:lang w:val="en-GB"/>
        </w:rPr>
      </w:pPr>
      <w:r w:rsidRPr="00B26841">
        <w:rPr>
          <w:lang w:val="en-GB"/>
        </w:rPr>
        <w:t>The presence of synthetic dyes in wastewater poses serious environmental and health risks due to their complex aromatic structures, non-biodegradability, bioaccumulation, and toxicity. Among them, crystal violet (CV) is a highly toxic triphenylmethane dye, known for its mutagenic and carcinogenic effects on mammals. This study aimed to evaluate the removal performance of CV in aqueous solutions using corn cob-based biochar. The chemically modified biochars exhibited excellent characteristics, including a high specific surface area (up to 989.14 m</w:t>
      </w:r>
      <w:r w:rsidRPr="00B26841">
        <w:rPr>
          <w:vertAlign w:val="superscript"/>
          <w:lang w:val="en-GB"/>
        </w:rPr>
        <w:t>2</w:t>
      </w:r>
      <w:r w:rsidRPr="00B26841">
        <w:rPr>
          <w:lang w:val="en-GB"/>
        </w:rPr>
        <w:t>/g), large pore volume (1.5 cm</w:t>
      </w:r>
      <w:r w:rsidRPr="00B26841">
        <w:rPr>
          <w:vertAlign w:val="superscript"/>
          <w:lang w:val="en-GB"/>
        </w:rPr>
        <w:t>3</w:t>
      </w:r>
      <w:r w:rsidRPr="00B26841">
        <w:rPr>
          <w:lang w:val="en-GB"/>
        </w:rPr>
        <w:t>/g), and an abundance of functional groups on their surfaces. The experimental results revealed that BioP-Na 400 exhibited the highest performance, achieving 97.2% removal efficiency and a maximum adsorption capacity of 116.68 mg/g at a CV concentration of 30 mg/L within 60 minutes. Adsorption equilibrium was best described by the Langmuir isotherm model (R</w:t>
      </w:r>
      <w:r w:rsidR="0014685A" w:rsidRPr="0014685A">
        <w:rPr>
          <w:vertAlign w:val="superscript"/>
          <w:lang w:val="en-GB"/>
        </w:rPr>
        <w:t>2</w:t>
      </w:r>
      <w:r w:rsidRPr="00B26841">
        <w:rPr>
          <w:lang w:val="en-GB"/>
        </w:rPr>
        <w:t xml:space="preserve"> = 0.982), and kinetics followed a pseudo-second-order model, indicating that the chemisorption was included in the adsorption process while physical adsorption dominated. These findings can provide significant insights into mitigating environmental pollution using materials derived from agricultural waste, which are low-cost, eco-friendly, and effective in removing dyes from wastewater. </w:t>
      </w:r>
    </w:p>
    <w:p w14:paraId="52C83A6B" w14:textId="1921E43E" w:rsidR="00411E62" w:rsidRPr="00B26841" w:rsidRDefault="00360660" w:rsidP="00360660">
      <w:pPr>
        <w:rPr>
          <w:rFonts w:cs="Times New Roman"/>
          <w:lang w:val="en-GB"/>
        </w:rPr>
        <w:sectPr w:rsidR="00411E62" w:rsidRPr="00B26841" w:rsidSect="00170AB8">
          <w:footerReference w:type="default" r:id="rId9"/>
          <w:type w:val="continuous"/>
          <w:pgSz w:w="10773" w:h="15309" w:code="150"/>
          <w:pgMar w:top="1418" w:right="1021" w:bottom="1418" w:left="1021" w:header="851" w:footer="851" w:gutter="0"/>
          <w:cols w:space="566"/>
          <w:docGrid w:linePitch="360"/>
        </w:sectPr>
      </w:pPr>
      <w:r w:rsidRPr="00B26841">
        <w:rPr>
          <w:b/>
          <w:bCs/>
          <w:szCs w:val="20"/>
          <w:lang w:val="en-GB"/>
        </w:rPr>
        <w:t>Keywords:</w:t>
      </w:r>
      <w:r w:rsidRPr="00B26841">
        <w:rPr>
          <w:szCs w:val="20"/>
          <w:lang w:val="en-GB"/>
        </w:rPr>
        <w:t xml:space="preserve"> </w:t>
      </w:r>
      <w:r w:rsidR="0014685A">
        <w:rPr>
          <w:szCs w:val="20"/>
          <w:lang w:val="en-GB"/>
        </w:rPr>
        <w:t>A</w:t>
      </w:r>
      <w:r w:rsidRPr="00B26841">
        <w:rPr>
          <w:szCs w:val="20"/>
          <w:lang w:val="en-GB"/>
        </w:rPr>
        <w:t>dsorption, corn cob, crystal violet, dye removal, modified biochar</w:t>
      </w:r>
    </w:p>
    <w:p w14:paraId="66760AE3" w14:textId="77777777" w:rsidR="00814B24" w:rsidRPr="00B26841" w:rsidRDefault="00AF31C4" w:rsidP="005E7873">
      <w:pPr>
        <w:pStyle w:val="Heading1"/>
        <w:spacing w:before="0"/>
        <w:rPr>
          <w:rFonts w:cs="Times New Roman"/>
        </w:rPr>
      </w:pPr>
      <w:r w:rsidRPr="00B26841">
        <w:rPr>
          <w:rFonts w:cs="Times New Roman"/>
        </w:rPr>
        <w:lastRenderedPageBreak/>
        <w:t>INTRODUCTION</w:t>
      </w:r>
    </w:p>
    <w:p w14:paraId="33581110" w14:textId="58A01CBB" w:rsidR="008015A1" w:rsidRPr="00B26841" w:rsidRDefault="008015A1" w:rsidP="008015A1">
      <w:pPr>
        <w:rPr>
          <w:lang w:val="en-GB"/>
        </w:rPr>
      </w:pPr>
      <w:r w:rsidRPr="00B26841">
        <w:rPr>
          <w:lang w:val="en-GB"/>
        </w:rPr>
        <w:t>Rapid industrialization and urbanization have significantly intensified environmental concerns, particularly water pollution caused by the release of industrial effluents. Wastewater from those sectors, including textiles, paper, leather tanning, food, cosmetics, and pharmaceuticals, typically contains synthetic dyes, which are recognized as one of the most persistent sources of pollution due to their complex aromatic structures, stability, and resistance to biodegradation.</w:t>
      </w:r>
      <w:r w:rsidRPr="00B26841">
        <w:rPr>
          <w:lang w:val="en-GB"/>
        </w:rPr>
        <w:fldChar w:fldCharType="begin"/>
      </w:r>
      <w:r w:rsidR="001D5686">
        <w:rPr>
          <w:lang w:val="en-GB"/>
        </w:rPr>
        <w:instrText xml:space="preserve"> ADDIN EN.CITE &lt;EndNote&gt;&lt;Cite&gt;&lt;Author&gt;Zhang&lt;/Author&gt;&lt;Year&gt;2012&lt;/Year&gt;&lt;RecNum&gt;2&lt;/RecNum&gt;&lt;DisplayText&gt;[1]&lt;/DisplayText&gt;&lt;record&gt;&lt;rec-number&gt;2&lt;/rec-number&gt;&lt;foreign-keys&gt;&lt;key app="EN" db-id="99aarwsawas0dcedx9nv0eappvs5z9w90xvw" timestamp="1758022408"&gt;2&lt;/key&gt;&lt;/foreign-keys&gt;&lt;ref-type name="Journal Article"&gt;17&lt;/ref-type&gt;&lt;contributors&gt;&lt;authors&gt;&lt;author&gt;Zhang, Wenxuan&lt;/author&gt;&lt;author&gt;Li, Haijiang&lt;/author&gt;&lt;author&gt;Kan, Xiaowei&lt;/author&gt;&lt;author&gt;Dong, Lei&lt;/author&gt;&lt;author&gt;Yan, Han&lt;/author&gt;&lt;author&gt;Jiang, Ziwen&lt;/author&gt;&lt;author&gt;Yang, Hu&lt;/author&gt;&lt;author&gt;Li, Aimin&lt;/author&gt;&lt;author&gt;Cheng, Rongshi&lt;/author&gt;&lt;/authors&gt;&lt;/contributors&gt;&lt;titles&gt;&lt;title&gt;Adsorption of anionic dyes from aqueous solutions using chemically modified straw&lt;/title&gt;&lt;secondary-title&gt;Bioresource Technology&lt;/secondary-title&gt;&lt;/titles&gt;&lt;periodical&gt;&lt;full-title&gt;Bioresource Technology&lt;/full-title&gt;&lt;/periodical&gt;&lt;pages&gt;40-47&lt;/pages&gt;&lt;volume&gt;117&lt;/volume&gt;&lt;dates&gt;&lt;year&gt;2012&lt;/year&gt;&lt;/dates&gt;&lt;isbn&gt;0960-8524&lt;/isbn&gt;&lt;urls&gt;&lt;/urls&gt;&lt;/record&gt;&lt;/Cite&gt;&lt;/EndNote&gt;</w:instrText>
      </w:r>
      <w:r w:rsidRPr="00B26841">
        <w:rPr>
          <w:lang w:val="en-GB"/>
        </w:rPr>
        <w:fldChar w:fldCharType="separate"/>
      </w:r>
      <w:r w:rsidR="001D5686" w:rsidRPr="001D5686">
        <w:rPr>
          <w:noProof/>
          <w:vertAlign w:val="superscript"/>
          <w:lang w:val="en-GB"/>
        </w:rPr>
        <w:t>1</w:t>
      </w:r>
      <w:r w:rsidRPr="00B26841">
        <w:rPr>
          <w:lang w:val="en-GB"/>
        </w:rPr>
        <w:fldChar w:fldCharType="end"/>
      </w:r>
      <w:r w:rsidRPr="00B26841">
        <w:rPr>
          <w:lang w:val="en-GB"/>
        </w:rPr>
        <w:t xml:space="preserve"> These pollutants that endure in the environment for long periods exert harmful effects on aquatic ecosystems and human health. It has been estimated that over 600,000 tons of dye-containing wastewater are discharged into the environment annually.</w:t>
      </w:r>
      <w:r w:rsidRPr="00B26841">
        <w:rPr>
          <w:lang w:val="en-GB"/>
        </w:rPr>
        <w:fldChar w:fldCharType="begin"/>
      </w:r>
      <w:r w:rsidR="001D5686">
        <w:rPr>
          <w:lang w:val="en-GB"/>
        </w:rPr>
        <w:instrText xml:space="preserve"> ADDIN EN.CITE &lt;EndNote&gt;&lt;Cite&gt;&lt;Author&gt;Zhang&lt;/Author&gt;&lt;Year&gt;2012&lt;/Year&gt;&lt;RecNum&gt;2&lt;/RecNum&gt;&lt;DisplayText&gt;[1]&lt;/DisplayText&gt;&lt;record&gt;&lt;rec-number&gt;2&lt;/rec-number&gt;&lt;foreign-keys&gt;&lt;key app="EN" db-id="99aarwsawas0dcedx9nv0eappvs5z9w90xvw" timestamp="1758022408"&gt;2&lt;/key&gt;&lt;/foreign-keys&gt;&lt;ref-type name="Journal Article"&gt;17&lt;/ref-type&gt;&lt;contributors&gt;&lt;authors&gt;&lt;author&gt;Zhang, Wenxuan&lt;/author&gt;&lt;author&gt;Li, Haijiang&lt;/author&gt;&lt;author&gt;Kan, Xiaowei&lt;/author&gt;&lt;author&gt;Dong, Lei&lt;/author&gt;&lt;author&gt;Yan, Han&lt;/author&gt;&lt;author&gt;Jiang, Ziwen&lt;/author&gt;&lt;author&gt;Yang, Hu&lt;/author&gt;&lt;author&gt;Li, Aimin&lt;/author&gt;&lt;author&gt;Cheng, Rongshi&lt;/author&gt;&lt;/authors&gt;&lt;/contributors&gt;&lt;titles&gt;&lt;title&gt;Adsorption of anionic dyes from aqueous solutions using chemically modified straw&lt;/title&gt;&lt;secondary-title&gt;Bioresource Technology&lt;/secondary-title&gt;&lt;/titles&gt;&lt;periodical&gt;&lt;full-title&gt;Bioresource Technology&lt;/full-title&gt;&lt;/periodical&gt;&lt;pages&gt;40-47&lt;/pages&gt;&lt;volume&gt;117&lt;/volume&gt;&lt;dates&gt;&lt;year&gt;2012&lt;/year&gt;&lt;/dates&gt;&lt;isbn&gt;0960-8524&lt;/isbn&gt;&lt;urls&gt;&lt;/urls&gt;&lt;/record&gt;&lt;/Cite&gt;&lt;/EndNote&gt;</w:instrText>
      </w:r>
      <w:r w:rsidRPr="00B26841">
        <w:rPr>
          <w:lang w:val="en-GB"/>
        </w:rPr>
        <w:fldChar w:fldCharType="separate"/>
      </w:r>
      <w:r w:rsidR="001D5686" w:rsidRPr="001D5686">
        <w:rPr>
          <w:noProof/>
          <w:vertAlign w:val="superscript"/>
          <w:lang w:val="en-GB"/>
        </w:rPr>
        <w:t>1</w:t>
      </w:r>
      <w:r w:rsidRPr="00B26841">
        <w:rPr>
          <w:lang w:val="en-GB"/>
        </w:rPr>
        <w:fldChar w:fldCharType="end"/>
      </w:r>
    </w:p>
    <w:p w14:paraId="5493532D" w14:textId="0DA2D24E" w:rsidR="008015A1" w:rsidRPr="00B26841" w:rsidRDefault="008015A1" w:rsidP="008015A1">
      <w:pPr>
        <w:rPr>
          <w:lang w:val="en-GB"/>
        </w:rPr>
      </w:pPr>
      <w:r w:rsidRPr="00B26841">
        <w:t>Among synthetic dyes, triphenylmethane dyes are particularly hazardous due to their widespread industrial applications and potential toxicity. Crystal violet (CV), chemically known as hexamethyl pararosaniline chloride (C</w:t>
      </w:r>
      <w:r w:rsidRPr="00B26841">
        <w:rPr>
          <w:vertAlign w:val="subscript"/>
        </w:rPr>
        <w:t>25</w:t>
      </w:r>
      <w:r w:rsidRPr="00B26841">
        <w:t>H</w:t>
      </w:r>
      <w:r w:rsidRPr="00B26841">
        <w:rPr>
          <w:vertAlign w:val="subscript"/>
        </w:rPr>
        <w:t>30</w:t>
      </w:r>
      <w:r w:rsidRPr="00B26841">
        <w:t>N</w:t>
      </w:r>
      <w:r w:rsidRPr="00B26841">
        <w:rPr>
          <w:vertAlign w:val="subscript"/>
        </w:rPr>
        <w:t>3</w:t>
      </w:r>
      <w:r w:rsidRPr="00B26841">
        <w:t>Cl), is a typical cationic dye of this group. It appears purple-blue in aqueous solution (λ</w:t>
      </w:r>
      <w:r w:rsidRPr="00B26841">
        <w:rPr>
          <w:vertAlign w:val="subscript"/>
        </w:rPr>
        <w:t xml:space="preserve">max </w:t>
      </w:r>
      <w:r w:rsidRPr="00B26841">
        <w:t>= 590 nm, pKa = 9.34) and is widely used in textile dyeing, printing inks, paints, biological staining (e.g., Gram staining of bacteria), and veterinary medicine as an antifungal and antiparasitic agent</w:t>
      </w:r>
      <w:r w:rsidR="001D5686">
        <w:t>.</w:t>
      </w:r>
      <w:r w:rsidRPr="001D5686">
        <w:rPr>
          <w:vertAlign w:val="superscript"/>
        </w:rPr>
        <w:fldChar w:fldCharType="begin">
          <w:fldData xml:space="preserve">PEVuZE5vdGU+PENpdGU+PEF1dGhvcj5BZGFtczwvQXV0aG9yPjxZZWFyPjE5MTQ8L1llYXI+PFJl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=
</w:fldData>
        </w:fldChar>
      </w:r>
      <w:r w:rsidR="001D5686" w:rsidRPr="001D5686">
        <w:rPr>
          <w:vertAlign w:val="superscript"/>
        </w:rPr>
        <w:instrText xml:space="preserve"> ADDIN EN.CITE </w:instrText>
      </w:r>
      <w:r w:rsidR="001D5686" w:rsidRPr="001D5686">
        <w:rPr>
          <w:vertAlign w:val="superscript"/>
        </w:rPr>
        <w:fldChar w:fldCharType="begin">
          <w:fldData xml:space="preserve">PEVuZE5vdGU+PENpdGU+PEF1dGhvcj5BZGFtczwvQXV0aG9yPjxZZWFyPjE5MTQ8L1llYXI+PFJl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=
</w:fldData>
        </w:fldChar>
      </w:r>
      <w:r w:rsidR="001D5686" w:rsidRPr="001D5686">
        <w:rPr>
          <w:vertAlign w:val="superscript"/>
        </w:rPr>
        <w:instrText xml:space="preserve"> ADDIN EN.CITE.DATA </w:instrText>
      </w:r>
      <w:r w:rsidR="001D5686" w:rsidRPr="001D5686">
        <w:rPr>
          <w:vertAlign w:val="superscript"/>
        </w:rPr>
      </w:r>
      <w:r w:rsidR="001D5686" w:rsidRPr="001D5686">
        <w:rPr>
          <w:vertAlign w:val="superscript"/>
        </w:rPr>
        <w:fldChar w:fldCharType="end"/>
      </w:r>
      <w:r w:rsidRPr="001D5686">
        <w:rPr>
          <w:vertAlign w:val="superscript"/>
        </w:rPr>
      </w:r>
      <w:r w:rsidRPr="001D5686">
        <w:rPr>
          <w:vertAlign w:val="superscript"/>
        </w:rPr>
        <w:fldChar w:fldCharType="separate"/>
      </w:r>
      <w:r w:rsidR="001D5686" w:rsidRPr="001D5686">
        <w:rPr>
          <w:noProof/>
          <w:vertAlign w:val="superscript"/>
        </w:rPr>
        <w:t>2-4</w:t>
      </w:r>
      <w:r w:rsidRPr="001D5686">
        <w:rPr>
          <w:vertAlign w:val="superscript"/>
        </w:rPr>
        <w:fldChar w:fldCharType="end"/>
      </w:r>
      <w:r w:rsidRPr="00B26841">
        <w:t xml:space="preserve"> However, wastewater containing CV poses serious environmental and health concerns. CV has been reported to act as a mitotic poison, clastogen, and tumor promoter, and both CV and its leuco form have shown carcinogenicity and mutagenicity in mammals, causing damage to the liver, kidney, and lungs</w:t>
      </w:r>
      <w:r w:rsidR="001D5686">
        <w:t>.</w:t>
      </w:r>
      <w:r w:rsidRPr="00B26841">
        <w:fldChar w:fldCharType="begin"/>
      </w:r>
      <w:r w:rsidR="001D5686">
        <w:instrText xml:space="preserve"> ADDIN EN.CITE &lt;EndNote&gt;&lt;Cite&gt;&lt;Author&gt;Mani&lt;/Author&gt;&lt;Year&gt;2016&lt;/Year&gt;&lt;RecNum&gt;7&lt;/RecNum&gt;&lt;DisplayText&gt;[5, 6]&lt;/DisplayText&gt;&lt;record&gt;&lt;rec-number&gt;7&lt;/rec-number&gt;&lt;foreign-keys&gt;&lt;key app="EN" db-id="99aarwsawas0dcedx9nv0eappvs5z9w90xvw" timestamp="1758022772"&gt;7&lt;/key&gt;&lt;/foreign-keys&gt;&lt;ref-type name="Journal Article"&gt;17&lt;/ref-type&gt;&lt;contributors&gt;&lt;authors&gt;&lt;author&gt;Mani, Sujata&lt;/author&gt;&lt;author&gt;Bharagava, Ram Naresh&lt;/author&gt;&lt;/authors&gt;&lt;/contributors&gt;&lt;titles&gt;&lt;title&gt;Exposure to crystal violet, its toxic, genotoxic and carcinogenic effects on environment and its degradation and detoxification for environmental safety&lt;/title&gt;&lt;secondary-title&gt;Reviews of Environmental Contamination and Toxicology Volume 237&lt;/secondary-title&gt;&lt;/titles&gt;&lt;periodical&gt;&lt;full-title&gt;Reviews of Environmental Contamination and Toxicology Volume 237&lt;/full-title&gt;&lt;/periodical&gt;&lt;pages&gt;71-104&lt;/pages&gt;&lt;dates&gt;&lt;year&gt;2016&lt;/year&gt;&lt;/dates&gt;&lt;urls&gt;&lt;/urls&gt;&lt;/record&gt;&lt;/Cite&gt;&lt;Cite&gt;&lt;Author&gt;Michaels&lt;/Author&gt;&lt;Year&gt;1985&lt;/Year&gt;&lt;RecNum&gt;6&lt;/RecNum&gt;&lt;record&gt;&lt;rec-number&gt;6&lt;/rec-number&gt;&lt;foreign-keys&gt;&lt;key app="EN" db-id="99aarwsawas0dcedx9nv0eappvs5z9w90xvw" timestamp="1758022771"&gt;6&lt;/key&gt;&lt;/foreign-keys&gt;&lt;ref-type name="Journal Article"&gt;17&lt;/ref-type&gt;&lt;contributors&gt;&lt;authors&gt;&lt;author&gt;Michaels, Glenda B&lt;/author&gt;&lt;author&gt;Lewis, David L&lt;/author&gt;&lt;/authors&gt;&lt;/contributors&gt;&lt;titles&gt;&lt;title&gt;Sorption and toxicity of azo and triphenylmethane dyes to aquatic microbial populations&lt;/title&gt;&lt;secondary-title&gt;Environmental toxicology and chemistry&lt;/secondary-title&gt;&lt;/titles&gt;&lt;periodical&gt;&lt;full-title&gt;Environmental toxicology and chemistry&lt;/full-title&gt;&lt;/periodical&gt;&lt;pages&gt;45-50&lt;/pages&gt;&lt;volume&gt;4&lt;/volume&gt;&lt;number&gt;1&lt;/number&gt;&lt;dates&gt;&lt;year&gt;1985&lt;/year&gt;&lt;/dates&gt;&lt;isbn&gt;0730-7268&lt;/isbn&gt;&lt;urls&gt;&lt;/urls&gt;&lt;/record&gt;&lt;/Cite&gt;&lt;/EndNote&gt;</w:instrText>
      </w:r>
      <w:r w:rsidRPr="00B26841">
        <w:fldChar w:fldCharType="separate"/>
      </w:r>
      <w:r w:rsidR="001D5686" w:rsidRPr="001D5686">
        <w:rPr>
          <w:noProof/>
          <w:vertAlign w:val="superscript"/>
        </w:rPr>
        <w:t>5, 6</w:t>
      </w:r>
      <w:r w:rsidRPr="00B26841">
        <w:fldChar w:fldCharType="end"/>
      </w:r>
      <w:r w:rsidRPr="00B26841">
        <w:t xml:space="preserve"> Moreover, CV contamination inhibits photosynthesis in aquatic plants, disrupts seed germination, and </w:t>
      </w:r>
      <w:r w:rsidRPr="00B26841">
        <w:t>persists in sediments, where it can accumulate in aquatic organisms.</w:t>
      </w:r>
      <w:r w:rsidRPr="00B26841">
        <w:fldChar w:fldCharType="begin"/>
      </w:r>
      <w:r w:rsidR="001D5686">
        <w:instrText xml:space="preserve"> ADDIN EN.CITE &lt;EndNote&gt;&lt;Cite&gt;&lt;Author&gt;Mani&lt;/Author&gt;&lt;Year&gt;2016&lt;/Year&gt;&lt;RecNum&gt;7&lt;/RecNum&gt;&lt;DisplayText&gt;[5, 6]&lt;/DisplayText&gt;&lt;record&gt;&lt;rec-number&gt;7&lt;/rec-number&gt;&lt;foreign-keys&gt;&lt;key app="EN" db-id="99aarwsawas0dcedx9nv0eappvs5z9w90xvw" timestamp="1758022772"&gt;7&lt;/key&gt;&lt;/foreign-keys&gt;&lt;ref-type name="Journal Article"&gt;17&lt;/ref-type&gt;&lt;contributors&gt;&lt;authors&gt;&lt;author&gt;Mani, Sujata&lt;/author&gt;&lt;author&gt;Bharagava, Ram Naresh&lt;/author&gt;&lt;/authors&gt;&lt;/contributors&gt;&lt;titles&gt;&lt;title&gt;Exposure to crystal violet, its toxic, genotoxic and carcinogenic effects on environment and its degradation and detoxification for environmental safety&lt;/title&gt;&lt;secondary-title&gt;Reviews of Environmental Contamination and Toxicology Volume 237&lt;/secondary-title&gt;&lt;/titles&gt;&lt;periodical&gt;&lt;full-title&gt;Reviews of Environmental Contamination and Toxicology Volume 237&lt;/full-title&gt;&lt;/periodical&gt;&lt;pages&gt;71-104&lt;/pages&gt;&lt;dates&gt;&lt;year&gt;2016&lt;/year&gt;&lt;/dates&gt;&lt;urls&gt;&lt;/urls&gt;&lt;/record&gt;&lt;/Cite&gt;&lt;Cite&gt;&lt;Author&gt;Michaels&lt;/Author&gt;&lt;Year&gt;1985&lt;/Year&gt;&lt;RecNum&gt;6&lt;/RecNum&gt;&lt;record&gt;&lt;rec-number&gt;6&lt;/rec-number&gt;&lt;foreign-keys&gt;&lt;key app="EN" db-id="99aarwsawas0dcedx9nv0eappvs5z9w90xvw" timestamp="1758022771"&gt;6&lt;/key&gt;&lt;/foreign-keys&gt;&lt;ref-type name="Journal Article"&gt;17&lt;/ref-type&gt;&lt;contributors&gt;&lt;authors&gt;&lt;author&gt;Michaels, Glenda B&lt;/author&gt;&lt;author&gt;Lewis, David L&lt;/author&gt;&lt;/authors&gt;&lt;/contributors&gt;&lt;titles&gt;&lt;title&gt;Sorption and toxicity of azo and triphenylmethane dyes to aquatic microbial populations&lt;/title&gt;&lt;secondary-title&gt;Environmental toxicology and chemistry&lt;/secondary-title&gt;&lt;/titles&gt;&lt;periodical&gt;&lt;full-title&gt;Environmental toxicology and chemistry&lt;/full-title&gt;&lt;/periodical&gt;&lt;pages&gt;45-50&lt;/pages&gt;&lt;volume&gt;4&lt;/volume&gt;&lt;number&gt;1&lt;/number&gt;&lt;dates&gt;&lt;year&gt;1985&lt;/year&gt;&lt;/dates&gt;&lt;isbn&gt;0730-7268&lt;/isbn&gt;&lt;urls&gt;&lt;/urls&gt;&lt;/record&gt;&lt;/Cite&gt;&lt;/EndNote&gt;</w:instrText>
      </w:r>
      <w:r w:rsidRPr="00B26841">
        <w:fldChar w:fldCharType="separate"/>
      </w:r>
      <w:r w:rsidR="001D5686" w:rsidRPr="001D5686">
        <w:rPr>
          <w:noProof/>
          <w:vertAlign w:val="superscript"/>
        </w:rPr>
        <w:t>5, 6</w:t>
      </w:r>
      <w:r w:rsidRPr="00B26841">
        <w:fldChar w:fldCharType="end"/>
      </w:r>
      <w:r w:rsidRPr="00B26841">
        <w:t xml:space="preserve"> </w:t>
      </w:r>
    </w:p>
    <w:p w14:paraId="32EAC050" w14:textId="4BD89FDF" w:rsidR="008015A1" w:rsidRPr="00B26841" w:rsidRDefault="008015A1" w:rsidP="008015A1">
      <w:pPr>
        <w:rPr>
          <w:lang w:val="en-GB"/>
        </w:rPr>
      </w:pPr>
      <w:r w:rsidRPr="00B26841">
        <w:rPr>
          <w:lang w:val="en-GB"/>
        </w:rPr>
        <w:t>Numerous treatment techniques have been investigated to reduce the impact of CV on the environment, including ion-exchange membranes, coagulation–flocculation, photocatalysis, ozonation, electrochemical oxidation, and advanced oxidation processes such as Fenton (Fe</w:t>
      </w:r>
      <w:r w:rsidRPr="00B26841">
        <w:rPr>
          <w:vertAlign w:val="superscript"/>
          <w:lang w:val="en-GB"/>
        </w:rPr>
        <w:t>2+</w:t>
      </w:r>
      <w:r w:rsidRPr="00B26841">
        <w:rPr>
          <w:lang w:val="en-GB"/>
        </w:rPr>
        <w:t>/H</w:t>
      </w:r>
      <w:r w:rsidRPr="00B26841">
        <w:rPr>
          <w:vertAlign w:val="subscript"/>
          <w:lang w:val="en-GB"/>
        </w:rPr>
        <w:t>2</w:t>
      </w:r>
      <w:r w:rsidRPr="00B26841">
        <w:rPr>
          <w:lang w:val="en-GB"/>
        </w:rPr>
        <w:t>O</w:t>
      </w:r>
      <w:r w:rsidRPr="00B26841">
        <w:rPr>
          <w:vertAlign w:val="subscript"/>
          <w:lang w:val="en-GB"/>
        </w:rPr>
        <w:t>2</w:t>
      </w:r>
      <w:r w:rsidRPr="00B26841">
        <w:rPr>
          <w:lang w:val="en-GB"/>
        </w:rPr>
        <w:t>), as well as biological degradation. Despite their effectiveness, these processes often involve high operational costs, energy consumption, or the generation of secondary pollutants. In contrast, adsorption has emerged as one of the most promising approaches due to its cost-effectiveness, simplicity, environmental compatibility, and high efficiency even at low dye concentrations.</w:t>
      </w:r>
      <w:r w:rsidRPr="00B26841">
        <w:rPr>
          <w:lang w:val="en-GB"/>
        </w:rPr>
        <w:fldChar w:fldCharType="begin"/>
      </w:r>
      <w:r w:rsidR="001D5686">
        <w:rPr>
          <w:lang w:val="en-GB"/>
        </w:rPr>
        <w:instrText xml:space="preserve"> ADDIN EN.CITE &lt;EndNote&gt;&lt;Cite&gt;&lt;Author&gt;Moon&lt;/Author&gt;&lt;Year&gt;2023&lt;/Year&gt;&lt;RecNum&gt;8&lt;/RecNum&gt;&lt;DisplayText&gt;[7]&lt;/DisplayText&gt;&lt;record&gt;&lt;rec-number&gt;8&lt;/rec-number&gt;&lt;foreign-keys&gt;&lt;key app="EN" db-id="99aarwsawas0dcedx9nv0eappvs5z9w90xvw" timestamp="1758024067"&gt;8&lt;/key&gt;&lt;/foreign-keys&gt;&lt;ref-type name="Journal Article"&gt;17&lt;/ref-type&gt;&lt;contributors&gt;&lt;authors&gt;&lt;author&gt;Moon, Soeun&lt;/author&gt;&lt;author&gt;Ryu, Jin&lt;/author&gt;&lt;author&gt;Hwang, Jongkook&lt;/author&gt;&lt;author&gt;Lee, Chang-Gu&lt;/author&gt;&lt;/authors&gt;&lt;/contributors&gt;&lt;titles&gt;&lt;title&gt;Efficient removal of dyes from aqueous solutions using short-length bimodal mesoporous carbon adsorbents&lt;/title&gt;&lt;secondary-title&gt;Chemosphere&lt;/secondary-title&gt;&lt;/titles&gt;&lt;periodical&gt;&lt;full-title&gt;Chemosphere&lt;/full-title&gt;&lt;/periodical&gt;&lt;pages&gt;137448&lt;/pages&gt;&lt;volume&gt;313&lt;/volume&gt;&lt;dates&gt;&lt;year&gt;2023&lt;/year&gt;&lt;/dates&gt;&lt;isbn&gt;0045-6535&lt;/isbn&gt;&lt;urls&gt;&lt;/urls&gt;&lt;/record&gt;&lt;/Cite&gt;&lt;/EndNote&gt;</w:instrText>
      </w:r>
      <w:r w:rsidRPr="00B26841">
        <w:rPr>
          <w:lang w:val="en-GB"/>
        </w:rPr>
        <w:fldChar w:fldCharType="separate"/>
      </w:r>
      <w:r w:rsidR="001D5686" w:rsidRPr="001D5686">
        <w:rPr>
          <w:noProof/>
          <w:vertAlign w:val="superscript"/>
          <w:lang w:val="en-GB"/>
        </w:rPr>
        <w:t>7</w:t>
      </w:r>
      <w:r w:rsidRPr="00B26841">
        <w:rPr>
          <w:lang w:val="en-GB"/>
        </w:rPr>
        <w:fldChar w:fldCharType="end"/>
      </w:r>
      <w:r w:rsidRPr="00B26841">
        <w:rPr>
          <w:lang w:val="en-GB"/>
        </w:rPr>
        <w:t xml:space="preserve"> Various adsorbents, such as activated carbon, composites, zeolitic imidazolate frameworks (ZIFs), and graphene-based materials, have been explored. Recently, biochar derived from agricultural residues has attracted increasing attention due to its large surface area, porous structure, abundant functional groups, and cation exchange capacity, which together favor the adsorption of persistent organic pollutants.</w:t>
      </w:r>
      <w:r w:rsidRPr="00B26841">
        <w:rPr>
          <w:lang w:val="en-GB"/>
        </w:rPr>
        <w:fldChar w:fldCharType="begin"/>
      </w:r>
      <w:r w:rsidR="001D5686">
        <w:rPr>
          <w:lang w:val="en-GB"/>
        </w:rPr>
        <w:instrText xml:space="preserve"> ADDIN EN.CITE &lt;EndNote&gt;&lt;Cite&gt;&lt;Author&gt;Trịnh&lt;/Author&gt;&lt;Year&gt;2011&lt;/Year&gt;&lt;RecNum&gt;2&lt;/RecNum&gt;&lt;DisplayText&gt;[8, 9]&lt;/DisplayText&gt;&lt;record&gt;&lt;rec-number&gt;2&lt;/rec-number&gt;&lt;foreign-keys&gt;&lt;key app="EN" db-id="2eddsw0af9aafdex0tj5xdadtaf0stdswvwv" timestamp="1758024360"&gt;2&lt;/key&gt;&lt;/foreign-keys&gt;&lt;ref-type name="Journal Article"&gt;17&lt;/ref-type&gt;&lt;contributors&gt;&lt;authors&gt;&lt;author&gt;Trịnh, Mai Văn&lt;/author&gt;&lt;author&gt;Cường, Trần Viết&lt;/author&gt;&lt;author&gt;Quỳnh, Vũ Dương&lt;/author&gt;&lt;author&gt;Thu, Nguyễn Thị Hoài&lt;/author&gt;&lt;/authors&gt;&lt;/contributors&gt;&lt;titles&gt;&lt;title&gt;Nghiên cứu sản xuất than sinh học từ rơm rạ và trấu để phục vụ nâng cao độ phì đất, năng suất cây trồng và giảm phát thải khí nhà kính&lt;/title&gt;&lt;secondary-title&gt;Tạp chí Khoa học và Công nghệ Nông nghiệp Việt Nam&lt;/secondary-title&gt;&lt;/titles&gt;&lt;periodical&gt;&lt;full-title&gt;Tạp chí Khoa học và Công nghệ Nông nghiệp Việt Nam&lt;/full-title&gt;&lt;/periodical&gt;&lt;pages&gt;66-69&lt;/pages&gt;&lt;dates&gt;&lt;year&gt;2011&lt;/year&gt;&lt;/dates&gt;&lt;urls&gt;&lt;/urls&gt;&lt;/record&gt;&lt;/Cite&gt;&lt;Cite&gt;&lt;Author&gt;Vũ&lt;/Author&gt;&lt;Year&gt;2016&lt;/Year&gt;&lt;RecNum&gt;10&lt;/RecNum&gt;&lt;record&gt;&lt;rec-number&gt;10&lt;/rec-number&gt;&lt;foreign-keys&gt;&lt;key app="EN" db-id="99aarwsawas0dcedx9nv0eappvs5z9w90xvw" timestamp="1758024165"&gt;10&lt;/key&gt;&lt;/foreign-keys&gt;&lt;ref-type name="Journal Article"&gt;17&lt;/ref-type&gt;&lt;contributors&gt;&lt;authors&gt;&lt;author&gt;Vũ, Thị Mai&lt;/author&gt;&lt;author&gt;Trịnh, Văn Tuyên&lt;/author&gt;&lt;/authors&gt;&lt;/contributors&gt;&lt;titles&gt;&lt;title&gt;Nghiên cứu khả năng xử lý amoni trong môi trường nước của than sinh học từ lõi ngô biến tính bằng H3PO4 và NaOH&lt;/title&gt;&lt;secondary-title&gt;VNU Journal of Science: Earth and Environmental Sciences&lt;/secondary-title&gt;&lt;/titles&gt;&lt;periodical&gt;&lt;full-title&gt;VNU Journal of Science: Earth and Environmental Sciences&lt;/full-title&gt;&lt;/periodical&gt;&lt;volume&gt;32&lt;/volume&gt;&lt;number&gt;1S&lt;/number&gt;&lt;dates&gt;&lt;year&gt;2016&lt;/year&gt;&lt;/dates&gt;&lt;isbn&gt;2588-1094&lt;/isbn&gt;&lt;urls&gt;&lt;/urls&gt;&lt;/record&gt;&lt;/Cite&gt;&lt;/EndNote&gt;</w:instrText>
      </w:r>
      <w:r w:rsidRPr="00B26841">
        <w:rPr>
          <w:lang w:val="en-GB"/>
        </w:rPr>
        <w:fldChar w:fldCharType="separate"/>
      </w:r>
      <w:r w:rsidR="001D5686" w:rsidRPr="001D5686">
        <w:rPr>
          <w:noProof/>
          <w:vertAlign w:val="superscript"/>
          <w:lang w:val="en-GB"/>
        </w:rPr>
        <w:t>8, 9</w:t>
      </w:r>
      <w:r w:rsidRPr="00B26841">
        <w:rPr>
          <w:lang w:val="en-GB"/>
        </w:rPr>
        <w:fldChar w:fldCharType="end"/>
      </w:r>
    </w:p>
    <w:p w14:paraId="72E0842B" w14:textId="045C4537" w:rsidR="008015A1" w:rsidRPr="00B26841" w:rsidRDefault="008015A1" w:rsidP="008015A1">
      <w:pPr>
        <w:rPr>
          <w:lang w:val="en-GB"/>
        </w:rPr>
      </w:pPr>
      <w:r w:rsidRPr="00B26841">
        <w:rPr>
          <w:lang w:val="en-GB"/>
        </w:rPr>
        <w:t>Biochar is generally produced through pyrolysis of lignocellulosic biomass under oxygen-limited conditions. While pristine biochar exhibits promising structural properties, its limited surface functional groups often reduce its adsorption efficiency for organic pollutants. Therefore, physical and chemical modifications, such as activation with acids or bases, have been widely employed to enhance its performance.</w:t>
      </w:r>
      <w:r w:rsidRPr="00B26841">
        <w:rPr>
          <w:lang w:val="en-GB"/>
        </w:rPr>
        <w:fldChar w:fldCharType="begin"/>
      </w:r>
      <w:r w:rsidR="001D5686">
        <w:rPr>
          <w:lang w:val="en-GB"/>
        </w:rPr>
        <w:instrText xml:space="preserve"> ADDIN EN.CITE &lt;EndNote&gt;&lt;Cite&gt;&lt;Author&gt;Trịnh&lt;/Author&gt;&lt;Year&gt;2011&lt;/Year&gt;&lt;RecNum&gt;2&lt;/RecNum&gt;&lt;DisplayText&gt;[8, 9]&lt;/DisplayText&gt;&lt;record&gt;&lt;rec-number&gt;2&lt;/rec-number&gt;&lt;foreign-keys&gt;&lt;key app="EN" db-id="2eddsw0af9aafdex0tj5xdadtaf0stdswvwv" timestamp="1758024360"&gt;2&lt;/key&gt;&lt;/foreign-keys&gt;&lt;ref-type name="Journal Article"&gt;17&lt;/ref-type&gt;&lt;contributors&gt;&lt;authors&gt;&lt;author&gt;Trịnh, Mai Văn&lt;/author&gt;&lt;author&gt;Cường, Trần Viết&lt;/author&gt;&lt;author&gt;Quỳnh, Vũ Dương&lt;/author&gt;&lt;author&gt;Thu, Nguyễn Thị Hoài&lt;/author&gt;&lt;/authors&gt;&lt;/contributors&gt;&lt;titles&gt;&lt;title&gt;Nghiên cứu sản xuất than sinh học từ rơm rạ và trấu để phục vụ nâng cao độ phì đất, năng suất cây trồng và giảm phát thải khí nhà kính&lt;/title&gt;&lt;secondary-title&gt;Tạp chí Khoa học và Công nghệ Nông nghiệp Việt Nam&lt;/secondary-title&gt;&lt;/titles&gt;&lt;periodical&gt;&lt;full-title&gt;Tạp chí Khoa học và Công nghệ Nông nghiệp Việt Nam&lt;/full-title&gt;&lt;/periodical&gt;&lt;pages&gt;66-69&lt;/pages&gt;&lt;dates&gt;&lt;year&gt;2011&lt;/year&gt;&lt;/dates&gt;&lt;urls&gt;&lt;/urls&gt;&lt;/record&gt;&lt;/Cite&gt;&lt;Cite&gt;&lt;Author&gt;Vũ&lt;/Author&gt;&lt;Year&gt;2016&lt;/Year&gt;&lt;RecNum&gt;10&lt;/RecNum&gt;&lt;record&gt;&lt;rec-number&gt;10&lt;/rec-number&gt;&lt;foreign-keys&gt;&lt;key app="EN" db-id="99aarwsawas0dcedx9nv0eappvs5z9w90xvw" timestamp="1758024165"&gt;10&lt;/key&gt;&lt;/foreign-keys&gt;&lt;ref-type name="Journal Article"&gt;17&lt;/ref-type&gt;&lt;contributors&gt;&lt;authors&gt;&lt;author&gt;Vũ, Thị Mai&lt;/author&gt;&lt;author&gt;Trịnh, Văn Tuyên&lt;/author&gt;&lt;/authors&gt;&lt;/contributors&gt;&lt;titles&gt;&lt;title&gt;Nghiên cứu khả năng xử lý amoni trong môi trường nước của than sinh học từ lõi ngô biến tính bằng H3PO4 và NaOH&lt;/title&gt;&lt;secondary-title&gt;VNU Journal of Science: Earth and Environmental Sciences&lt;/secondary-title&gt;&lt;/titles&gt;&lt;periodical&gt;&lt;full-title&gt;VNU Journal of Science: Earth and Environmental Sciences&lt;/full-title&gt;&lt;/periodical&gt;&lt;volume&gt;32&lt;/volume&gt;&lt;number&gt;1S&lt;/number&gt;&lt;dates&gt;&lt;year&gt;2016&lt;/year&gt;&lt;/dates&gt;&lt;isbn&gt;2588-1094&lt;/isbn&gt;&lt;urls&gt;&lt;/urls&gt;&lt;/record&gt;&lt;/Cite&gt;&lt;/EndNote&gt;</w:instrText>
      </w:r>
      <w:r w:rsidRPr="00B26841">
        <w:rPr>
          <w:lang w:val="en-GB"/>
        </w:rPr>
        <w:fldChar w:fldCharType="separate"/>
      </w:r>
      <w:r w:rsidR="001D5686" w:rsidRPr="001D5686">
        <w:rPr>
          <w:noProof/>
          <w:vertAlign w:val="superscript"/>
          <w:lang w:val="en-GB"/>
        </w:rPr>
        <w:t>8, 9</w:t>
      </w:r>
      <w:r w:rsidRPr="00B26841">
        <w:rPr>
          <w:lang w:val="en-GB"/>
        </w:rPr>
        <w:fldChar w:fldCharType="end"/>
      </w:r>
      <w:r w:rsidRPr="00B26841">
        <w:rPr>
          <w:lang w:val="en-GB"/>
        </w:rPr>
        <w:t xml:space="preserve"> Modified biochar has demonstrated improved porosity, surface </w:t>
      </w:r>
      <w:r w:rsidRPr="00B26841">
        <w:rPr>
          <w:lang w:val="en-GB"/>
        </w:rPr>
        <w:lastRenderedPageBreak/>
        <w:t>area, and functional groups, thereby facilitating efficient adsorption of contaminants, including pesticides, antibiotics, heavy metals, and dyes.</w:t>
      </w:r>
      <w:r w:rsidRPr="00B26841">
        <w:rPr>
          <w:lang w:val="en-GB"/>
        </w:rPr>
        <w:fldChar w:fldCharType="begin"/>
      </w:r>
      <w:r w:rsidR="001D5686">
        <w:rPr>
          <w:lang w:val="en-GB"/>
        </w:rPr>
        <w:instrText xml:space="preserve"> ADDIN EN.CITE &lt;EndNote&gt;&lt;Cite&gt;&lt;Author&gt;Que&lt;/Author&gt;&lt;Year&gt;2021&lt;/Year&gt;&lt;RecNum&gt;1&lt;/RecNum&gt;&lt;DisplayText&gt;[8, 10]&lt;/DisplayText&gt;&lt;record&gt;&lt;rec-number&gt;1&lt;/rec-number&gt;&lt;foreign-keys&gt;&lt;key app="EN" db-id="2eddsw0af9aafdex0tj5xdadtaf0stdswvwv" timestamp="1758024332"&gt;1&lt;/key&gt;&lt;/foreign-keys&gt;&lt;ref-type name="Journal Article"&gt;17&lt;/ref-type&gt;&lt;contributors&gt;&lt;authors&gt;&lt;author&gt;Que, Vo Nguyen Xuan&lt;/author&gt;&lt;author&gt;Khoi, Tran Tien&lt;/author&gt;&lt;author&gt;Thuy, Nguyen Thi&lt;/author&gt;&lt;author&gt;Dung, Ta Thi Minh&lt;/author&gt;&lt;author&gt;Binh, Dao Thi Thanh&lt;/author&gt;&lt;author&gt;Huy, Nguyen Nhat&lt;/author&gt;&lt;/authors&gt;&lt;/contributors&gt;&lt;titles&gt;&lt;title&gt;Factors determining the removal efficiency of Procion MX in waters using titanate nanotubes catalyzed by UV irradiation&lt;/title&gt;&lt;secondary-title&gt;Journal of Nanotechnology&lt;/secondary-title&gt;&lt;/titles&gt;&lt;periodical&gt;&lt;full-title&gt;Journal of Nanotechnology&lt;/full-title&gt;&lt;/periodical&gt;&lt;pages&gt;8870453&lt;/pages&gt;&lt;volume&gt;2021&lt;/volume&gt;&lt;number&gt;1&lt;/number&gt;&lt;dates&gt;&lt;year&gt;2021&lt;/year&gt;&lt;/dates&gt;&lt;isbn&gt;1687-9511&lt;/isbn&gt;&lt;urls&gt;&lt;/urls&gt;&lt;/record&gt;&lt;/Cite&gt;&lt;Cite&gt;&lt;Author&gt;Trịnh&lt;/Author&gt;&lt;Year&gt;2011&lt;/Year&gt;&lt;RecNum&gt;2&lt;/RecNum&gt;&lt;record&gt;&lt;rec-number&gt;2&lt;/rec-number&gt;&lt;foreign-keys&gt;&lt;key app="EN" db-id="2eddsw0af9aafdex0tj5xdadtaf0stdswvwv" timestamp="1758024360"&gt;2&lt;/key&gt;&lt;/foreign-keys&gt;&lt;ref-type name="Journal Article"&gt;17&lt;/ref-type&gt;&lt;contributors&gt;&lt;authors&gt;&lt;author&gt;Trịnh, Mai Văn&lt;/author&gt;&lt;author&gt;Cường, Trần Viết&lt;/author&gt;&lt;author&gt;Quỳnh, Vũ Dương&lt;/author&gt;&lt;author&gt;Thu, Nguyễn Thị Hoài&lt;/author&gt;&lt;/authors&gt;&lt;/contributors&gt;&lt;titles&gt;&lt;title&gt;Nghiên cứu sản xuất than sinh học từ rơm rạ và trấu để phục vụ nâng cao độ phì đất, năng suất cây trồng và giảm phát thải khí nhà kính&lt;/title&gt;&lt;secondary-title&gt;Tạp chí Khoa học và Công nghệ Nông nghiệp Việt Nam&lt;/secondary-title&gt;&lt;/titles&gt;&lt;periodical&gt;&lt;full-title&gt;Tạp chí Khoa học và Công nghệ Nông nghiệp Việt Nam&lt;/full-title&gt;&lt;/periodical&gt;&lt;pages&gt;66-69&lt;/pages&gt;&lt;dates&gt;&lt;year&gt;2011&lt;/year&gt;&lt;/dates&gt;&lt;urls&gt;&lt;/urls&gt;&lt;/record&gt;&lt;/Cite&gt;&lt;/EndNote&gt;</w:instrText>
      </w:r>
      <w:r w:rsidRPr="00B26841">
        <w:rPr>
          <w:lang w:val="en-GB"/>
        </w:rPr>
        <w:fldChar w:fldCharType="separate"/>
      </w:r>
      <w:r w:rsidR="001D5686" w:rsidRPr="001D5686">
        <w:rPr>
          <w:noProof/>
          <w:vertAlign w:val="superscript"/>
          <w:lang w:val="en-GB"/>
        </w:rPr>
        <w:t>8, 10</w:t>
      </w:r>
      <w:r w:rsidRPr="00B26841">
        <w:rPr>
          <w:lang w:val="en-GB"/>
        </w:rPr>
        <w:fldChar w:fldCharType="end"/>
      </w:r>
    </w:p>
    <w:p w14:paraId="1AE79ADE" w14:textId="12AC2A32" w:rsidR="00C15831" w:rsidRPr="00B26841" w:rsidRDefault="00C15831" w:rsidP="00C15831">
      <w:pPr>
        <w:rPr>
          <w:lang w:val="en-GB"/>
        </w:rPr>
      </w:pPr>
      <w:r w:rsidRPr="00B26841">
        <w:rPr>
          <w:lang w:val="en-GB"/>
        </w:rPr>
        <w:t>Vietnam, as an agricultural country, produces a substantial amount of farming residues annually. Corncob, a byproduct of maize cultivation, contains cellulose, hemicellulose, lignin, and proteins, making it a potential precursor for biochar production.</w:t>
      </w:r>
      <w:r w:rsidRPr="001D5686">
        <w:rPr>
          <w:vertAlign w:val="superscript"/>
          <w:lang w:val="en-GB"/>
        </w:rPr>
        <w:fldChar w:fldCharType="begin">
          <w:fldData xml:space="preserve">PEVuZE5vdGU+PENpdGU+PEF1dGhvcj5rw6o8L0F1dGhvcj48WWVhcj4yMDIzPC9ZZWFyPjxSZWNO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==
</w:fldData>
        </w:fldChar>
      </w:r>
      <w:r w:rsidR="001D5686" w:rsidRPr="001D5686">
        <w:rPr>
          <w:vertAlign w:val="superscript"/>
          <w:lang w:val="en-GB"/>
        </w:rPr>
        <w:instrText xml:space="preserve"> ADDIN EN.CITE </w:instrText>
      </w:r>
      <w:r w:rsidR="001D5686" w:rsidRPr="001D5686">
        <w:rPr>
          <w:vertAlign w:val="superscript"/>
          <w:lang w:val="en-GB"/>
        </w:rPr>
        <w:fldChar w:fldCharType="begin">
          <w:fldData xml:space="preserve">PEVuZE5vdGU+PENpdGU+PEF1dGhvcj5rw6o8L0F1dGhvcj48WWVhcj4yMDIzPC9ZZWFyPjxSZWNO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==
</w:fldData>
        </w:fldChar>
      </w:r>
      <w:r w:rsidR="001D5686" w:rsidRPr="001D5686">
        <w:rPr>
          <w:vertAlign w:val="superscript"/>
          <w:lang w:val="en-GB"/>
        </w:rPr>
        <w:instrText xml:space="preserve"> ADDIN EN.CITE.DATA </w:instrText>
      </w:r>
      <w:r w:rsidR="001D5686" w:rsidRPr="001D5686">
        <w:rPr>
          <w:vertAlign w:val="superscript"/>
          <w:lang w:val="en-GB"/>
        </w:rPr>
      </w:r>
      <w:r w:rsidR="001D5686" w:rsidRPr="001D5686">
        <w:rPr>
          <w:vertAlign w:val="superscript"/>
          <w:lang w:val="en-GB"/>
        </w:rPr>
        <w:fldChar w:fldCharType="end"/>
      </w:r>
      <w:r w:rsidRPr="001D5686">
        <w:rPr>
          <w:vertAlign w:val="superscript"/>
          <w:lang w:val="en-GB"/>
        </w:rPr>
      </w:r>
      <w:r w:rsidRPr="001D5686">
        <w:rPr>
          <w:vertAlign w:val="superscript"/>
          <w:lang w:val="en-GB"/>
        </w:rPr>
        <w:fldChar w:fldCharType="separate"/>
      </w:r>
      <w:r w:rsidR="001D5686" w:rsidRPr="001D5686">
        <w:rPr>
          <w:noProof/>
          <w:vertAlign w:val="superscript"/>
          <w:lang w:val="en-GB"/>
        </w:rPr>
        <w:t>1</w:t>
      </w:r>
      <w:r w:rsidRPr="001D5686">
        <w:rPr>
          <w:vertAlign w:val="superscript"/>
          <w:lang w:val="en-GB"/>
        </w:rPr>
        <w:fldChar w:fldCharType="end"/>
      </w:r>
      <w:r w:rsidR="001D5686">
        <w:rPr>
          <w:vertAlign w:val="superscript"/>
          <w:lang w:val="en-GB"/>
        </w:rPr>
        <w:t>1</w:t>
      </w:r>
      <w:r w:rsidRPr="00B26841">
        <w:rPr>
          <w:lang w:val="en-GB"/>
        </w:rPr>
        <w:t xml:space="preserve"> Although corncobs are sometimes used as fuel or for mushroom cultivation, a large portion is discarded, contributing to environmental pollution. Transforming corncobs into modified biochar for wastewater treatment not only offers a sustainable solution for waste management but also provides an inexpensive and effective material for dye adsorption. However, corn cob-based materials for CV removal from aqueous solution have been rarely investigated, hindering a comprehensive understanding of the fundamentals of removal performance and mechanisms of CV adsorption. This may cause limited further applications.</w:t>
      </w:r>
    </w:p>
    <w:p w14:paraId="422CF9B6" w14:textId="77777777" w:rsidR="00C15831" w:rsidRPr="00B26841" w:rsidRDefault="00C15831" w:rsidP="00C15831">
      <w:pPr>
        <w:rPr>
          <w:lang w:val="en-GB"/>
        </w:rPr>
      </w:pPr>
      <w:r w:rsidRPr="00B26841">
        <w:rPr>
          <w:lang w:val="en-GB"/>
        </w:rPr>
        <w:t xml:space="preserve">The present study aims to evaluate the performance of corn cob-based biochars for removing crystal violet from aqueous solutions. Various characterization techniques, including SEM, FTIR, EDX, and BET, were employed to examine the physicochemical properties of the biochar and its adsorption mechanisms. Kinetic and isotherm adsorption models were applied to determine the adsorption behavior of CV on biochar surfaces. This work offers scientific insights into the valorization of agricultural residues as efficient adsorbents, contributing to </w:t>
      </w:r>
      <w:r w:rsidRPr="00B26841">
        <w:rPr>
          <w:lang w:val="en-GB"/>
        </w:rPr>
        <w:t>sustainable approaches for wastewater treatment.</w:t>
      </w:r>
    </w:p>
    <w:p w14:paraId="01507D6A" w14:textId="681913BE" w:rsidR="00AF31C4" w:rsidRPr="00B26841" w:rsidRDefault="00AF31C4" w:rsidP="005E7873">
      <w:pPr>
        <w:pStyle w:val="Heading1"/>
        <w:rPr>
          <w:rFonts w:cs="Times New Roman"/>
        </w:rPr>
      </w:pPr>
      <w:r w:rsidRPr="00B26841">
        <w:rPr>
          <w:rFonts w:cs="Times New Roman"/>
        </w:rPr>
        <w:t xml:space="preserve">materials and method </w:t>
      </w:r>
    </w:p>
    <w:p w14:paraId="0A43DBB9" w14:textId="2EE9DC4A" w:rsidR="000D2EA3" w:rsidRPr="00B26841" w:rsidRDefault="000D2EA3" w:rsidP="005E7873">
      <w:pPr>
        <w:pStyle w:val="Heading2"/>
        <w:rPr>
          <w:rFonts w:cs="Times New Roman"/>
        </w:rPr>
      </w:pPr>
      <w:r w:rsidRPr="00B26841">
        <w:rPr>
          <w:rFonts w:cs="Times New Roman"/>
        </w:rPr>
        <w:t>Materials</w:t>
      </w:r>
    </w:p>
    <w:p w14:paraId="07E7EF2D" w14:textId="638AAC29" w:rsidR="00AF31C4" w:rsidRPr="00B26841" w:rsidRDefault="00DA1171" w:rsidP="00B26841">
      <w:pPr>
        <w:rPr>
          <w:rFonts w:cs="Times New Roman"/>
          <w:lang w:eastAsia="de-DE"/>
        </w:rPr>
      </w:pPr>
      <w:r w:rsidRPr="00B26841">
        <w:rPr>
          <w:lang w:val="en-GB"/>
        </w:rPr>
        <w:t>Corn cobs were collected from local agricultural waste in Cai Rang Ward, Can Tho City</w:t>
      </w:r>
      <w:bookmarkStart w:id="1" w:name="_Hlk209682281"/>
      <w:r w:rsidRPr="00B26841">
        <w:rPr>
          <w:lang w:val="en-GB"/>
        </w:rPr>
        <w:t>. Crystal violet (CV, C</w:t>
      </w:r>
      <w:r w:rsidRPr="00B26841">
        <w:rPr>
          <w:vertAlign w:val="subscript"/>
          <w:lang w:val="en-GB"/>
        </w:rPr>
        <w:t>25</w:t>
      </w:r>
      <w:r w:rsidRPr="00B26841">
        <w:rPr>
          <w:lang w:val="en-GB"/>
        </w:rPr>
        <w:t>H</w:t>
      </w:r>
      <w:r w:rsidRPr="00B26841">
        <w:rPr>
          <w:vertAlign w:val="subscript"/>
          <w:lang w:val="en-GB"/>
        </w:rPr>
        <w:t>30</w:t>
      </w:r>
      <w:r w:rsidRPr="00B26841">
        <w:rPr>
          <w:lang w:val="en-GB"/>
        </w:rPr>
        <w:t>ClN</w:t>
      </w:r>
      <w:r w:rsidRPr="00B26841">
        <w:rPr>
          <w:vertAlign w:val="subscript"/>
          <w:lang w:val="en-GB"/>
        </w:rPr>
        <w:t>3</w:t>
      </w:r>
      <w:r w:rsidRPr="00B26841">
        <w:rPr>
          <w:lang w:val="en-GB"/>
        </w:rPr>
        <w:t xml:space="preserve">, ≥ 99% purity), </w:t>
      </w:r>
      <w:bookmarkEnd w:id="1"/>
      <w:r w:rsidRPr="00B26841">
        <w:rPr>
          <w:lang w:val="en-GB"/>
        </w:rPr>
        <w:t>NaOH, and H</w:t>
      </w:r>
      <w:r w:rsidRPr="00B26841">
        <w:rPr>
          <w:vertAlign w:val="subscript"/>
          <w:lang w:val="en-GB"/>
        </w:rPr>
        <w:t>3</w:t>
      </w:r>
      <w:r w:rsidRPr="00B26841">
        <w:rPr>
          <w:lang w:val="en-GB"/>
        </w:rPr>
        <w:t>PO</w:t>
      </w:r>
      <w:r w:rsidRPr="00B26841">
        <w:rPr>
          <w:vertAlign w:val="subscript"/>
          <w:lang w:val="en-GB"/>
        </w:rPr>
        <w:t>4</w:t>
      </w:r>
      <w:r w:rsidRPr="00B26841">
        <w:rPr>
          <w:lang w:val="en-GB"/>
        </w:rPr>
        <w:t xml:space="preserve"> were purchased from Xilong Chemical Co., Ltd. (China). All solutions were prepared using deionized water</w:t>
      </w:r>
    </w:p>
    <w:p w14:paraId="6E369EAB" w14:textId="1DA67DC4" w:rsidR="000D2EA3" w:rsidRPr="00B26841" w:rsidRDefault="000D2EA3" w:rsidP="005E7873">
      <w:pPr>
        <w:pStyle w:val="Heading2"/>
        <w:rPr>
          <w:rFonts w:cs="Times New Roman"/>
        </w:rPr>
      </w:pPr>
      <w:r w:rsidRPr="00B26841">
        <w:rPr>
          <w:rFonts w:cs="Times New Roman"/>
        </w:rPr>
        <w:t>Preparation and characterization of biochar</w:t>
      </w:r>
    </w:p>
    <w:p w14:paraId="7D8F54AD" w14:textId="756C74C5" w:rsidR="00DE322C" w:rsidRPr="00B26841" w:rsidRDefault="00DE322C" w:rsidP="00DE322C">
      <w:pPr>
        <w:rPr>
          <w:lang w:val="en-GB"/>
        </w:rPr>
      </w:pPr>
      <w:r w:rsidRPr="00B26841">
        <w:rPr>
          <w:lang w:val="en-GB"/>
        </w:rPr>
        <w:t>The dried corn cobs were cut into pieces of 2–5 mm and subjected to pyrolysis in a muffle furnace under limited oxygen conditions at three temperatures: 400, 500 and 600 °C for 2 hours, with a heating rate of 10 °C/min. The obtained biochars were denoted as Bio-400, Bio-500, and Bio-600.</w:t>
      </w:r>
      <w:r w:rsidRPr="001D5686">
        <w:rPr>
          <w:vertAlign w:val="superscript"/>
          <w:lang w:val="en-GB"/>
        </w:rPr>
        <w:fldChar w:fldCharType="begin"/>
      </w:r>
      <w:r w:rsidR="001D5686" w:rsidRPr="001D5686">
        <w:rPr>
          <w:vertAlign w:val="superscript"/>
          <w:lang w:val="en-GB"/>
        </w:rPr>
        <w:instrText xml:space="preserve"> ADDIN EN.CITE &lt;EndNote&gt;&lt;Cite&gt;&lt;Author&gt;Châu Thiên Ân&lt;/Author&gt;&lt;Year&gt;2024&lt;/Year&gt;&lt;RecNum&gt;5&lt;/RecNum&gt;&lt;DisplayText&gt;[13]&lt;/DisplayText&gt;&lt;record&gt;&lt;rec-number&gt;5&lt;/rec-number&gt;&lt;foreign-keys&gt;&lt;key app="EN" db-id="2eddsw0af9aafdex0tj5xdadtaf0stdswvwv" timestamp="1758025176"&gt;5&lt;/key&gt;&lt;/foreign-keys&gt;&lt;ref-type name="Thesis"&gt;32&lt;/ref-type&gt;&lt;contributors&gt;&lt;authors&gt;&lt;author&gt;&lt;style face="normal" font="default" size="100%"&gt;Châu Thiên Ân, Nguy&lt;/style&gt;&lt;style face="normal" font="default" charset="163" size="100%"&gt;ễn Thị Quế Tr&lt;/style&gt;&lt;style face="normal" font="default" size="100%"&gt;ân&lt;/style&gt;&lt;/author&gt;&lt;/authors&gt;&lt;/contributors&gt;&lt;titles&gt;&lt;title&gt;&lt;style face="normal" font="default" size="100%"&gt;C&lt;/style&gt;&lt;style face="normal" font="default" charset="163" size="100%"&gt;ải thiện khả n&lt;/style&gt;&lt;style face="normal" font="default" charset="238" size="100%"&gt;ăng x&lt;/style&gt;&lt;style face="normal" font="default" charset="163" size="100%"&gt;ử l&lt;/style&gt;&lt;style face="normal" font="default" size="100%"&gt;ý Methyl Violet b&lt;/style&gt;&lt;style face="normal" font="default" charset="163" size="100%"&gt;ằng than sinh học biến t&lt;/style&gt;&lt;style face="normal" font="default" size="100%"&gt;ính t&lt;/style&gt;&lt;style face="normal" font="default" charset="163" size="100%"&gt;ừ l&lt;/style&gt;&lt;style face="normal" font="default" size="100%"&gt;õi ngô&lt;/style&gt;&lt;/title&gt;&lt;secondary-title&gt;Faculty of Chemical Engineering&lt;/secondary-title&gt;&lt;/titles&gt;&lt;dates&gt;&lt;year&gt;2024&lt;/year&gt;&lt;/dates&gt;&lt;pub-location&gt;Can Tho University&lt;/pub-location&gt;&lt;publisher&gt;&lt;style face="bold" font="default" size="100%"&gt;Can Tho University&lt;/style&gt;&lt;/publisher&gt;&lt;urls&gt;&lt;/urls&gt;&lt;/record&gt;&lt;/Cite&gt;&lt;/EndNote&gt;</w:instrText>
      </w:r>
      <w:r w:rsidRPr="001D5686">
        <w:rPr>
          <w:vertAlign w:val="superscript"/>
          <w:lang w:val="en-GB"/>
        </w:rPr>
        <w:fldChar w:fldCharType="separate"/>
      </w:r>
      <w:r w:rsidR="001D5686" w:rsidRPr="001D5686">
        <w:rPr>
          <w:noProof/>
          <w:vertAlign w:val="superscript"/>
          <w:lang w:val="en-GB"/>
        </w:rPr>
        <w:t>12</w:t>
      </w:r>
      <w:r w:rsidRPr="001D5686">
        <w:rPr>
          <w:vertAlign w:val="superscript"/>
          <w:lang w:val="en-GB"/>
        </w:rPr>
        <w:fldChar w:fldCharType="end"/>
      </w:r>
      <w:r w:rsidRPr="00B26841">
        <w:rPr>
          <w:lang w:val="en-GB"/>
        </w:rPr>
        <w:t xml:space="preserve"> </w:t>
      </w:r>
    </w:p>
    <w:p w14:paraId="454184C5" w14:textId="797196F6" w:rsidR="00DE322C" w:rsidRPr="00B26841" w:rsidRDefault="00DE322C" w:rsidP="00DE322C">
      <w:pPr>
        <w:rPr>
          <w:lang w:val="en-GB"/>
        </w:rPr>
      </w:pPr>
      <w:r w:rsidRPr="00B26841">
        <w:rPr>
          <w:lang w:val="en-GB"/>
        </w:rPr>
        <w:t>For chemical modification, two activation agents were used. In the NaOH activation, biochar samples were impregnated with 1M NaOH solution at a solid-to-liquid ratio of 1:10 (g/mL) for 12 hours, followed by drying and calcination at the corresponding pyrolysis temperature. The samples were then thoroughly washed with deionized water until neutral pH and dried at 105°C. Similarly, H</w:t>
      </w:r>
      <w:r w:rsidRPr="00B26841">
        <w:rPr>
          <w:vertAlign w:val="subscript"/>
          <w:lang w:val="en-GB"/>
        </w:rPr>
        <w:t>3</w:t>
      </w:r>
      <w:r w:rsidRPr="00B26841">
        <w:rPr>
          <w:lang w:val="en-GB"/>
        </w:rPr>
        <w:t>PO</w:t>
      </w:r>
      <w:r w:rsidRPr="00B26841">
        <w:rPr>
          <w:vertAlign w:val="subscript"/>
          <w:lang w:val="en-GB"/>
        </w:rPr>
        <w:t>4</w:t>
      </w:r>
      <w:r w:rsidRPr="00B26841">
        <w:rPr>
          <w:lang w:val="en-GB"/>
        </w:rPr>
        <w:t xml:space="preserve"> modification was performed with 1M H</w:t>
      </w:r>
      <w:r w:rsidRPr="00B26841">
        <w:rPr>
          <w:vertAlign w:val="subscript"/>
          <w:lang w:val="en-GB"/>
        </w:rPr>
        <w:t>3</w:t>
      </w:r>
      <w:r w:rsidRPr="00B26841">
        <w:rPr>
          <w:lang w:val="en-GB"/>
        </w:rPr>
        <w:t>PO</w:t>
      </w:r>
      <w:r w:rsidRPr="00B26841">
        <w:rPr>
          <w:vertAlign w:val="subscript"/>
          <w:lang w:val="en-GB"/>
        </w:rPr>
        <w:t>4</w:t>
      </w:r>
      <w:r w:rsidRPr="00B26841">
        <w:rPr>
          <w:lang w:val="en-GB"/>
        </w:rPr>
        <w:t xml:space="preserve"> solution. The resulting materials were named BioP-Na 400/500/600, depending on the chemical treatment and pyrolysis temperature.</w:t>
      </w:r>
      <w:r w:rsidRPr="00B26841">
        <w:rPr>
          <w:lang w:val="en-GB"/>
        </w:rPr>
        <w:fldChar w:fldCharType="begin"/>
      </w:r>
      <w:r w:rsidR="001D5686">
        <w:rPr>
          <w:lang w:val="en-GB"/>
        </w:rPr>
        <w:instrText xml:space="preserve"> ADDIN EN.CITE &lt;EndNote&gt;&lt;Cite&gt;&lt;Author&gt;Châu Thiên Ân&lt;/Author&gt;&lt;Year&gt;2024&lt;/Year&gt;&lt;RecNum&gt;5&lt;/RecNum&gt;&lt;DisplayText&gt;[13]&lt;/DisplayText&gt;&lt;record&gt;&lt;rec-number&gt;5&lt;/rec-number&gt;&lt;foreign-keys&gt;&lt;key app="EN" db-id="2eddsw0af9aafdex0tj5xdadtaf0stdswvwv" timestamp="1758025176"&gt;5&lt;/key&gt;&lt;/foreign-keys&gt;&lt;ref-type name="Thesis"&gt;32&lt;/ref-type&gt;&lt;contributors&gt;&lt;authors&gt;&lt;author&gt;&lt;style face="normal" font="default" size="100%"&gt;Châu Thiên Ân, Nguy&lt;/style&gt;&lt;style face="normal" font="default" charset="163" size="100%"&gt;ễn Thị Quế Tr&lt;/style&gt;&lt;style face="normal" font="default" size="100%"&gt;ân&lt;/style&gt;&lt;/author&gt;&lt;/authors&gt;&lt;/contributors&gt;&lt;titles&gt;&lt;title&gt;&lt;style face="normal" font="default" size="100%"&gt;C&lt;/style&gt;&lt;style face="normal" font="default" charset="163" size="100%"&gt;ải thiện khả n&lt;/style&gt;&lt;style face="normal" font="default" charset="238" size="100%"&gt;ăng x&lt;/style&gt;&lt;style face="normal" font="default" charset="163" size="100%"&gt;ử l&lt;/style&gt;&lt;style face="normal" font="default" size="100%"&gt;ý Methyl Violet b&lt;/style&gt;&lt;style face="normal" font="default" charset="163" size="100%"&gt;ằng than sinh học biến t&lt;/style&gt;&lt;style face="normal" font="default" size="100%"&gt;ính t&lt;/style&gt;&lt;style face="normal" font="default" charset="163" size="100%"&gt;ừ l&lt;/style&gt;&lt;style face="normal" font="default" size="100%"&gt;õi ngô&lt;/style&gt;&lt;/title&gt;&lt;secondary-title&gt;Faculty of Chemical Engineering&lt;/secondary-title&gt;&lt;/titles&gt;&lt;dates&gt;&lt;year&gt;2024&lt;/year&gt;&lt;/dates&gt;&lt;pub-location&gt;Can Tho University&lt;/pub-location&gt;&lt;publisher&gt;&lt;style face="bold" font="default" size="100%"&gt;Can Tho University&lt;/style&gt;&lt;/publisher&gt;&lt;urls&gt;&lt;/urls&gt;&lt;/record&gt;&lt;/Cite&gt;&lt;/EndNote&gt;</w:instrText>
      </w:r>
      <w:r w:rsidRPr="00B26841">
        <w:rPr>
          <w:lang w:val="en-GB"/>
        </w:rPr>
        <w:fldChar w:fldCharType="separate"/>
      </w:r>
      <w:r w:rsidR="001D5686" w:rsidRPr="001D5686">
        <w:rPr>
          <w:noProof/>
          <w:vertAlign w:val="superscript"/>
          <w:lang w:val="en-GB"/>
        </w:rPr>
        <w:t>1</w:t>
      </w:r>
      <w:r w:rsidR="001D5686">
        <w:rPr>
          <w:noProof/>
          <w:vertAlign w:val="superscript"/>
          <w:lang w:val="en-GB"/>
        </w:rPr>
        <w:t>2</w:t>
      </w:r>
      <w:r w:rsidRPr="00B26841">
        <w:rPr>
          <w:lang w:val="en-GB"/>
        </w:rPr>
        <w:fldChar w:fldCharType="end"/>
      </w:r>
    </w:p>
    <w:p w14:paraId="5CA01D8B" w14:textId="01D199DC" w:rsidR="001F4D39" w:rsidRPr="00B26841" w:rsidRDefault="001F4D39" w:rsidP="00360660">
      <w:pPr>
        <w:pStyle w:val="Heading2"/>
        <w:rPr>
          <w:bCs/>
          <w:i/>
        </w:rPr>
      </w:pPr>
      <w:r w:rsidRPr="00B26841">
        <w:t>Adsorption experiments</w:t>
      </w:r>
    </w:p>
    <w:p w14:paraId="059A3C22" w14:textId="77777777" w:rsidR="001F4D39" w:rsidRPr="00B26841" w:rsidRDefault="001F4D39" w:rsidP="001F4D39">
      <w:pPr>
        <w:rPr>
          <w:lang w:val="en-GB"/>
        </w:rPr>
      </w:pPr>
      <w:r w:rsidRPr="00B26841">
        <w:rPr>
          <w:lang w:val="en-GB"/>
        </w:rPr>
        <w:t xml:space="preserve">Batch adsorption experiments were performed to evaluate the CV removal efficiency. In a typical experiment, 20 mL of </w:t>
      </w:r>
      <w:r w:rsidRPr="00B26841">
        <w:rPr>
          <w:lang w:val="en-GB"/>
        </w:rPr>
        <w:lastRenderedPageBreak/>
        <w:t>dye solution was mixed with a defined amount of biochar and agitated at 400 rpm. After adsorption, the mixtures were centrifuged at 4000 rpm for 10 min, and the residual dye concentration was analyzed by UV-Vis spectrophotometry at 590 nm.</w:t>
      </w:r>
    </w:p>
    <w:p w14:paraId="0901A7A4" w14:textId="77777777" w:rsidR="001F4D39" w:rsidRPr="00B26841" w:rsidRDefault="001F4D39" w:rsidP="001F4D39">
      <w:pPr>
        <w:spacing w:line="360" w:lineRule="auto"/>
        <w:rPr>
          <w:lang w:val="de-DE" w:eastAsia="de-DE"/>
        </w:rPr>
      </w:pPr>
      <w:r w:rsidRPr="00B26841">
        <w:rPr>
          <w:lang w:val="de-DE" w:eastAsia="de-DE"/>
        </w:rPr>
        <w:t>The removal rate (R) and the adsorption capacity (Q</w:t>
      </w:r>
      <w:r w:rsidRPr="00B26841">
        <w:rPr>
          <w:vertAlign w:val="subscript"/>
          <w:lang w:val="de-DE" w:eastAsia="de-DE"/>
        </w:rPr>
        <w:t>t</w:t>
      </w:r>
      <w:r w:rsidRPr="00B26841">
        <w:rPr>
          <w:lang w:val="de-DE" w:eastAsia="de-DE"/>
        </w:rPr>
        <w:t>) at time t were calculated according to Equations (1) and (2) as follows.</w:t>
      </w:r>
    </w:p>
    <w:p w14:paraId="1F88F667" w14:textId="77777777" w:rsidR="001F4D39" w:rsidRPr="00B26841" w:rsidRDefault="001F4D39" w:rsidP="00B26841">
      <w:pPr>
        <w:spacing w:line="360" w:lineRule="auto"/>
        <w:ind w:firstLine="0"/>
        <w:jc w:val="center"/>
        <w:rPr>
          <w:rFonts w:asciiTheme="majorBidi" w:eastAsiaTheme="minorEastAsia" w:hAnsiTheme="majorBidi" w:cstheme="majorBidi"/>
          <w:color w:val="000000" w:themeColor="text1"/>
          <w:lang w:eastAsia="de-DE"/>
        </w:rPr>
      </w:pPr>
      <m:oMath>
        <m:r>
          <m:rPr>
            <m:sty m:val="p"/>
          </m:rPr>
          <w:rPr>
            <w:rFonts w:ascii="Cambria Math" w:hAnsi="Cambria Math" w:cstheme="majorBidi"/>
            <w:color w:val="000000" w:themeColor="text1"/>
            <w:lang w:eastAsia="de-DE"/>
          </w:rPr>
          <m:t>R</m:t>
        </m:r>
        <m:d>
          <m:dPr>
            <m:ctrlPr>
              <w:rPr>
                <w:rFonts w:ascii="Cambria Math" w:hAnsi="Cambria Math" w:cstheme="majorBidi"/>
                <w:color w:val="000000" w:themeColor="text1"/>
                <w:lang w:eastAsia="de-DE"/>
              </w:rPr>
            </m:ctrlPr>
          </m:dPr>
          <m:e>
            <m:r>
              <m:rPr>
                <m:sty m:val="p"/>
              </m:rPr>
              <w:rPr>
                <w:rFonts w:ascii="Cambria Math" w:hAnsi="Cambria Math" w:cstheme="majorBidi"/>
                <w:color w:val="000000" w:themeColor="text1"/>
                <w:lang w:eastAsia="de-DE"/>
              </w:rPr>
              <m:t>%</m:t>
            </m:r>
          </m:e>
        </m:d>
        <m:r>
          <m:rPr>
            <m:sty m:val="p"/>
          </m:rPr>
          <w:rPr>
            <w:rFonts w:ascii="Cambria Math" w:hAnsi="Cambria Math" w:cstheme="majorBidi"/>
            <w:color w:val="000000" w:themeColor="text1"/>
            <w:lang w:eastAsia="de-DE"/>
          </w:rPr>
          <m:t>=</m:t>
        </m:r>
        <m:f>
          <m:fPr>
            <m:ctrlPr>
              <w:rPr>
                <w:rFonts w:ascii="Cambria Math" w:hAnsi="Cambria Math" w:cstheme="majorBidi"/>
                <w:color w:val="000000" w:themeColor="text1"/>
                <w:lang w:eastAsia="de-DE"/>
              </w:rPr>
            </m:ctrlPr>
          </m:fPr>
          <m:num>
            <m:sSub>
              <m:sSubPr>
                <m:ctrlPr>
                  <w:rPr>
                    <w:rFonts w:ascii="Cambria Math" w:hAnsi="Cambria Math" w:cstheme="majorBidi"/>
                    <w:i/>
                    <w:color w:val="000000" w:themeColor="text1"/>
                    <w:lang w:eastAsia="de-DE"/>
                  </w:rPr>
                </m:ctrlPr>
              </m:sSubPr>
              <m:e>
                <m:r>
                  <w:rPr>
                    <w:rFonts w:ascii="Cambria Math" w:hAnsi="Cambria Math" w:cstheme="majorBidi"/>
                    <w:color w:val="000000" w:themeColor="text1"/>
                    <w:lang w:eastAsia="de-DE"/>
                  </w:rPr>
                  <m:t>C</m:t>
                </m:r>
              </m:e>
              <m:sub>
                <m:r>
                  <w:rPr>
                    <w:rFonts w:ascii="Cambria Math" w:hAnsi="Cambria Math" w:cstheme="majorBidi"/>
                    <w:color w:val="000000" w:themeColor="text1"/>
                    <w:lang w:eastAsia="de-DE"/>
                  </w:rPr>
                  <m:t>0</m:t>
                </m:r>
              </m:sub>
            </m:sSub>
            <m:r>
              <w:rPr>
                <w:rFonts w:ascii="Cambria Math" w:hAnsi="Cambria Math" w:cstheme="majorBidi"/>
                <w:color w:val="000000" w:themeColor="text1"/>
                <w:lang w:eastAsia="de-DE"/>
              </w:rPr>
              <m:t>-</m:t>
            </m:r>
            <m:sSub>
              <m:sSubPr>
                <m:ctrlPr>
                  <w:rPr>
                    <w:rFonts w:ascii="Cambria Math" w:hAnsi="Cambria Math" w:cstheme="majorBidi"/>
                    <w:i/>
                    <w:color w:val="000000" w:themeColor="text1"/>
                    <w:lang w:eastAsia="de-DE"/>
                  </w:rPr>
                </m:ctrlPr>
              </m:sSubPr>
              <m:e>
                <m:r>
                  <w:rPr>
                    <w:rFonts w:ascii="Cambria Math" w:hAnsi="Cambria Math" w:cstheme="majorBidi"/>
                    <w:color w:val="000000" w:themeColor="text1"/>
                    <w:lang w:eastAsia="de-DE"/>
                  </w:rPr>
                  <m:t>C</m:t>
                </m:r>
              </m:e>
              <m:sub>
                <m:r>
                  <w:rPr>
                    <w:rFonts w:ascii="Cambria Math" w:hAnsi="Cambria Math" w:cstheme="majorBidi"/>
                    <w:color w:val="000000" w:themeColor="text1"/>
                    <w:lang w:eastAsia="de-DE"/>
                  </w:rPr>
                  <m:t>t</m:t>
                </m:r>
              </m:sub>
            </m:sSub>
          </m:num>
          <m:den>
            <m:sSub>
              <m:sSubPr>
                <m:ctrlPr>
                  <w:rPr>
                    <w:rFonts w:ascii="Cambria Math" w:hAnsi="Cambria Math" w:cstheme="majorBidi"/>
                    <w:i/>
                    <w:color w:val="000000" w:themeColor="text1"/>
                    <w:lang w:eastAsia="de-DE"/>
                  </w:rPr>
                </m:ctrlPr>
              </m:sSubPr>
              <m:e>
                <m:r>
                  <w:rPr>
                    <w:rFonts w:ascii="Cambria Math" w:hAnsi="Cambria Math" w:cstheme="majorBidi"/>
                    <w:color w:val="000000" w:themeColor="text1"/>
                    <w:lang w:eastAsia="de-DE"/>
                  </w:rPr>
                  <m:t>C</m:t>
                </m:r>
              </m:e>
              <m:sub>
                <m:r>
                  <w:rPr>
                    <w:rFonts w:ascii="Cambria Math" w:hAnsi="Cambria Math" w:cstheme="majorBidi"/>
                    <w:color w:val="000000" w:themeColor="text1"/>
                    <w:lang w:eastAsia="de-DE"/>
                  </w:rPr>
                  <m:t>0</m:t>
                </m:r>
              </m:sub>
            </m:sSub>
          </m:den>
        </m:f>
        <m:r>
          <w:rPr>
            <w:rFonts w:ascii="Cambria Math" w:eastAsiaTheme="minorEastAsia" w:hAnsi="Cambria Math"/>
            <w:color w:val="000000" w:themeColor="text1"/>
            <w:lang w:eastAsia="de-DE"/>
          </w:rPr>
          <m:t>×100</m:t>
        </m:r>
      </m:oMath>
      <w:r w:rsidRPr="00B26841">
        <w:rPr>
          <w:rFonts w:asciiTheme="majorBidi" w:eastAsiaTheme="minorEastAsia" w:hAnsiTheme="majorBidi" w:cstheme="majorBidi"/>
          <w:color w:val="000000" w:themeColor="text1"/>
          <w:lang w:eastAsia="de-DE"/>
        </w:rPr>
        <w:t xml:space="preserve">  (1)</w:t>
      </w:r>
    </w:p>
    <w:p w14:paraId="64618D41" w14:textId="77777777" w:rsidR="001F4D39" w:rsidRPr="00B26841" w:rsidRDefault="00000000" w:rsidP="00B26841">
      <w:pPr>
        <w:spacing w:line="360" w:lineRule="auto"/>
        <w:ind w:firstLine="0"/>
        <w:jc w:val="center"/>
        <w:rPr>
          <w:rFonts w:asciiTheme="majorBidi" w:eastAsiaTheme="minorEastAsia" w:hAnsiTheme="majorBidi" w:cstheme="majorBidi"/>
          <w:lang w:eastAsia="de-DE"/>
        </w:rPr>
      </w:pPr>
      <m:oMath>
        <m:sSub>
          <m:sSubPr>
            <m:ctrlPr>
              <w:rPr>
                <w:rFonts w:ascii="Cambria Math" w:eastAsiaTheme="minorEastAsia" w:hAnsi="Cambria Math" w:cstheme="majorBidi"/>
                <w:i/>
                <w:color w:val="000000" w:themeColor="text1"/>
                <w:lang w:eastAsia="de-DE"/>
              </w:rPr>
            </m:ctrlPr>
          </m:sSubPr>
          <m:e>
            <m:r>
              <w:rPr>
                <w:rFonts w:ascii="Cambria Math" w:eastAsiaTheme="minorEastAsia" w:hAnsi="Cambria Math" w:cstheme="majorBidi"/>
                <w:color w:val="000000" w:themeColor="text1"/>
                <w:lang w:eastAsia="de-DE"/>
              </w:rPr>
              <m:t>Q</m:t>
            </m:r>
          </m:e>
          <m:sub>
            <m:r>
              <w:rPr>
                <w:rFonts w:ascii="Cambria Math" w:eastAsiaTheme="minorEastAsia" w:hAnsi="Cambria Math" w:cstheme="majorBidi"/>
                <w:color w:val="000000" w:themeColor="text1"/>
                <w:lang w:eastAsia="de-DE"/>
              </w:rPr>
              <m:t>t</m:t>
            </m:r>
          </m:sub>
        </m:sSub>
        <m:d>
          <m:dPr>
            <m:ctrlPr>
              <w:rPr>
                <w:rFonts w:ascii="Cambria Math" w:eastAsiaTheme="minorEastAsia" w:hAnsi="Cambria Math" w:cstheme="majorBidi"/>
                <w:i/>
                <w:color w:val="000000" w:themeColor="text1"/>
                <w:lang w:eastAsia="de-DE"/>
              </w:rPr>
            </m:ctrlPr>
          </m:dPr>
          <m:e>
            <m:f>
              <m:fPr>
                <m:ctrlPr>
                  <w:rPr>
                    <w:rFonts w:ascii="Cambria Math" w:eastAsiaTheme="minorEastAsia" w:hAnsi="Cambria Math" w:cstheme="majorBidi"/>
                    <w:i/>
                    <w:color w:val="000000" w:themeColor="text1"/>
                    <w:lang w:eastAsia="de-DE"/>
                  </w:rPr>
                </m:ctrlPr>
              </m:fPr>
              <m:num>
                <m:r>
                  <w:rPr>
                    <w:rFonts w:ascii="Cambria Math" w:eastAsiaTheme="minorEastAsia" w:hAnsi="Cambria Math" w:cstheme="majorBidi"/>
                    <w:color w:val="000000" w:themeColor="text1"/>
                    <w:lang w:eastAsia="de-DE"/>
                  </w:rPr>
                  <m:t>mg</m:t>
                </m:r>
              </m:num>
              <m:den>
                <m:r>
                  <w:rPr>
                    <w:rFonts w:ascii="Cambria Math" w:eastAsiaTheme="minorEastAsia" w:hAnsi="Cambria Math" w:cstheme="majorBidi"/>
                    <w:color w:val="000000" w:themeColor="text1"/>
                    <w:lang w:eastAsia="de-DE"/>
                  </w:rPr>
                  <m:t>g</m:t>
                </m:r>
              </m:den>
            </m:f>
          </m:e>
        </m:d>
        <m:r>
          <w:rPr>
            <w:rFonts w:ascii="Cambria Math" w:eastAsiaTheme="minorEastAsia" w:hAnsi="Cambria Math" w:cstheme="majorBidi"/>
            <w:color w:val="000000" w:themeColor="text1"/>
            <w:lang w:eastAsia="de-DE"/>
          </w:rPr>
          <m:t>=</m:t>
        </m:r>
        <m:f>
          <m:fPr>
            <m:ctrlPr>
              <w:rPr>
                <w:rFonts w:ascii="Cambria Math" w:eastAsiaTheme="minorEastAsia" w:hAnsi="Cambria Math" w:cstheme="majorBidi"/>
                <w:i/>
                <w:color w:val="000000" w:themeColor="text1"/>
                <w:lang w:eastAsia="de-DE"/>
              </w:rPr>
            </m:ctrlPr>
          </m:fPr>
          <m:num>
            <m:d>
              <m:dPr>
                <m:ctrlPr>
                  <w:rPr>
                    <w:rFonts w:ascii="Cambria Math" w:eastAsiaTheme="minorEastAsia" w:hAnsi="Cambria Math" w:cstheme="majorBidi"/>
                    <w:i/>
                    <w:color w:val="000000" w:themeColor="text1"/>
                    <w:lang w:eastAsia="de-DE"/>
                  </w:rPr>
                </m:ctrlPr>
              </m:dPr>
              <m:e>
                <m:sSub>
                  <m:sSubPr>
                    <m:ctrlPr>
                      <w:rPr>
                        <w:rFonts w:ascii="Cambria Math" w:eastAsiaTheme="minorEastAsia" w:hAnsi="Cambria Math" w:cstheme="majorBidi"/>
                        <w:i/>
                        <w:color w:val="000000" w:themeColor="text1"/>
                        <w:lang w:eastAsia="de-DE"/>
                      </w:rPr>
                    </m:ctrlPr>
                  </m:sSubPr>
                  <m:e>
                    <m:r>
                      <w:rPr>
                        <w:rFonts w:ascii="Cambria Math" w:eastAsiaTheme="minorEastAsia" w:hAnsi="Cambria Math" w:cstheme="majorBidi"/>
                        <w:color w:val="000000" w:themeColor="text1"/>
                        <w:lang w:eastAsia="de-DE"/>
                      </w:rPr>
                      <m:t>C</m:t>
                    </m:r>
                  </m:e>
                  <m:sub>
                    <m:r>
                      <w:rPr>
                        <w:rFonts w:ascii="Cambria Math" w:eastAsiaTheme="minorEastAsia" w:hAnsi="Cambria Math" w:cstheme="majorBidi"/>
                        <w:color w:val="000000" w:themeColor="text1"/>
                        <w:lang w:eastAsia="de-DE"/>
                      </w:rPr>
                      <m:t>0</m:t>
                    </m:r>
                  </m:sub>
                </m:sSub>
                <m:r>
                  <w:rPr>
                    <w:rFonts w:ascii="Cambria Math" w:eastAsiaTheme="minorEastAsia" w:hAnsi="Cambria Math" w:cstheme="majorBidi"/>
                    <w:color w:val="000000" w:themeColor="text1"/>
                    <w:lang w:eastAsia="de-DE"/>
                  </w:rPr>
                  <m:t>-</m:t>
                </m:r>
                <m:sSub>
                  <m:sSubPr>
                    <m:ctrlPr>
                      <w:rPr>
                        <w:rFonts w:ascii="Cambria Math" w:eastAsiaTheme="minorEastAsia" w:hAnsi="Cambria Math" w:cstheme="majorBidi"/>
                        <w:i/>
                        <w:color w:val="000000" w:themeColor="text1"/>
                        <w:lang w:eastAsia="de-DE"/>
                      </w:rPr>
                    </m:ctrlPr>
                  </m:sSubPr>
                  <m:e>
                    <m:r>
                      <w:rPr>
                        <w:rFonts w:ascii="Cambria Math" w:eastAsiaTheme="minorEastAsia" w:hAnsi="Cambria Math" w:cstheme="majorBidi"/>
                        <w:color w:val="000000" w:themeColor="text1"/>
                        <w:lang w:eastAsia="de-DE"/>
                      </w:rPr>
                      <m:t>C</m:t>
                    </m:r>
                  </m:e>
                  <m:sub>
                    <m:r>
                      <w:rPr>
                        <w:rFonts w:ascii="Cambria Math" w:eastAsiaTheme="minorEastAsia" w:hAnsi="Cambria Math" w:cstheme="majorBidi"/>
                        <w:color w:val="000000" w:themeColor="text1"/>
                        <w:lang w:eastAsia="de-DE"/>
                      </w:rPr>
                      <m:t>t</m:t>
                    </m:r>
                  </m:sub>
                </m:sSub>
              </m:e>
            </m:d>
            <m:r>
              <w:rPr>
                <w:rFonts w:ascii="Cambria Math" w:eastAsiaTheme="minorEastAsia" w:hAnsi="Cambria Math"/>
                <w:color w:val="000000" w:themeColor="text1"/>
                <w:lang w:eastAsia="de-DE"/>
              </w:rPr>
              <m:t>×</m:t>
            </m:r>
            <m:r>
              <w:rPr>
                <w:rFonts w:ascii="Cambria Math" w:eastAsiaTheme="minorEastAsia" w:hAnsi="Cambria Math" w:cstheme="majorBidi"/>
                <w:color w:val="000000" w:themeColor="text1"/>
                <w:lang w:eastAsia="de-DE"/>
              </w:rPr>
              <m:t>V</m:t>
            </m:r>
          </m:num>
          <m:den>
            <m:r>
              <w:rPr>
                <w:rFonts w:ascii="Cambria Math" w:eastAsiaTheme="minorEastAsia" w:hAnsi="Cambria Math" w:cstheme="majorBidi"/>
                <w:color w:val="000000" w:themeColor="text1"/>
                <w:lang w:eastAsia="de-DE"/>
              </w:rPr>
              <m:t>w</m:t>
            </m:r>
          </m:den>
        </m:f>
      </m:oMath>
      <w:r w:rsidR="001F4D39" w:rsidRPr="00B26841">
        <w:rPr>
          <w:rFonts w:asciiTheme="majorBidi" w:eastAsiaTheme="minorEastAsia" w:hAnsiTheme="majorBidi" w:cstheme="majorBidi"/>
          <w:color w:val="000000" w:themeColor="text1"/>
          <w:lang w:eastAsia="de-DE"/>
        </w:rPr>
        <w:t xml:space="preserve">  </w:t>
      </w:r>
      <w:r w:rsidR="001F4D39" w:rsidRPr="00B26841">
        <w:rPr>
          <w:rFonts w:asciiTheme="majorBidi" w:eastAsiaTheme="minorEastAsia" w:hAnsiTheme="majorBidi" w:cstheme="majorBidi"/>
          <w:lang w:eastAsia="de-DE"/>
        </w:rPr>
        <w:t>(2)</w:t>
      </w:r>
    </w:p>
    <w:p w14:paraId="42E90626" w14:textId="0D74ED87" w:rsidR="00DE322C" w:rsidRPr="00B26841" w:rsidRDefault="001F4D39" w:rsidP="001F4D39">
      <w:pPr>
        <w:rPr>
          <w:lang w:val="de-DE"/>
        </w:rPr>
      </w:pPr>
      <w:r w:rsidRPr="00B26841">
        <w:rPr>
          <w:rFonts w:asciiTheme="majorBidi" w:eastAsiaTheme="minorEastAsia" w:hAnsiTheme="majorBidi" w:cstheme="majorBidi"/>
          <w:lang w:eastAsia="de-DE"/>
        </w:rPr>
        <w:t>where C</w:t>
      </w:r>
      <w:r w:rsidRPr="00B26841">
        <w:rPr>
          <w:rFonts w:asciiTheme="majorBidi" w:eastAsiaTheme="minorEastAsia" w:hAnsiTheme="majorBidi" w:cstheme="majorBidi"/>
          <w:vertAlign w:val="subscript"/>
          <w:lang w:eastAsia="de-DE"/>
        </w:rPr>
        <w:t>0</w:t>
      </w:r>
      <w:r w:rsidRPr="00B26841">
        <w:rPr>
          <w:rFonts w:asciiTheme="majorBidi" w:eastAsiaTheme="minorEastAsia" w:hAnsiTheme="majorBidi" w:cstheme="majorBidi"/>
          <w:lang w:eastAsia="de-DE"/>
        </w:rPr>
        <w:t xml:space="preserve"> (</w:t>
      </w:r>
      <w:r w:rsidRPr="00B26841">
        <w:rPr>
          <w:lang w:val="en-GB"/>
        </w:rPr>
        <w:t>mg/L</w:t>
      </w:r>
      <w:r w:rsidRPr="00B26841">
        <w:rPr>
          <w:rFonts w:asciiTheme="majorBidi" w:eastAsiaTheme="minorEastAsia" w:hAnsiTheme="majorBidi" w:cstheme="majorBidi"/>
          <w:lang w:eastAsia="de-DE"/>
        </w:rPr>
        <w:t>) and C</w:t>
      </w:r>
      <w:r w:rsidRPr="00B26841">
        <w:rPr>
          <w:rFonts w:asciiTheme="majorBidi" w:eastAsiaTheme="minorEastAsia" w:hAnsiTheme="majorBidi" w:cstheme="majorBidi"/>
          <w:vertAlign w:val="subscript"/>
          <w:lang w:eastAsia="de-DE"/>
        </w:rPr>
        <w:t>t</w:t>
      </w:r>
      <w:r w:rsidRPr="00B26841">
        <w:rPr>
          <w:rFonts w:asciiTheme="majorBidi" w:eastAsiaTheme="minorEastAsia" w:hAnsiTheme="majorBidi" w:cstheme="majorBidi"/>
          <w:lang w:eastAsia="de-DE"/>
        </w:rPr>
        <w:t xml:space="preserve"> (</w:t>
      </w:r>
      <w:r w:rsidRPr="00B26841">
        <w:rPr>
          <w:lang w:val="en-GB"/>
        </w:rPr>
        <w:t>mg/L</w:t>
      </w:r>
      <w:r w:rsidRPr="00B26841">
        <w:rPr>
          <w:rFonts w:asciiTheme="majorBidi" w:eastAsiaTheme="minorEastAsia" w:hAnsiTheme="majorBidi" w:cstheme="majorBidi"/>
          <w:lang w:eastAsia="de-DE"/>
        </w:rPr>
        <w:t>) are the initial and residual CV concentrations at time t (</w:t>
      </w:r>
      <w:r w:rsidRPr="00B26841">
        <w:rPr>
          <w:lang w:val="en-GB"/>
        </w:rPr>
        <w:t>mg/L</w:t>
      </w:r>
      <w:r w:rsidRPr="00B26841">
        <w:rPr>
          <w:rFonts w:asciiTheme="majorBidi" w:eastAsiaTheme="minorEastAsia" w:hAnsiTheme="majorBidi" w:cstheme="majorBidi"/>
          <w:lang w:eastAsia="de-DE"/>
        </w:rPr>
        <w:t>), V(L) represents the solution volume, and w (g) is the mass of adsorbent used.</w:t>
      </w:r>
    </w:p>
    <w:p w14:paraId="3BC0F29E" w14:textId="7F566FB7" w:rsidR="000D2EA3" w:rsidRPr="00B26841" w:rsidRDefault="000D2EA3" w:rsidP="005E7873">
      <w:pPr>
        <w:pStyle w:val="Heading2"/>
        <w:rPr>
          <w:rFonts w:cs="Times New Roman"/>
        </w:rPr>
      </w:pPr>
      <w:r w:rsidRPr="00B26841">
        <w:rPr>
          <w:rFonts w:cs="Times New Roman"/>
        </w:rPr>
        <w:t>Adsorption experiments</w:t>
      </w:r>
    </w:p>
    <w:p w14:paraId="5D4C3A74" w14:textId="3A8D0D4C" w:rsidR="00360660" w:rsidRPr="00B26841" w:rsidRDefault="00360660" w:rsidP="00360660">
      <w:pPr>
        <w:rPr>
          <w:lang w:val="en-GB"/>
        </w:rPr>
      </w:pPr>
      <w:r w:rsidRPr="00B26841">
        <w:rPr>
          <w:lang w:val="en-GB"/>
        </w:rPr>
        <w:t>A kinetic study determines the effect of contact time on the adsorption capacity of the adsorbents and provides insights into the possible adsorption mechanisms occurring during the process</w:t>
      </w:r>
      <w:r w:rsidR="0014685A">
        <w:rPr>
          <w:lang w:val="en-GB"/>
        </w:rPr>
        <w:t>.</w:t>
      </w:r>
      <w:r w:rsidRPr="008155A0">
        <w:rPr>
          <w:vertAlign w:val="superscript"/>
          <w:lang w:val="en-GB"/>
        </w:rPr>
        <w:fldChar w:fldCharType="begin"/>
      </w:r>
      <w:r w:rsidR="001D5686" w:rsidRPr="008155A0">
        <w:rPr>
          <w:vertAlign w:val="superscript"/>
          <w:lang w:val="en-GB"/>
        </w:rPr>
        <w:instrText xml:space="preserve"> ADDIN EN.CITE &lt;EndNote&gt;&lt;Cite&gt;&lt;Author&gt;Wang&lt;/Author&gt;&lt;Year&gt;2020&lt;/Year&gt;&lt;RecNum&gt;6&lt;/RecNum&gt;&lt;DisplayText&gt;[14]&lt;/DisplayText&gt;&lt;record&gt;&lt;rec-number&gt;6&lt;/rec-number&gt;&lt;foreign-keys&gt;&lt;key app="EN" db-id="2eddsw0af9aafdex0tj5xdadtaf0stdswvwv" timestamp="1758025711"&gt;6&lt;/key&gt;&lt;/foreign-keys&gt;&lt;ref-type name="Journal Article"&gt;17&lt;/ref-type&gt;&lt;contributors&gt;&lt;authors&gt;&lt;author&gt;Wang, Jianlong&lt;/author&gt;&lt;author&gt;Guo, Xuan&lt;/author&gt;&lt;/authors&gt;&lt;/contributors&gt;&lt;titles&gt;&lt;title&gt;Adsorption kinetic models: Physical meanings, applications, and solving methods&lt;/title&gt;&lt;secondary-title&gt;Journal of Hazardous materials&lt;/secondary-title&gt;&lt;/titles&gt;&lt;periodical&gt;&lt;full-title&gt;Journal of Hazardous materials&lt;/full-title&gt;&lt;/periodical&gt;&lt;pages&gt;122156&lt;/pages&gt;&lt;volume&gt;390&lt;/volume&gt;&lt;dates&gt;&lt;year&gt;2020&lt;/year&gt;&lt;/dates&gt;&lt;isbn&gt;0304-3894&lt;/isbn&gt;&lt;urls&gt;&lt;/urls&gt;&lt;/record&gt;&lt;/Cite&gt;&lt;/EndNote&gt;</w:instrText>
      </w:r>
      <w:r w:rsidRPr="008155A0">
        <w:rPr>
          <w:vertAlign w:val="superscript"/>
          <w:lang w:val="en-GB"/>
        </w:rPr>
        <w:fldChar w:fldCharType="separate"/>
      </w:r>
      <w:r w:rsidR="001D5686" w:rsidRPr="008155A0">
        <w:rPr>
          <w:noProof/>
          <w:vertAlign w:val="superscript"/>
          <w:lang w:val="en-GB"/>
        </w:rPr>
        <w:t>1</w:t>
      </w:r>
      <w:r w:rsidR="008155A0" w:rsidRPr="008155A0">
        <w:rPr>
          <w:noProof/>
          <w:vertAlign w:val="superscript"/>
          <w:lang w:val="en-GB"/>
        </w:rPr>
        <w:t>3</w:t>
      </w:r>
      <w:r w:rsidRPr="008155A0">
        <w:rPr>
          <w:vertAlign w:val="superscript"/>
          <w:lang w:val="en-GB"/>
        </w:rPr>
        <w:fldChar w:fldCharType="end"/>
      </w:r>
      <w:r w:rsidRPr="00B26841">
        <w:rPr>
          <w:lang w:val="en-GB"/>
        </w:rPr>
        <w:t xml:space="preserve"> Understanding the adsorption mechanism is essential for predicting solid–liquid interactions and designing efficient treatment systems. In this study, the kinetic adsorption experiments were carried out with a CV concentration of 30 mg/L, an adsorbent dosage of 0.25 g/L, and a contact time ranging from 5 to 150 min at room temperature. The mixtures were agitated at 400 rpm, then separated by centrifugation, and the residual CV concentration was determined using a UV–Vis spectrophotometer at 590 nm. The kinetic pseudo-first-order (PFO, equation 3), pseudo-second-order (PSO, equation 4), and </w:t>
      </w:r>
      <w:r w:rsidRPr="00B26841">
        <w:rPr>
          <w:lang w:val="en-GB"/>
        </w:rPr>
        <w:t>Elovich (equation 5) models were applied to describe the adsorption process</w:t>
      </w:r>
      <w:r w:rsidR="008155A0">
        <w:rPr>
          <w:lang w:val="en-GB"/>
        </w:rPr>
        <w:t>.</w:t>
      </w:r>
      <w:r w:rsidRPr="008155A0">
        <w:rPr>
          <w:vertAlign w:val="superscript"/>
          <w:lang w:val="en-GB"/>
        </w:rPr>
        <w:t xml:space="preserve"> </w:t>
      </w:r>
      <w:r w:rsidRPr="008155A0">
        <w:rPr>
          <w:vertAlign w:val="superscript"/>
          <w:lang w:val="en-GB"/>
        </w:rPr>
        <w:fldChar w:fldCharType="begin">
          <w:fldData xml:space="preserve">PEVuZE5vdGU+PENpdGU+PEF1dGhvcj5UZWphZGEtVG92YXI8L0F1dGhvcj48WWVhcj4yMDIxPC9Z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</w:fldData>
        </w:fldChar>
      </w:r>
      <w:r w:rsidR="001D5686" w:rsidRPr="008155A0">
        <w:rPr>
          <w:vertAlign w:val="superscript"/>
          <w:lang w:val="en-GB"/>
        </w:rPr>
        <w:instrText xml:space="preserve"> ADDIN EN.CITE </w:instrText>
      </w:r>
      <w:r w:rsidR="001D5686" w:rsidRPr="008155A0">
        <w:rPr>
          <w:vertAlign w:val="superscript"/>
          <w:lang w:val="en-GB"/>
        </w:rPr>
        <w:fldChar w:fldCharType="begin">
          <w:fldData xml:space="preserve">PEVuZE5vdGU+PENpdGU+PEF1dGhvcj5UZWphZGEtVG92YXI8L0F1dGhvcj48WWVhcj4yMDIxPC9Z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</w:fldData>
        </w:fldChar>
      </w:r>
      <w:r w:rsidR="001D5686" w:rsidRPr="008155A0">
        <w:rPr>
          <w:vertAlign w:val="superscript"/>
          <w:lang w:val="en-GB"/>
        </w:rPr>
        <w:instrText xml:space="preserve"> ADDIN EN.CITE.DATA </w:instrText>
      </w:r>
      <w:r w:rsidR="001D5686" w:rsidRPr="008155A0">
        <w:rPr>
          <w:vertAlign w:val="superscript"/>
          <w:lang w:val="en-GB"/>
        </w:rPr>
      </w:r>
      <w:r w:rsidR="001D5686" w:rsidRPr="008155A0">
        <w:rPr>
          <w:vertAlign w:val="superscript"/>
          <w:lang w:val="en-GB"/>
        </w:rPr>
        <w:fldChar w:fldCharType="end"/>
      </w:r>
      <w:r w:rsidRPr="008155A0">
        <w:rPr>
          <w:vertAlign w:val="superscript"/>
          <w:lang w:val="en-GB"/>
        </w:rPr>
      </w:r>
      <w:r w:rsidRPr="008155A0">
        <w:rPr>
          <w:vertAlign w:val="superscript"/>
          <w:lang w:val="en-GB"/>
        </w:rPr>
        <w:fldChar w:fldCharType="separate"/>
      </w:r>
      <w:r w:rsidR="001D5686" w:rsidRPr="008155A0">
        <w:rPr>
          <w:noProof/>
          <w:vertAlign w:val="superscript"/>
          <w:lang w:val="en-GB"/>
        </w:rPr>
        <w:t>1</w:t>
      </w:r>
      <w:r w:rsidR="008155A0" w:rsidRPr="008155A0">
        <w:rPr>
          <w:noProof/>
          <w:vertAlign w:val="superscript"/>
          <w:lang w:val="en-GB"/>
        </w:rPr>
        <w:t>3</w:t>
      </w:r>
      <w:r w:rsidR="001D5686" w:rsidRPr="008155A0">
        <w:rPr>
          <w:noProof/>
          <w:vertAlign w:val="superscript"/>
          <w:lang w:val="en-GB"/>
        </w:rPr>
        <w:t>-1</w:t>
      </w:r>
      <w:r w:rsidR="008155A0" w:rsidRPr="008155A0">
        <w:rPr>
          <w:noProof/>
          <w:vertAlign w:val="superscript"/>
          <w:lang w:val="en-GB"/>
        </w:rPr>
        <w:t>5</w:t>
      </w:r>
      <w:r w:rsidRPr="008155A0">
        <w:rPr>
          <w:vertAlign w:val="superscript"/>
          <w:lang w:val="en-GB"/>
        </w:rPr>
        <w:fldChar w:fldCharType="end"/>
      </w:r>
    </w:p>
    <w:p w14:paraId="506B5639" w14:textId="77777777" w:rsidR="00360660" w:rsidRPr="00B26841" w:rsidRDefault="00360660" w:rsidP="00360660">
      <w:pPr>
        <w:ind w:firstLine="0"/>
        <w:rPr>
          <w:lang w:val="en-GB"/>
        </w:rPr>
      </w:pPr>
      <w:r w:rsidRPr="00B26841">
        <w:t>Pseudo-first-order model (PFO):</w:t>
      </w:r>
    </w:p>
    <w:p w14:paraId="40D7B0A2" w14:textId="77777777" w:rsidR="00360660" w:rsidRPr="00B26841" w:rsidRDefault="00000000" w:rsidP="00360660">
      <w:pPr>
        <w:spacing w:line="360" w:lineRule="auto"/>
        <w:ind w:firstLine="0"/>
        <w:jc w:val="center"/>
        <w:rPr>
          <w:rFonts w:eastAsiaTheme="minorEastAsia"/>
          <w:lang w:eastAsia="de-DE"/>
        </w:rPr>
      </w:pPr>
      <m:oMath>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t</m:t>
            </m:r>
          </m:sub>
        </m:sSub>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e</m:t>
            </m:r>
          </m:sub>
        </m:sSub>
        <m:r>
          <w:rPr>
            <w:rFonts w:ascii="Cambria Math" w:eastAsiaTheme="minorEastAsia" w:hAnsi="Cambria Math"/>
            <w:color w:val="000000" w:themeColor="text1"/>
            <w:lang w:eastAsia="de-DE"/>
          </w:rPr>
          <m:t>×</m:t>
        </m:r>
        <m:d>
          <m:dPr>
            <m:begChr m:val="["/>
            <m:endChr m:val="]"/>
            <m:ctrlPr>
              <w:rPr>
                <w:rFonts w:ascii="Cambria Math" w:hAnsi="Cambria Math"/>
                <w:i/>
                <w:lang w:eastAsia="de-DE"/>
              </w:rPr>
            </m:ctrlPr>
          </m:dPr>
          <m:e>
            <m:r>
              <w:rPr>
                <w:rFonts w:ascii="Cambria Math" w:hAnsi="Cambria Math"/>
                <w:lang w:eastAsia="de-DE"/>
              </w:rPr>
              <m:t>1-</m:t>
            </m:r>
            <m:r>
              <m:rPr>
                <m:sty m:val="p"/>
              </m:rPr>
              <w:rPr>
                <w:rFonts w:ascii="Cambria Math" w:hAnsi="Cambria Math"/>
                <w:lang w:eastAsia="de-DE"/>
              </w:rPr>
              <m:t>exp⁡</m:t>
            </m:r>
            <m:d>
              <m:dPr>
                <m:ctrlPr>
                  <w:rPr>
                    <w:rFonts w:ascii="Cambria Math" w:hAnsi="Cambria Math"/>
                    <w:i/>
                    <w:lang w:eastAsia="de-DE"/>
                  </w:rPr>
                </m:ctrlPr>
              </m:dPr>
              <m:e>
                <m:r>
                  <w:rPr>
                    <w:rFonts w:ascii="Cambria Math" w:hAnsi="Cambria Math"/>
                    <w:lang w:eastAsia="de-DE"/>
                  </w:rPr>
                  <m:t>-</m:t>
                </m:r>
                <m:f>
                  <m:fPr>
                    <m:ctrlPr>
                      <w:rPr>
                        <w:rFonts w:ascii="Cambria Math" w:hAnsi="Cambria Math"/>
                        <w:i/>
                        <w:lang w:eastAsia="de-DE"/>
                      </w:rPr>
                    </m:ctrlPr>
                  </m:fPr>
                  <m:num>
                    <m:sSub>
                      <m:sSubPr>
                        <m:ctrlPr>
                          <w:rPr>
                            <w:rFonts w:ascii="Cambria Math" w:hAnsi="Cambria Math"/>
                            <w:i/>
                            <w:lang w:eastAsia="de-DE"/>
                          </w:rPr>
                        </m:ctrlPr>
                      </m:sSubPr>
                      <m:e>
                        <m:r>
                          <w:rPr>
                            <w:rFonts w:ascii="Cambria Math" w:hAnsi="Cambria Math"/>
                            <w:lang w:eastAsia="de-DE"/>
                          </w:rPr>
                          <m:t>k</m:t>
                        </m:r>
                      </m:e>
                      <m:sub>
                        <m:r>
                          <w:rPr>
                            <w:rFonts w:ascii="Cambria Math" w:hAnsi="Cambria Math"/>
                            <w:lang w:eastAsia="de-DE"/>
                          </w:rPr>
                          <m:t>1</m:t>
                        </m:r>
                      </m:sub>
                    </m:sSub>
                    <m:r>
                      <w:rPr>
                        <w:rFonts w:ascii="Cambria Math" w:hAnsi="Cambria Math"/>
                        <w:lang w:eastAsia="de-DE"/>
                      </w:rPr>
                      <m:t>t</m:t>
                    </m:r>
                  </m:num>
                  <m:den>
                    <m:r>
                      <w:rPr>
                        <w:rFonts w:ascii="Cambria Math" w:hAnsi="Cambria Math"/>
                        <w:lang w:eastAsia="de-DE"/>
                      </w:rPr>
                      <m:t>2.303</m:t>
                    </m:r>
                  </m:den>
                </m:f>
              </m:e>
            </m:d>
          </m:e>
        </m:d>
      </m:oMath>
      <w:r w:rsidR="00360660" w:rsidRPr="00B26841">
        <w:rPr>
          <w:rFonts w:eastAsiaTheme="minorEastAsia"/>
          <w:lang w:eastAsia="de-DE"/>
        </w:rPr>
        <w:t xml:space="preserve">  (3)</w:t>
      </w:r>
    </w:p>
    <w:p w14:paraId="2DA00E38" w14:textId="77777777" w:rsidR="00360660" w:rsidRPr="00B26841" w:rsidRDefault="00360660" w:rsidP="00360660">
      <w:pPr>
        <w:ind w:firstLine="0"/>
        <w:rPr>
          <w:rFonts w:eastAsiaTheme="minorEastAsia"/>
          <w:lang w:eastAsia="de-DE"/>
        </w:rPr>
      </w:pPr>
      <w:r w:rsidRPr="00B26841">
        <w:rPr>
          <w:rFonts w:eastAsiaTheme="minorEastAsia"/>
          <w:lang w:eastAsia="de-DE"/>
        </w:rPr>
        <w:t>Pseudo-second-order model (PSO):</w:t>
      </w:r>
    </w:p>
    <w:p w14:paraId="704E4C3D" w14:textId="77777777" w:rsidR="00360660" w:rsidRPr="00B26841" w:rsidRDefault="00000000" w:rsidP="00360660">
      <w:pPr>
        <w:spacing w:line="360" w:lineRule="auto"/>
        <w:ind w:firstLine="0"/>
        <w:jc w:val="center"/>
        <w:rPr>
          <w:rFonts w:eastAsiaTheme="minorEastAsia"/>
          <w:lang w:eastAsia="de-DE"/>
        </w:rPr>
      </w:pPr>
      <m:oMath>
        <m:f>
          <m:fPr>
            <m:ctrlPr>
              <w:rPr>
                <w:rFonts w:ascii="Cambria Math" w:hAnsi="Cambria Math"/>
                <w:i/>
                <w:lang w:eastAsia="de-DE"/>
              </w:rPr>
            </m:ctrlPr>
          </m:fPr>
          <m:num>
            <m:r>
              <w:rPr>
                <w:rFonts w:ascii="Cambria Math" w:hAnsi="Cambria Math"/>
                <w:lang w:eastAsia="de-DE"/>
              </w:rPr>
              <m:t>t</m:t>
            </m:r>
          </m:num>
          <m:den>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t</m:t>
                </m:r>
              </m:sub>
            </m:sSub>
          </m:den>
        </m:f>
        <m:r>
          <w:rPr>
            <w:rFonts w:ascii="Cambria Math" w:hAnsi="Cambria Math"/>
            <w:lang w:eastAsia="de-DE"/>
          </w:rPr>
          <m:t>=</m:t>
        </m:r>
        <m:f>
          <m:fPr>
            <m:ctrlPr>
              <w:rPr>
                <w:rFonts w:ascii="Cambria Math" w:hAnsi="Cambria Math"/>
                <w:i/>
                <w:lang w:eastAsia="de-DE"/>
              </w:rPr>
            </m:ctrlPr>
          </m:fPr>
          <m:num>
            <m:r>
              <w:rPr>
                <w:rFonts w:ascii="Cambria Math" w:hAnsi="Cambria Math"/>
                <w:lang w:eastAsia="de-DE"/>
              </w:rPr>
              <m:t>1</m:t>
            </m:r>
          </m:num>
          <m:den>
            <m:sSub>
              <m:sSubPr>
                <m:ctrlPr>
                  <w:rPr>
                    <w:rFonts w:ascii="Cambria Math" w:hAnsi="Cambria Math"/>
                    <w:i/>
                    <w:lang w:eastAsia="de-DE"/>
                  </w:rPr>
                </m:ctrlPr>
              </m:sSubPr>
              <m:e>
                <m:r>
                  <w:rPr>
                    <w:rFonts w:ascii="Cambria Math" w:hAnsi="Cambria Math"/>
                    <w:lang w:eastAsia="de-DE"/>
                  </w:rPr>
                  <m:t>k</m:t>
                </m:r>
              </m:e>
              <m:sub>
                <m:r>
                  <w:rPr>
                    <w:rFonts w:ascii="Cambria Math" w:hAnsi="Cambria Math"/>
                    <w:lang w:eastAsia="de-DE"/>
                  </w:rPr>
                  <m:t>2</m:t>
                </m:r>
              </m:sub>
            </m:sSub>
            <m:sSubSup>
              <m:sSubSupPr>
                <m:ctrlPr>
                  <w:rPr>
                    <w:rFonts w:ascii="Cambria Math" w:hAnsi="Cambria Math"/>
                    <w:i/>
                    <w:lang w:eastAsia="de-DE"/>
                  </w:rPr>
                </m:ctrlPr>
              </m:sSubSupPr>
              <m:e>
                <m:r>
                  <w:rPr>
                    <w:rFonts w:ascii="Cambria Math" w:hAnsi="Cambria Math"/>
                    <w:lang w:eastAsia="de-DE"/>
                  </w:rPr>
                  <m:t>q</m:t>
                </m:r>
              </m:e>
              <m:sub>
                <m:r>
                  <w:rPr>
                    <w:rFonts w:ascii="Cambria Math" w:hAnsi="Cambria Math"/>
                    <w:lang w:eastAsia="de-DE"/>
                  </w:rPr>
                  <m:t>e</m:t>
                </m:r>
              </m:sub>
              <m:sup>
                <m:r>
                  <w:rPr>
                    <w:rFonts w:ascii="Cambria Math" w:hAnsi="Cambria Math"/>
                    <w:lang w:eastAsia="de-DE"/>
                  </w:rPr>
                  <m:t>2</m:t>
                </m:r>
              </m:sup>
            </m:sSubSup>
          </m:den>
        </m:f>
        <m:r>
          <w:rPr>
            <w:rFonts w:ascii="Cambria Math" w:hAnsi="Cambria Math"/>
            <w:lang w:eastAsia="de-DE"/>
          </w:rPr>
          <m:t>+</m:t>
        </m:r>
        <m:f>
          <m:fPr>
            <m:ctrlPr>
              <w:rPr>
                <w:rFonts w:ascii="Cambria Math" w:hAnsi="Cambria Math"/>
                <w:i/>
                <w:lang w:eastAsia="de-DE"/>
              </w:rPr>
            </m:ctrlPr>
          </m:fPr>
          <m:num>
            <m:r>
              <w:rPr>
                <w:rFonts w:ascii="Cambria Math" w:hAnsi="Cambria Math"/>
                <w:lang w:eastAsia="de-DE"/>
              </w:rPr>
              <m:t>t</m:t>
            </m:r>
          </m:num>
          <m:den>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e</m:t>
                </m:r>
              </m:sub>
            </m:sSub>
          </m:den>
        </m:f>
      </m:oMath>
      <w:r w:rsidR="00360660" w:rsidRPr="00B26841">
        <w:rPr>
          <w:rFonts w:eastAsiaTheme="minorEastAsia"/>
          <w:lang w:eastAsia="de-DE"/>
        </w:rPr>
        <w:t xml:space="preserve">  (4)</w:t>
      </w:r>
    </w:p>
    <w:p w14:paraId="06CFAE75" w14:textId="77777777" w:rsidR="00360660" w:rsidRPr="00B26841" w:rsidRDefault="00360660" w:rsidP="00360660">
      <w:pPr>
        <w:spacing w:line="360" w:lineRule="auto"/>
        <w:rPr>
          <w:rFonts w:eastAsiaTheme="minorEastAsia"/>
          <w:lang w:eastAsia="de-DE"/>
        </w:rPr>
      </w:pPr>
      <w:r w:rsidRPr="00B26841">
        <w:rPr>
          <w:rFonts w:eastAsiaTheme="minorEastAsia"/>
          <w:lang w:eastAsia="de-DE"/>
        </w:rPr>
        <w:t>The initial adsorption rate h can be determined from the PSO kinetic parameters as follows.</w:t>
      </w:r>
    </w:p>
    <w:p w14:paraId="6864805D" w14:textId="77777777" w:rsidR="00360660" w:rsidRPr="00B26841" w:rsidRDefault="00360660" w:rsidP="00360660">
      <w:pPr>
        <w:spacing w:line="360" w:lineRule="auto"/>
        <w:rPr>
          <w:rFonts w:eastAsiaTheme="minorEastAsia"/>
          <w:lang w:eastAsia="de-DE"/>
        </w:rPr>
      </w:pPr>
      <m:oMathPara>
        <m:oMathParaPr>
          <m:jc m:val="center"/>
        </m:oMathParaPr>
        <m:oMath>
          <m:r>
            <w:rPr>
              <w:rFonts w:ascii="Cambria Math" w:eastAsiaTheme="minorEastAsia" w:hAnsi="Cambria Math"/>
              <w:lang w:eastAsia="de-DE"/>
            </w:rPr>
            <m:t>h=</m:t>
          </m:r>
          <m:sSub>
            <m:sSubPr>
              <m:ctrlPr>
                <w:rPr>
                  <w:rFonts w:ascii="Cambria Math" w:eastAsiaTheme="minorEastAsia" w:hAnsi="Cambria Math"/>
                  <w:i/>
                  <w:lang w:eastAsia="de-DE"/>
                </w:rPr>
              </m:ctrlPr>
            </m:sSubPr>
            <m:e>
              <m:r>
                <w:rPr>
                  <w:rFonts w:ascii="Cambria Math" w:eastAsiaTheme="minorEastAsia" w:hAnsi="Cambria Math"/>
                  <w:lang w:eastAsia="de-DE"/>
                </w:rPr>
                <m:t>k</m:t>
              </m:r>
            </m:e>
            <m:sub>
              <m:r>
                <w:rPr>
                  <w:rFonts w:ascii="Cambria Math" w:eastAsiaTheme="minorEastAsia" w:hAnsi="Cambria Math"/>
                  <w:lang w:eastAsia="de-DE"/>
                </w:rPr>
                <m:t>2</m:t>
              </m:r>
            </m:sub>
          </m:sSub>
          <m:sSubSup>
            <m:sSubSupPr>
              <m:ctrlPr>
                <w:rPr>
                  <w:rFonts w:ascii="Cambria Math" w:eastAsiaTheme="minorEastAsia" w:hAnsi="Cambria Math"/>
                  <w:i/>
                  <w:lang w:eastAsia="de-DE"/>
                </w:rPr>
              </m:ctrlPr>
            </m:sSubSupPr>
            <m:e>
              <m:r>
                <w:rPr>
                  <w:rFonts w:ascii="Cambria Math" w:eastAsiaTheme="minorEastAsia" w:hAnsi="Cambria Math"/>
                  <w:lang w:eastAsia="de-DE"/>
                </w:rPr>
                <m:t>Q</m:t>
              </m:r>
            </m:e>
            <m:sub>
              <m:r>
                <w:rPr>
                  <w:rFonts w:ascii="Cambria Math" w:eastAsiaTheme="minorEastAsia" w:hAnsi="Cambria Math"/>
                  <w:lang w:eastAsia="de-DE"/>
                </w:rPr>
                <m:t>e</m:t>
              </m:r>
            </m:sub>
            <m:sup>
              <m:r>
                <w:rPr>
                  <w:rFonts w:ascii="Cambria Math" w:eastAsiaTheme="minorEastAsia" w:hAnsi="Cambria Math"/>
                  <w:lang w:eastAsia="de-DE"/>
                </w:rPr>
                <m:t>2</m:t>
              </m:r>
            </m:sup>
          </m:sSubSup>
        </m:oMath>
      </m:oMathPara>
    </w:p>
    <w:p w14:paraId="729D6306" w14:textId="77777777" w:rsidR="00360660" w:rsidRPr="00B26841" w:rsidRDefault="00360660" w:rsidP="00360660">
      <w:pPr>
        <w:spacing w:line="360" w:lineRule="auto"/>
        <w:ind w:firstLine="0"/>
        <w:rPr>
          <w:rFonts w:eastAsiaTheme="minorEastAsia"/>
          <w:lang w:eastAsia="de-DE"/>
        </w:rPr>
      </w:pPr>
      <w:r w:rsidRPr="00B26841">
        <w:rPr>
          <w:rFonts w:eastAsiaTheme="minorEastAsia"/>
          <w:lang w:eastAsia="de-DE"/>
        </w:rPr>
        <w:t>Elovich model</w:t>
      </w:r>
    </w:p>
    <w:p w14:paraId="1AECC4F5" w14:textId="77777777" w:rsidR="00360660" w:rsidRPr="00B26841" w:rsidRDefault="00000000" w:rsidP="00360660">
      <w:pPr>
        <w:spacing w:line="360" w:lineRule="auto"/>
        <w:ind w:firstLine="0"/>
        <w:jc w:val="center"/>
        <w:rPr>
          <w:rFonts w:eastAsiaTheme="minorEastAsia"/>
          <w:lang w:eastAsia="de-DE"/>
        </w:rPr>
      </w:pPr>
      <m:oMath>
        <m:sSub>
          <m:sSubPr>
            <m:ctrlPr>
              <w:rPr>
                <w:rFonts w:ascii="Cambria Math" w:eastAsiaTheme="minorEastAsia" w:hAnsi="Cambria Math"/>
                <w:i/>
                <w:lang w:eastAsia="de-DE"/>
              </w:rPr>
            </m:ctrlPr>
          </m:sSubPr>
          <m:e>
            <m:r>
              <w:rPr>
                <w:rFonts w:ascii="Cambria Math" w:eastAsiaTheme="minorEastAsia" w:hAnsi="Cambria Math"/>
                <w:lang w:eastAsia="de-DE"/>
              </w:rPr>
              <m:t>q</m:t>
            </m:r>
          </m:e>
          <m:sub>
            <m:r>
              <w:rPr>
                <w:rFonts w:ascii="Cambria Math" w:eastAsiaTheme="minorEastAsia" w:hAnsi="Cambria Math"/>
                <w:lang w:eastAsia="de-DE"/>
              </w:rPr>
              <m:t>t</m:t>
            </m:r>
          </m:sub>
        </m:sSub>
        <m:r>
          <w:rPr>
            <w:rFonts w:ascii="Cambria Math" w:eastAsiaTheme="minorEastAsia" w:hAnsi="Cambria Math"/>
            <w:lang w:eastAsia="de-DE"/>
          </w:rPr>
          <m:t>=</m:t>
        </m:r>
        <m:f>
          <m:fPr>
            <m:ctrlPr>
              <w:rPr>
                <w:rFonts w:ascii="Cambria Math" w:eastAsiaTheme="minorEastAsia" w:hAnsi="Cambria Math"/>
                <w:i/>
                <w:lang w:eastAsia="de-DE"/>
              </w:rPr>
            </m:ctrlPr>
          </m:fPr>
          <m:num>
            <m:r>
              <w:rPr>
                <w:rFonts w:ascii="Cambria Math" w:eastAsiaTheme="minorEastAsia" w:hAnsi="Cambria Math"/>
                <w:lang w:eastAsia="de-DE"/>
              </w:rPr>
              <m:t>1</m:t>
            </m:r>
          </m:num>
          <m:den>
            <m:r>
              <w:rPr>
                <w:rFonts w:ascii="Cambria Math" w:eastAsiaTheme="minorEastAsia" w:hAnsi="Cambria Math"/>
                <w:lang w:eastAsia="de-DE"/>
              </w:rPr>
              <m:t>β</m:t>
            </m:r>
          </m:den>
        </m:f>
        <m:func>
          <m:funcPr>
            <m:ctrlPr>
              <w:rPr>
                <w:rFonts w:ascii="Cambria Math" w:eastAsiaTheme="minorEastAsia" w:hAnsi="Cambria Math"/>
                <w:lang w:eastAsia="de-DE"/>
              </w:rPr>
            </m:ctrlPr>
          </m:funcPr>
          <m:fName>
            <m:r>
              <m:rPr>
                <m:sty m:val="p"/>
              </m:rPr>
              <w:rPr>
                <w:rFonts w:ascii="Cambria Math" w:eastAsiaTheme="minorEastAsia" w:hAnsi="Cambria Math"/>
                <w:lang w:eastAsia="de-DE"/>
              </w:rPr>
              <m:t>ln</m:t>
            </m:r>
          </m:fName>
          <m:e>
            <m:d>
              <m:dPr>
                <m:ctrlPr>
                  <w:rPr>
                    <w:rFonts w:ascii="Cambria Math" w:eastAsiaTheme="minorEastAsia" w:hAnsi="Cambria Math"/>
                    <w:i/>
                    <w:lang w:eastAsia="de-DE"/>
                  </w:rPr>
                </m:ctrlPr>
              </m:dPr>
              <m:e>
                <m:r>
                  <w:rPr>
                    <w:rFonts w:ascii="Cambria Math" w:eastAsiaTheme="minorEastAsia" w:hAnsi="Cambria Math"/>
                    <w:lang w:eastAsia="de-DE"/>
                  </w:rPr>
                  <m:t>αβ</m:t>
                </m:r>
              </m:e>
            </m:d>
          </m:e>
        </m:func>
        <m:r>
          <w:rPr>
            <w:rFonts w:ascii="Cambria Math" w:eastAsiaTheme="minorEastAsia" w:hAnsi="Cambria Math"/>
            <w:lang w:eastAsia="de-DE"/>
          </w:rPr>
          <m:t>+</m:t>
        </m:r>
        <m:f>
          <m:fPr>
            <m:ctrlPr>
              <w:rPr>
                <w:rFonts w:ascii="Cambria Math" w:eastAsiaTheme="minorEastAsia" w:hAnsi="Cambria Math"/>
                <w:i/>
                <w:lang w:eastAsia="de-DE"/>
              </w:rPr>
            </m:ctrlPr>
          </m:fPr>
          <m:num>
            <m:r>
              <w:rPr>
                <w:rFonts w:ascii="Cambria Math" w:eastAsiaTheme="minorEastAsia" w:hAnsi="Cambria Math"/>
                <w:lang w:eastAsia="de-DE"/>
              </w:rPr>
              <m:t>1</m:t>
            </m:r>
          </m:num>
          <m:den>
            <m:r>
              <w:rPr>
                <w:rFonts w:ascii="Cambria Math" w:eastAsiaTheme="minorEastAsia" w:hAnsi="Cambria Math"/>
                <w:lang w:eastAsia="de-DE"/>
              </w:rPr>
              <m:t>β</m:t>
            </m:r>
          </m:den>
        </m:f>
        <m:r>
          <m:rPr>
            <m:sty m:val="p"/>
          </m:rPr>
          <w:rPr>
            <w:rFonts w:ascii="Cambria Math" w:eastAsiaTheme="minorEastAsia" w:hAnsi="Cambria Math"/>
            <w:lang w:eastAsia="de-DE"/>
          </w:rPr>
          <m:t>ln⁡</m:t>
        </m:r>
        <m:r>
          <w:rPr>
            <w:rFonts w:ascii="Cambria Math" w:eastAsiaTheme="minorEastAsia" w:hAnsi="Cambria Math"/>
            <w:lang w:eastAsia="de-DE"/>
          </w:rPr>
          <m:t>(t)</m:t>
        </m:r>
      </m:oMath>
      <w:r w:rsidR="00360660" w:rsidRPr="00B26841">
        <w:rPr>
          <w:rFonts w:eastAsiaTheme="minorEastAsia"/>
          <w:lang w:eastAsia="de-DE"/>
        </w:rPr>
        <w:t xml:space="preserve"> (5)</w:t>
      </w:r>
    </w:p>
    <w:p w14:paraId="084CB483" w14:textId="1960897F" w:rsidR="00360660" w:rsidRPr="001D5686" w:rsidRDefault="00360660" w:rsidP="00360660">
      <w:pPr>
        <w:rPr>
          <w:vertAlign w:val="superscript"/>
          <w:lang w:val="en-GB"/>
        </w:rPr>
      </w:pPr>
      <w:r w:rsidRPr="00B26841">
        <w:rPr>
          <w:lang w:val="en-GB"/>
        </w:rPr>
        <w:t xml:space="preserve">where </w:t>
      </w:r>
      <w:r w:rsidRPr="00B26841">
        <w:rPr>
          <w:lang w:eastAsia="de-DE"/>
        </w:rPr>
        <w:t>q</w:t>
      </w:r>
      <w:r w:rsidRPr="00B26841">
        <w:rPr>
          <w:vertAlign w:val="subscript"/>
          <w:lang w:eastAsia="de-DE"/>
        </w:rPr>
        <w:t>t</w:t>
      </w:r>
      <w:r w:rsidRPr="00B26841">
        <w:rPr>
          <w:lang w:eastAsia="de-DE"/>
        </w:rPr>
        <w:t xml:space="preserve"> (mg/g) </w:t>
      </w:r>
      <w:r w:rsidRPr="00B26841">
        <w:rPr>
          <w:lang w:val="en-GB"/>
        </w:rPr>
        <w:t>is the adsorption capacity at time; t (min), qe​ (mg/g) is the equilibrium adsorption capacity, k</w:t>
      </w:r>
      <w:r w:rsidRPr="00B26841">
        <w:rPr>
          <w:vertAlign w:val="subscript"/>
          <w:lang w:val="en-GB"/>
        </w:rPr>
        <w:t>1</w:t>
      </w:r>
      <w:r w:rsidRPr="00B26841">
        <w:rPr>
          <w:lang w:val="en-GB"/>
        </w:rPr>
        <w:t>​ (min</w:t>
      </w:r>
      <w:r w:rsidR="0014685A">
        <w:rPr>
          <w:vertAlign w:val="superscript"/>
          <w:lang w:val="en-GB"/>
        </w:rPr>
        <w:t>-1</w:t>
      </w:r>
      <w:r w:rsidRPr="00B26841">
        <w:rPr>
          <w:lang w:val="en-GB"/>
        </w:rPr>
        <w:t>) and k</w:t>
      </w:r>
      <w:r w:rsidRPr="00B26841">
        <w:rPr>
          <w:vertAlign w:val="subscript"/>
          <w:lang w:val="en-GB"/>
        </w:rPr>
        <w:t>2</w:t>
      </w:r>
      <w:r w:rsidRPr="00B26841">
        <w:rPr>
          <w:lang w:val="en-GB"/>
        </w:rPr>
        <w:t xml:space="preserve">​ (g </w:t>
      </w:r>
      <w:r w:rsidR="0014685A">
        <w:rPr>
          <w:vertAlign w:val="superscript"/>
          <w:lang w:val="en-GB"/>
        </w:rPr>
        <w:t>-1</w:t>
      </w:r>
      <w:r w:rsidR="0014685A">
        <w:rPr>
          <w:lang w:val="en-GB"/>
        </w:rPr>
        <w:t>.</w:t>
      </w:r>
      <w:r w:rsidRPr="00B26841">
        <w:rPr>
          <w:lang w:val="en-GB"/>
        </w:rPr>
        <w:t>min</w:t>
      </w:r>
      <w:r w:rsidR="0014685A" w:rsidRPr="0014685A">
        <w:rPr>
          <w:vertAlign w:val="superscript"/>
          <w:lang w:val="en-GB"/>
        </w:rPr>
        <w:t>-1</w:t>
      </w:r>
      <w:r w:rsidRPr="00B26841">
        <w:rPr>
          <w:lang w:val="en-GB"/>
        </w:rPr>
        <w:t>) are the rate constants of the PFO and PSO models, respectively, h is the initial adsorption rate (</w:t>
      </w:r>
      <w:r w:rsidRPr="00B26841">
        <w:rPr>
          <w:lang w:eastAsia="de-DE"/>
        </w:rPr>
        <w:t>mg/(g.min</w:t>
      </w:r>
      <w:r w:rsidRPr="00B26841">
        <w:rPr>
          <w:lang w:val="en-GB"/>
        </w:rPr>
        <w:t xml:space="preserve">), α </w:t>
      </w:r>
      <w:r w:rsidRPr="00B26841">
        <w:rPr>
          <w:lang w:eastAsia="de-DE"/>
        </w:rPr>
        <w:t xml:space="preserve">(mg/(g.min)) </w:t>
      </w:r>
      <w:r w:rsidRPr="00B26841">
        <w:rPr>
          <w:lang w:val="en-GB"/>
        </w:rPr>
        <w:t xml:space="preserve">and </w:t>
      </w:r>
      <w:r w:rsidRPr="00B26841">
        <w:rPr>
          <w:lang w:eastAsia="de-DE"/>
        </w:rPr>
        <w:t xml:space="preserve">β (g/mg) </w:t>
      </w:r>
      <w:r w:rsidRPr="00B26841">
        <w:rPr>
          <w:lang w:val="en-GB"/>
        </w:rPr>
        <w:t>are constants of the Elovich model. For porous biochar, a larger C value indicates a greater boundary layer effect, while a lower C value reflects higher surface heterogeneity and availability of active sites.</w:t>
      </w:r>
      <w:r w:rsidRPr="001D5686">
        <w:rPr>
          <w:vertAlign w:val="superscript"/>
          <w:lang w:val="en-GB"/>
        </w:rPr>
        <w:fldChar w:fldCharType="begin"/>
      </w:r>
      <w:r w:rsidR="001D5686" w:rsidRPr="001D5686">
        <w:rPr>
          <w:vertAlign w:val="superscript"/>
          <w:lang w:val="en-GB"/>
        </w:rPr>
        <w:instrText xml:space="preserve"> ADDIN EN.CITE &lt;EndNote&gt;&lt;Cite&gt;&lt;Author&gt;Wang&lt;/Author&gt;&lt;Year&gt;2020&lt;/Year&gt;&lt;RecNum&gt;6&lt;/RecNum&gt;&lt;DisplayText&gt;[14, 16]&lt;/DisplayText&gt;&lt;record&gt;&lt;rec-number&gt;6&lt;/rec-number&gt;&lt;foreign-keys&gt;&lt;key app="EN" db-id="2eddsw0af9aafdex0tj5xdadtaf0stdswvwv" timestamp="1758025711"&gt;6&lt;/key&gt;&lt;/foreign-keys&gt;&lt;ref-type name="Journal Article"&gt;17&lt;/ref-type&gt;&lt;contributors&gt;&lt;authors&gt;&lt;author&gt;Wang, Jianlong&lt;/author&gt;&lt;author&gt;Guo, Xuan&lt;/author&gt;&lt;/authors&gt;&lt;/contributors&gt;&lt;titles&gt;&lt;title&gt;Adsorption kinetic models: Physical meanings, applications, and solving methods&lt;/title&gt;&lt;secondary-title&gt;Journal of Hazardous materials&lt;/secondary-title&gt;&lt;/titles&gt;&lt;periodical&gt;&lt;full-title&gt;Journal of Hazardous materials&lt;/full-title&gt;&lt;/periodical&gt;&lt;pages&gt;122156&lt;/pages&gt;&lt;volume&gt;390&lt;/volume&gt;&lt;dates&gt;&lt;year&gt;2020&lt;/year&gt;&lt;/dates&gt;&lt;isbn&gt;0304-3894&lt;/isbn&gt;&lt;urls&gt;&lt;/urls&gt;&lt;/record&gt;&lt;/Cite&gt;&lt;Cite&gt;&lt;Author&gt;Wang&lt;/Author&gt;&lt;Year&gt;2021&lt;/Year&gt;&lt;RecNum&gt;8&lt;/RecNum&gt;&lt;record&gt;&lt;rec-number&gt;8&lt;/rec-number&gt;&lt;foreign-keys&gt;&lt;key app="EN" db-id="2eddsw0af9aafdex0tj5xdadtaf0stdswvwv" timestamp="1758025732"&gt;8&lt;/key&gt;&lt;/foreign-keys&gt;&lt;ref-type name="Journal Article"&gt;17&lt;/ref-type&gt;&lt;contributors&gt;&lt;authors&gt;&lt;author&gt;Wang, Tongtong&lt;/author&gt;&lt;author&gt;Zhang, Di&lt;/author&gt;&lt;author&gt;Fang, Kaikai&lt;/author&gt;&lt;author&gt;Zhu, Wei&lt;/author&gt;&lt;author&gt;Peng, Qin&lt;/author&gt;&lt;author&gt;Xie, Zhigang&lt;/author&gt;&lt;/authors&gt;&lt;/contributors&gt;&lt;titles&gt;&lt;title&gt;Enhanced nitrate removal by physical activation and Mg/Al layered double hydroxide modified biochar derived from wood waste: Adsorption characteristics and mechanisms&lt;/title&gt;&lt;secondary-title&gt;Journal of Environmental Chemical Engineering&lt;/secondary-title&gt;&lt;/titles&gt;&lt;periodical&gt;&lt;full-title&gt;Journal of Environmental Chemical Engineering&lt;/full-title&gt;&lt;/periodical&gt;&lt;pages&gt;105184&lt;/pages&gt;&lt;volume&gt;9&lt;/volume&gt;&lt;number&gt;4&lt;/number&gt;&lt;dates&gt;&lt;year&gt;2021&lt;/year&gt;&lt;/dates&gt;&lt;isbn&gt;2213-3437&lt;/isbn&gt;&lt;urls&gt;&lt;/urls&gt;&lt;/record&gt;&lt;/Cite&gt;&lt;/EndNote&gt;</w:instrText>
      </w:r>
      <w:r w:rsidRPr="001D5686">
        <w:rPr>
          <w:vertAlign w:val="superscript"/>
          <w:lang w:val="en-GB"/>
        </w:rPr>
        <w:fldChar w:fldCharType="separate"/>
      </w:r>
      <w:r w:rsidR="001D5686" w:rsidRPr="001D5686">
        <w:rPr>
          <w:noProof/>
          <w:vertAlign w:val="superscript"/>
          <w:lang w:val="en-GB"/>
        </w:rPr>
        <w:t>14, 16</w:t>
      </w:r>
      <w:r w:rsidRPr="001D5686">
        <w:rPr>
          <w:vertAlign w:val="superscript"/>
          <w:lang w:val="en-GB"/>
        </w:rPr>
        <w:fldChar w:fldCharType="end"/>
      </w:r>
    </w:p>
    <w:p w14:paraId="01B5C056" w14:textId="07F75CE2" w:rsidR="00360660" w:rsidRPr="00B26841" w:rsidRDefault="00360660" w:rsidP="00360660">
      <w:pPr>
        <w:rPr>
          <w:lang w:val="en-GB"/>
        </w:rPr>
      </w:pPr>
      <w:r w:rsidRPr="00B26841">
        <w:rPr>
          <w:lang w:val="en-GB"/>
        </w:rPr>
        <w:t xml:space="preserve">Adsorption isotherm experiments were carried out to investigate the equilibrium interaction between CV and biochar, providing important information about adsorption capacity and adsorption behavior. The isotherm studies were conducted with initial CV concentrations ranging from 10 to 120 </w:t>
      </w:r>
      <w:r w:rsidRPr="00B26841">
        <w:rPr>
          <w:lang w:eastAsia="de-DE"/>
        </w:rPr>
        <w:t>mg/L</w:t>
      </w:r>
      <w:r w:rsidRPr="00B26841">
        <w:rPr>
          <w:lang w:val="en-GB"/>
        </w:rPr>
        <w:t xml:space="preserve">, an adsorbent dosage of 0.25 g/mL, and an agitation speed of 400 rpm until equilibrium was </w:t>
      </w:r>
      <w:r w:rsidRPr="00B26841">
        <w:rPr>
          <w:lang w:val="en-GB"/>
        </w:rPr>
        <w:lastRenderedPageBreak/>
        <w:t>reached. The experimental data were fitted to the Langmuir (equation 7), Freundlich (equation 9), and Dubinin–Radushkevich (D–R, equation 10) models.</w:t>
      </w:r>
      <w:r w:rsidRPr="008155A0">
        <w:rPr>
          <w:vertAlign w:val="superscript"/>
          <w:lang w:val="en-GB"/>
        </w:rPr>
        <w:fldChar w:fldCharType="begin"/>
      </w:r>
      <w:r w:rsidR="001D5686" w:rsidRPr="008155A0">
        <w:rPr>
          <w:vertAlign w:val="superscript"/>
          <w:lang w:val="en-GB"/>
        </w:rPr>
        <w:instrText xml:space="preserve"> ADDIN EN.CITE &lt;EndNote&gt;&lt;Cite&gt;&lt;Author&gt;Tejada-Tovar&lt;/Author&gt;&lt;Year&gt;2021&lt;/Year&gt;&lt;RecNum&gt;7&lt;/RecNum&gt;&lt;DisplayText&gt;[15, 16]&lt;/DisplayText&gt;&lt;record&gt;&lt;rec-number&gt;7&lt;/rec-number&gt;&lt;foreign-keys&gt;&lt;key app="EN" db-id="2eddsw0af9aafdex0tj5xdadtaf0stdswvwv" timestamp="1758025712"&gt;7&lt;/key&gt;&lt;/foreign-keys&gt;&lt;ref-type name="Journal Article"&gt;17&lt;/ref-type&gt;&lt;contributors&gt;&lt;authors&gt;&lt;author&gt;Tejada-Tovar, Candelaria&lt;/author&gt;&lt;author&gt;Villabona-Ortíz, Ángel&lt;/author&gt;&lt;author&gt;Gonzalez-Delgado, Ángel Darío&lt;/author&gt;&lt;/authors&gt;&lt;/contributors&gt;&lt;titles&gt;&lt;title&gt;Removal of nitrate ions using thermally and chemically modified bioadsorbents&lt;/title&gt;&lt;secondary-title&gt;Applied Sciences&lt;/secondary-title&gt;&lt;/titles&gt;&lt;periodical&gt;&lt;full-title&gt;Applied Sciences&lt;/full-title&gt;&lt;/periodical&gt;&lt;pages&gt;8455&lt;/pages&gt;&lt;volume&gt;11&lt;/volume&gt;&lt;number&gt;18&lt;/number&gt;&lt;dates&gt;&lt;year&gt;2021&lt;/year&gt;&lt;/dates&gt;&lt;isbn&gt;2076-3417&lt;/isbn&gt;&lt;urls&gt;&lt;/urls&gt;&lt;/record&gt;&lt;/Cite&gt;&lt;Cite&gt;&lt;Author&gt;Wang&lt;/Author&gt;&lt;Year&gt;2021&lt;/Year&gt;&lt;RecNum&gt;8&lt;/RecNum&gt;&lt;record&gt;&lt;rec-number&gt;8&lt;/rec-number&gt;&lt;foreign-keys&gt;&lt;key app="EN" db-id="2eddsw0af9aafdex0tj5xdadtaf0stdswvwv" timestamp="1758025732"&gt;8&lt;/key&gt;&lt;/foreign-keys&gt;&lt;ref-type name="Journal Article"&gt;17&lt;/ref-type&gt;&lt;contributors&gt;&lt;authors&gt;&lt;author&gt;Wang, Tongtong&lt;/author&gt;&lt;author&gt;Zhang, Di&lt;/author&gt;&lt;author&gt;Fang, Kaikai&lt;/author&gt;&lt;author&gt;Zhu, Wei&lt;/author&gt;&lt;author&gt;Peng, Qin&lt;/author&gt;&lt;author&gt;Xie, Zhigang&lt;/author&gt;&lt;/authors&gt;&lt;/contributors&gt;&lt;titles&gt;&lt;title&gt;Enhanced nitrate removal by physical activation and Mg/Al layered double hydroxide modified biochar derived from wood waste: Adsorption characteristics and mechanisms&lt;/title&gt;&lt;secondary-title&gt;Journal of Environmental Chemical Engineering&lt;/secondary-title&gt;&lt;/titles&gt;&lt;periodical&gt;&lt;full-title&gt;Journal of Environmental Chemical Engineering&lt;/full-title&gt;&lt;/periodical&gt;&lt;pages&gt;105184&lt;/pages&gt;&lt;volume&gt;9&lt;/volume&gt;&lt;number&gt;4&lt;/number&gt;&lt;dates&gt;&lt;year&gt;2021&lt;/year&gt;&lt;/dates&gt;&lt;isbn&gt;2213-3437&lt;/isbn&gt;&lt;urls&gt;&lt;/urls&gt;&lt;/record&gt;&lt;/Cite&gt;&lt;/EndNote&gt;</w:instrText>
      </w:r>
      <w:r w:rsidRPr="008155A0">
        <w:rPr>
          <w:vertAlign w:val="superscript"/>
          <w:lang w:val="en-GB"/>
        </w:rPr>
        <w:fldChar w:fldCharType="separate"/>
      </w:r>
      <w:r w:rsidR="001D5686" w:rsidRPr="008155A0">
        <w:rPr>
          <w:noProof/>
          <w:vertAlign w:val="superscript"/>
          <w:lang w:val="en-GB"/>
        </w:rPr>
        <w:t>1</w:t>
      </w:r>
      <w:r w:rsidR="008155A0" w:rsidRPr="008155A0">
        <w:rPr>
          <w:noProof/>
          <w:vertAlign w:val="superscript"/>
          <w:lang w:val="en-GB"/>
        </w:rPr>
        <w:t>4</w:t>
      </w:r>
      <w:r w:rsidR="001D5686" w:rsidRPr="008155A0">
        <w:rPr>
          <w:noProof/>
          <w:vertAlign w:val="superscript"/>
          <w:lang w:val="en-GB"/>
        </w:rPr>
        <w:t>, 1</w:t>
      </w:r>
      <w:r w:rsidR="008155A0" w:rsidRPr="008155A0">
        <w:rPr>
          <w:noProof/>
          <w:vertAlign w:val="superscript"/>
          <w:lang w:val="en-GB"/>
        </w:rPr>
        <w:t>5</w:t>
      </w:r>
      <w:r w:rsidRPr="008155A0">
        <w:rPr>
          <w:vertAlign w:val="superscript"/>
          <w:lang w:val="en-GB"/>
        </w:rPr>
        <w:fldChar w:fldCharType="end"/>
      </w:r>
    </w:p>
    <w:p w14:paraId="34A0664E" w14:textId="77777777" w:rsidR="00360660" w:rsidRPr="00B26841" w:rsidRDefault="00360660" w:rsidP="00360660">
      <w:pPr>
        <w:spacing w:line="360" w:lineRule="auto"/>
        <w:ind w:firstLine="0"/>
        <w:rPr>
          <w:lang w:eastAsia="de-DE"/>
        </w:rPr>
      </w:pPr>
      <w:r w:rsidRPr="00B26841">
        <w:rPr>
          <w:lang w:eastAsia="de-DE"/>
        </w:rPr>
        <w:t>Langmuir models.</w:t>
      </w:r>
    </w:p>
    <w:p w14:paraId="0881879F" w14:textId="77777777" w:rsidR="00360660" w:rsidRPr="00B26841" w:rsidRDefault="00000000" w:rsidP="00360660">
      <w:pPr>
        <w:spacing w:line="360" w:lineRule="auto"/>
        <w:ind w:firstLine="0"/>
        <w:jc w:val="center"/>
        <w:rPr>
          <w:rFonts w:eastAsiaTheme="minorEastAsia"/>
          <w:lang w:eastAsia="de-DE"/>
        </w:rPr>
      </w:pPr>
      <m:oMath>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e</m:t>
            </m:r>
          </m:sub>
        </m:sSub>
        <m:r>
          <w:rPr>
            <w:rFonts w:ascii="Cambria Math" w:hAnsi="Cambria Math"/>
            <w:lang w:eastAsia="de-DE"/>
          </w:rPr>
          <m:t>=</m:t>
        </m:r>
        <m:f>
          <m:fPr>
            <m:ctrlPr>
              <w:rPr>
                <w:rFonts w:ascii="Cambria Math" w:hAnsi="Cambria Math"/>
                <w:i/>
                <w:lang w:eastAsia="de-DE"/>
              </w:rPr>
            </m:ctrlPr>
          </m:fPr>
          <m:num>
            <m:sSub>
              <m:sSubPr>
                <m:ctrlPr>
                  <w:rPr>
                    <w:rFonts w:ascii="Cambria Math" w:hAnsi="Cambria Math"/>
                    <w:i/>
                    <w:lang w:eastAsia="de-DE"/>
                  </w:rPr>
                </m:ctrlPr>
              </m:sSubPr>
              <m:e>
                <m:r>
                  <w:rPr>
                    <w:rFonts w:ascii="Cambria Math" w:hAnsi="Cambria Math"/>
                    <w:lang w:eastAsia="de-DE"/>
                  </w:rPr>
                  <m:t>K</m:t>
                </m:r>
              </m:e>
              <m:sub>
                <m:r>
                  <w:rPr>
                    <w:rFonts w:ascii="Cambria Math" w:hAnsi="Cambria Math"/>
                    <w:lang w:eastAsia="de-DE"/>
                  </w:rPr>
                  <m:t>L</m:t>
                </m:r>
              </m:sub>
            </m:sSub>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m</m:t>
                </m:r>
              </m:sub>
            </m:sSub>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C</m:t>
                </m:r>
              </m:e>
              <m:sub>
                <m:r>
                  <w:rPr>
                    <w:rFonts w:ascii="Cambria Math" w:hAnsi="Cambria Math"/>
                    <w:lang w:eastAsia="de-DE"/>
                  </w:rPr>
                  <m:t>e</m:t>
                </m:r>
              </m:sub>
            </m:sSub>
          </m:num>
          <m:den>
            <m:r>
              <w:rPr>
                <w:rFonts w:ascii="Cambria Math" w:hAnsi="Cambria Math"/>
                <w:lang w:eastAsia="de-DE"/>
              </w:rPr>
              <m:t>1+</m:t>
            </m:r>
            <m:sSub>
              <m:sSubPr>
                <m:ctrlPr>
                  <w:rPr>
                    <w:rFonts w:ascii="Cambria Math" w:hAnsi="Cambria Math"/>
                    <w:i/>
                    <w:lang w:eastAsia="de-DE"/>
                  </w:rPr>
                </m:ctrlPr>
              </m:sSubPr>
              <m:e>
                <m:r>
                  <w:rPr>
                    <w:rFonts w:ascii="Cambria Math" w:hAnsi="Cambria Math"/>
                    <w:lang w:eastAsia="de-DE"/>
                  </w:rPr>
                  <m:t>K</m:t>
                </m:r>
              </m:e>
              <m:sub>
                <m:r>
                  <w:rPr>
                    <w:rFonts w:ascii="Cambria Math" w:hAnsi="Cambria Math"/>
                    <w:lang w:eastAsia="de-DE"/>
                  </w:rPr>
                  <m:t>L</m:t>
                </m:r>
              </m:sub>
            </m:sSub>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C</m:t>
                </m:r>
              </m:e>
              <m:sub>
                <m:r>
                  <w:rPr>
                    <w:rFonts w:ascii="Cambria Math" w:hAnsi="Cambria Math"/>
                    <w:lang w:eastAsia="de-DE"/>
                  </w:rPr>
                  <m:t>e</m:t>
                </m:r>
              </m:sub>
            </m:sSub>
          </m:den>
        </m:f>
      </m:oMath>
      <w:r w:rsidR="00360660" w:rsidRPr="00B26841">
        <w:rPr>
          <w:rFonts w:eastAsiaTheme="minorEastAsia"/>
          <w:lang w:eastAsia="de-DE"/>
        </w:rPr>
        <w:t xml:space="preserve">   (7)</w:t>
      </w:r>
    </w:p>
    <w:p w14:paraId="6C3C9B9A" w14:textId="77777777" w:rsidR="00360660" w:rsidRPr="00B26841" w:rsidRDefault="00360660" w:rsidP="00360660">
      <w:pPr>
        <w:spacing w:line="360" w:lineRule="auto"/>
        <w:ind w:firstLine="0"/>
        <w:rPr>
          <w:rFonts w:eastAsiaTheme="minorEastAsia"/>
          <w:lang w:eastAsia="de-DE"/>
        </w:rPr>
      </w:pPr>
      <w:r w:rsidRPr="00B26841">
        <w:rPr>
          <w:lang w:eastAsia="de-DE"/>
        </w:rPr>
        <w:t>Where q</w:t>
      </w:r>
      <w:r w:rsidRPr="00B26841">
        <w:rPr>
          <w:vertAlign w:val="subscript"/>
          <w:lang w:eastAsia="de-DE"/>
        </w:rPr>
        <w:t>m</w:t>
      </w:r>
      <w:r w:rsidRPr="00B26841">
        <w:rPr>
          <w:lang w:eastAsia="de-DE"/>
        </w:rPr>
        <w:t xml:space="preserve"> is the theoretical maximum adsorption capacity (mg/g), and K</w:t>
      </w:r>
      <w:r w:rsidRPr="00B26841">
        <w:rPr>
          <w:vertAlign w:val="subscript"/>
          <w:lang w:eastAsia="de-DE"/>
        </w:rPr>
        <w:t>L</w:t>
      </w:r>
      <w:r w:rsidRPr="00B26841">
        <w:rPr>
          <w:lang w:eastAsia="de-DE"/>
        </w:rPr>
        <w:t xml:space="preserve"> denotes the Langmuir equilibrium constant related to the surface heterogeneity; therefore, it refers to the adsorption strength. A separation factor (or equilibrium parameter), R</w:t>
      </w:r>
      <w:r w:rsidRPr="00B26841">
        <w:rPr>
          <w:vertAlign w:val="subscript"/>
          <w:lang w:eastAsia="de-DE"/>
        </w:rPr>
        <w:t>L</w:t>
      </w:r>
      <w:r w:rsidRPr="00B26841">
        <w:rPr>
          <w:lang w:eastAsia="de-DE"/>
        </w:rPr>
        <w:t>, a dimensionless constant that describes the characteristics of the Langmuir isotherm, is defined as follows.</w:t>
      </w:r>
    </w:p>
    <w:p w14:paraId="6C2A4FAA" w14:textId="77777777" w:rsidR="00360660" w:rsidRPr="00B26841" w:rsidRDefault="00000000" w:rsidP="00360660">
      <w:pPr>
        <w:spacing w:line="360" w:lineRule="auto"/>
        <w:ind w:firstLine="0"/>
        <w:jc w:val="center"/>
        <w:rPr>
          <w:lang w:eastAsia="de-DE"/>
        </w:rPr>
      </w:pPr>
      <m:oMath>
        <m:sSub>
          <m:sSubPr>
            <m:ctrlPr>
              <w:rPr>
                <w:rFonts w:ascii="Cambria Math" w:hAnsi="Cambria Math"/>
                <w:i/>
                <w:lang w:eastAsia="de-DE"/>
              </w:rPr>
            </m:ctrlPr>
          </m:sSubPr>
          <m:e>
            <m:r>
              <w:rPr>
                <w:rFonts w:ascii="Cambria Math" w:hAnsi="Cambria Math"/>
                <w:lang w:eastAsia="de-DE"/>
              </w:rPr>
              <m:t>R</m:t>
            </m:r>
          </m:e>
          <m:sub>
            <m:r>
              <w:rPr>
                <w:rFonts w:ascii="Cambria Math" w:hAnsi="Cambria Math"/>
                <w:lang w:eastAsia="de-DE"/>
              </w:rPr>
              <m:t>L</m:t>
            </m:r>
          </m:sub>
        </m:sSub>
        <m:r>
          <w:rPr>
            <w:rFonts w:ascii="Cambria Math" w:hAnsi="Cambria Math"/>
            <w:lang w:eastAsia="de-DE"/>
          </w:rPr>
          <m:t>=</m:t>
        </m:r>
        <m:f>
          <m:fPr>
            <m:ctrlPr>
              <w:rPr>
                <w:rFonts w:ascii="Cambria Math" w:hAnsi="Cambria Math"/>
                <w:i/>
                <w:lang w:eastAsia="de-DE"/>
              </w:rPr>
            </m:ctrlPr>
          </m:fPr>
          <m:num>
            <m:r>
              <w:rPr>
                <w:rFonts w:ascii="Cambria Math" w:hAnsi="Cambria Math"/>
                <w:lang w:eastAsia="de-DE"/>
              </w:rPr>
              <m:t>1</m:t>
            </m:r>
          </m:num>
          <m:den>
            <m:r>
              <w:rPr>
                <w:rFonts w:ascii="Cambria Math" w:hAnsi="Cambria Math"/>
                <w:lang w:eastAsia="de-DE"/>
              </w:rPr>
              <m:t>1+</m:t>
            </m:r>
            <m:sSub>
              <m:sSubPr>
                <m:ctrlPr>
                  <w:rPr>
                    <w:rFonts w:ascii="Cambria Math" w:hAnsi="Cambria Math"/>
                    <w:i/>
                    <w:lang w:eastAsia="de-DE"/>
                  </w:rPr>
                </m:ctrlPr>
              </m:sSubPr>
              <m:e>
                <m:r>
                  <w:rPr>
                    <w:rFonts w:ascii="Cambria Math" w:hAnsi="Cambria Math"/>
                    <w:lang w:eastAsia="de-DE"/>
                  </w:rPr>
                  <m:t>K</m:t>
                </m:r>
              </m:e>
              <m:sub>
                <m:r>
                  <w:rPr>
                    <w:rFonts w:ascii="Cambria Math" w:hAnsi="Cambria Math"/>
                    <w:lang w:eastAsia="de-DE"/>
                  </w:rPr>
                  <m:t>L</m:t>
                </m:r>
              </m:sub>
            </m:sSub>
            <m:sSub>
              <m:sSubPr>
                <m:ctrlPr>
                  <w:rPr>
                    <w:rFonts w:ascii="Cambria Math" w:hAnsi="Cambria Math"/>
                    <w:i/>
                    <w:lang w:eastAsia="de-DE"/>
                  </w:rPr>
                </m:ctrlPr>
              </m:sSubPr>
              <m:e>
                <m:r>
                  <w:rPr>
                    <w:rFonts w:ascii="Cambria Math" w:hAnsi="Cambria Math"/>
                    <w:lang w:eastAsia="de-DE"/>
                  </w:rPr>
                  <m:t>.C</m:t>
                </m:r>
              </m:e>
              <m:sub>
                <m:r>
                  <w:rPr>
                    <w:rFonts w:ascii="Cambria Math" w:hAnsi="Cambria Math"/>
                    <w:lang w:eastAsia="de-DE"/>
                  </w:rPr>
                  <m:t>o</m:t>
                </m:r>
              </m:sub>
            </m:sSub>
          </m:den>
        </m:f>
      </m:oMath>
      <w:r w:rsidR="00360660" w:rsidRPr="00B26841">
        <w:rPr>
          <w:lang w:eastAsia="de-DE"/>
        </w:rPr>
        <w:t xml:space="preserve"> </w:t>
      </w:r>
      <w:r w:rsidR="00360660" w:rsidRPr="00B26841">
        <w:rPr>
          <w:lang w:eastAsia="de-DE"/>
        </w:rPr>
        <w:tab/>
        <w:t xml:space="preserve"> (8)</w:t>
      </w:r>
    </w:p>
    <w:p w14:paraId="2E3F1C2D" w14:textId="17102A4C" w:rsidR="00360660" w:rsidRPr="00B26841" w:rsidRDefault="00360660" w:rsidP="00360660">
      <w:pPr>
        <w:spacing w:line="360" w:lineRule="auto"/>
        <w:rPr>
          <w:lang w:eastAsia="de-DE"/>
        </w:rPr>
      </w:pPr>
      <w:r w:rsidRPr="00B26841">
        <w:rPr>
          <w:lang w:eastAsia="de-DE"/>
        </w:rPr>
        <w:t>The value of R</w:t>
      </w:r>
      <w:r w:rsidRPr="00B26841">
        <w:rPr>
          <w:vertAlign w:val="subscript"/>
          <w:lang w:eastAsia="de-DE"/>
        </w:rPr>
        <w:t>L</w:t>
      </w:r>
      <w:r w:rsidRPr="00B26841">
        <w:rPr>
          <w:lang w:eastAsia="de-DE"/>
        </w:rPr>
        <w:t xml:space="preserve"> shows the type of the isotherm: unfavorable (R</w:t>
      </w:r>
      <w:r w:rsidRPr="00B26841">
        <w:rPr>
          <w:vertAlign w:val="subscript"/>
          <w:lang w:eastAsia="de-DE"/>
        </w:rPr>
        <w:t>L</w:t>
      </w:r>
      <w:r w:rsidRPr="00B26841">
        <w:rPr>
          <w:lang w:eastAsia="de-DE"/>
        </w:rPr>
        <w:t xml:space="preserve"> &gt; 1), linear (R</w:t>
      </w:r>
      <w:r w:rsidRPr="00B26841">
        <w:rPr>
          <w:vertAlign w:val="subscript"/>
          <w:lang w:eastAsia="de-DE"/>
        </w:rPr>
        <w:t>L</w:t>
      </w:r>
      <w:r w:rsidRPr="00B26841">
        <w:rPr>
          <w:lang w:eastAsia="de-DE"/>
        </w:rPr>
        <w:t xml:space="preserve"> = 1), favorable (0 &lt; R</w:t>
      </w:r>
      <w:r w:rsidRPr="00B26841">
        <w:rPr>
          <w:vertAlign w:val="subscript"/>
          <w:lang w:eastAsia="de-DE"/>
        </w:rPr>
        <w:t>L</w:t>
      </w:r>
      <w:r w:rsidRPr="00B26841">
        <w:rPr>
          <w:lang w:eastAsia="de-DE"/>
        </w:rPr>
        <w:t xml:space="preserve"> &lt; 1), or irreversible ((R</w:t>
      </w:r>
      <w:r w:rsidRPr="00B26841">
        <w:rPr>
          <w:vertAlign w:val="subscript"/>
          <w:lang w:eastAsia="de-DE"/>
        </w:rPr>
        <w:t>L</w:t>
      </w:r>
      <w:r w:rsidRPr="00B26841">
        <w:rPr>
          <w:lang w:eastAsia="de-DE"/>
        </w:rPr>
        <w:t xml:space="preserve"> = 0).</w:t>
      </w:r>
      <w:r w:rsidRPr="008654C2">
        <w:rPr>
          <w:vertAlign w:val="superscript"/>
          <w:lang w:eastAsia="de-DE"/>
        </w:rPr>
        <w:fldChar w:fldCharType="begin"/>
      </w:r>
      <w:r w:rsidR="001D5686" w:rsidRPr="008654C2">
        <w:rPr>
          <w:vertAlign w:val="superscript"/>
          <w:lang w:eastAsia="de-DE"/>
        </w:rPr>
        <w:instrText xml:space="preserve"> ADDIN EN.CITE &lt;EndNote&gt;&lt;Cite&gt;&lt;Author&gt;Wang&lt;/Author&gt;&lt;Year&gt;2021&lt;/Year&gt;&lt;RecNum&gt;8&lt;/RecNum&gt;&lt;DisplayText&gt;[16, 17]&lt;/DisplayText&gt;&lt;record&gt;&lt;rec-number&gt;8&lt;/rec-number&gt;&lt;foreign-keys&gt;&lt;key app="EN" db-id="2eddsw0af9aafdex0tj5xdadtaf0stdswvwv" timestamp="1758025732"&gt;8&lt;/key&gt;&lt;/foreign-keys&gt;&lt;ref-type name="Journal Article"&gt;17&lt;/ref-type&gt;&lt;contributors&gt;&lt;authors&gt;&lt;author&gt;Wang, Tongtong&lt;/author&gt;&lt;author&gt;Zhang, Di&lt;/author&gt;&lt;author&gt;Fang, Kaikai&lt;/author&gt;&lt;author&gt;Zhu, Wei&lt;/author&gt;&lt;author&gt;Peng, Qin&lt;/author&gt;&lt;author&gt;Xie, Zhigang&lt;/author&gt;&lt;/authors&gt;&lt;/contributors&gt;&lt;titles&gt;&lt;title&gt;Enhanced nitrate removal by physical activation and Mg/Al layered double hydroxide modified biochar derived from wood waste: Adsorption characteristics and mechanisms&lt;/title&gt;&lt;secondary-title&gt;Journal of Environmental Chemical Engineering&lt;/secondary-title&gt;&lt;/titles&gt;&lt;periodical&gt;&lt;full-title&gt;Journal of Environmental Chemical Engineering&lt;/full-title&gt;&lt;/periodical&gt;&lt;pages&gt;105184&lt;/pages&gt;&lt;volume&gt;9&lt;/volume&gt;&lt;number&gt;4&lt;/number&gt;&lt;dates&gt;&lt;year&gt;2021&lt;/year&gt;&lt;/dates&gt;&lt;isbn&gt;2213-3437&lt;/isbn&gt;&lt;urls&gt;&lt;/urls&gt;&lt;/record&gt;&lt;/Cite&gt;&lt;Cite&gt;&lt;Author&gt;Wang&lt;/Author&gt;&lt;Year&gt;2021&lt;/Year&gt;&lt;RecNum&gt;11&lt;/RecNum&gt;&lt;record&gt;&lt;rec-number&gt;11&lt;/rec-number&gt;&lt;foreign-keys&gt;&lt;key app="EN" db-id="2eddsw0af9aafdex0tj5xdadtaf0stdswvwv" timestamp="1758026413"&gt;11&lt;/key&gt;&lt;/foreign-keys&gt;&lt;ref-type name="Journal Article"&gt;17&lt;/ref-type&gt;&lt;contributors&gt;&lt;authors&gt;&lt;author&gt;Wang, Tongtong&lt;/author&gt;&lt;author&gt;Zheng, Jiyong&lt;/author&gt;&lt;author&gt;Liu, Hongtao&lt;/author&gt;&lt;author&gt;Peng, Qin&lt;/author&gt;&lt;author&gt;Zhou, Huoming&lt;/author&gt;&lt;author&gt;Zhang, Xingchang&lt;/author&gt;&lt;/authors&gt;&lt;/contributors&gt;&lt;titles&gt;&lt;title&gt;Adsorption characteristics and mechanisms of Pb2+ and Cd2+ by a new agricultural waste–Caragana korshinskii biomass derived biochar&lt;/title&gt;&lt;secondary-title&gt;Environmental Science and Pollution Research&lt;/secondary-title&gt;&lt;/titles&gt;&lt;periodical&gt;&lt;full-title&gt;Environmental Science and Pollution Research&lt;/full-title&gt;&lt;/periodical&gt;&lt;pages&gt;13800-13818&lt;/pages&gt;&lt;volume&gt;28&lt;/volume&gt;&lt;number&gt;11&lt;/number&gt;&lt;dates&gt;&lt;year&gt;2021&lt;/year&gt;&lt;/dates&gt;&lt;isbn&gt;0944-1344&lt;/isbn&gt;&lt;urls&gt;&lt;/urls&gt;&lt;/record&gt;&lt;/Cite&gt;&lt;/EndNote&gt;</w:instrText>
      </w:r>
      <w:r w:rsidRPr="008654C2">
        <w:rPr>
          <w:vertAlign w:val="superscript"/>
          <w:lang w:eastAsia="de-DE"/>
        </w:rPr>
        <w:fldChar w:fldCharType="separate"/>
      </w:r>
      <w:r w:rsidR="001D5686" w:rsidRPr="008654C2">
        <w:rPr>
          <w:noProof/>
          <w:vertAlign w:val="superscript"/>
          <w:lang w:eastAsia="de-DE"/>
        </w:rPr>
        <w:t>1</w:t>
      </w:r>
      <w:r w:rsidR="008654C2" w:rsidRPr="008654C2">
        <w:rPr>
          <w:noProof/>
          <w:vertAlign w:val="superscript"/>
          <w:lang w:eastAsia="de-DE"/>
        </w:rPr>
        <w:t>5</w:t>
      </w:r>
      <w:r w:rsidR="001D5686" w:rsidRPr="008654C2">
        <w:rPr>
          <w:noProof/>
          <w:vertAlign w:val="superscript"/>
          <w:lang w:eastAsia="de-DE"/>
        </w:rPr>
        <w:t>, 1</w:t>
      </w:r>
      <w:r w:rsidR="008654C2" w:rsidRPr="008654C2">
        <w:rPr>
          <w:noProof/>
          <w:vertAlign w:val="superscript"/>
          <w:lang w:eastAsia="de-DE"/>
        </w:rPr>
        <w:t>6</w:t>
      </w:r>
      <w:r w:rsidRPr="008654C2">
        <w:rPr>
          <w:vertAlign w:val="superscript"/>
          <w:lang w:eastAsia="de-DE"/>
        </w:rPr>
        <w:fldChar w:fldCharType="end"/>
      </w:r>
    </w:p>
    <w:p w14:paraId="4628C815" w14:textId="77777777" w:rsidR="00360660" w:rsidRPr="00B26841" w:rsidRDefault="00360660" w:rsidP="00360660">
      <w:pPr>
        <w:spacing w:line="360" w:lineRule="auto"/>
        <w:ind w:firstLine="0"/>
        <w:rPr>
          <w:lang w:eastAsia="de-DE"/>
        </w:rPr>
      </w:pPr>
      <w:r w:rsidRPr="00B26841">
        <w:rPr>
          <w:lang w:eastAsia="de-DE"/>
        </w:rPr>
        <w:t>Freundlich model.</w:t>
      </w:r>
    </w:p>
    <w:p w14:paraId="2590B063" w14:textId="77777777" w:rsidR="00360660" w:rsidRPr="00B26841" w:rsidRDefault="00000000" w:rsidP="00360660">
      <w:pPr>
        <w:spacing w:line="360" w:lineRule="auto"/>
        <w:ind w:firstLine="0"/>
        <w:jc w:val="center"/>
        <w:rPr>
          <w:rFonts w:eastAsiaTheme="minorEastAsia"/>
          <w:lang w:eastAsia="de-DE"/>
        </w:rPr>
      </w:pPr>
      <m:oMath>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e</m:t>
            </m:r>
          </m:sub>
        </m:sSub>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K</m:t>
            </m:r>
          </m:e>
          <m:sub>
            <m:r>
              <w:rPr>
                <w:rFonts w:ascii="Cambria Math" w:hAnsi="Cambria Math"/>
                <w:lang w:eastAsia="de-DE"/>
              </w:rPr>
              <m:t>F</m:t>
            </m:r>
          </m:sub>
        </m:sSub>
        <m:sSubSup>
          <m:sSubSupPr>
            <m:ctrlPr>
              <w:rPr>
                <w:rFonts w:ascii="Cambria Math" w:hAnsi="Cambria Math"/>
                <w:i/>
                <w:lang w:eastAsia="de-DE"/>
              </w:rPr>
            </m:ctrlPr>
          </m:sSubSupPr>
          <m:e>
            <m:r>
              <w:rPr>
                <w:rFonts w:ascii="Cambria Math" w:hAnsi="Cambria Math"/>
                <w:lang w:eastAsia="de-DE"/>
              </w:rPr>
              <m:t>.C</m:t>
            </m:r>
          </m:e>
          <m:sub>
            <m:r>
              <w:rPr>
                <w:rFonts w:ascii="Cambria Math" w:hAnsi="Cambria Math"/>
                <w:lang w:eastAsia="de-DE"/>
              </w:rPr>
              <m:t>e</m:t>
            </m:r>
          </m:sub>
          <m:sup>
            <m:r>
              <w:rPr>
                <w:rFonts w:ascii="Cambria Math" w:hAnsi="Cambria Math"/>
                <w:lang w:eastAsia="de-DE"/>
              </w:rPr>
              <m:t>1/n</m:t>
            </m:r>
          </m:sup>
        </m:sSubSup>
      </m:oMath>
      <w:r w:rsidR="00360660" w:rsidRPr="00B26841">
        <w:rPr>
          <w:rFonts w:eastAsiaTheme="minorEastAsia"/>
          <w:lang w:eastAsia="de-DE"/>
        </w:rPr>
        <w:t xml:space="preserve"> (9)</w:t>
      </w:r>
    </w:p>
    <w:p w14:paraId="3ACB88E0" w14:textId="77777777" w:rsidR="00360660" w:rsidRPr="00B26841" w:rsidRDefault="00360660" w:rsidP="00360660">
      <w:pPr>
        <w:spacing w:line="360" w:lineRule="auto"/>
        <w:rPr>
          <w:rFonts w:eastAsiaTheme="minorEastAsia"/>
          <w:lang w:eastAsia="de-DE"/>
        </w:rPr>
      </w:pPr>
      <w:r w:rsidRPr="00B26841">
        <w:rPr>
          <w:rFonts w:eastAsiaTheme="minorEastAsia"/>
          <w:lang w:eastAsia="de-DE"/>
        </w:rPr>
        <w:t>where K</w:t>
      </w:r>
      <w:r w:rsidRPr="00B26841">
        <w:rPr>
          <w:rFonts w:eastAsiaTheme="minorEastAsia"/>
          <w:vertAlign w:val="subscript"/>
          <w:lang w:eastAsia="de-DE"/>
        </w:rPr>
        <w:t>F</w:t>
      </w:r>
      <w:r w:rsidRPr="00B26841">
        <w:rPr>
          <w:rFonts w:eastAsiaTheme="minorEastAsia"/>
          <w:lang w:eastAsia="de-DE"/>
        </w:rPr>
        <w:t xml:space="preserve"> (mg.g/(L.mg</w:t>
      </w:r>
      <w:r w:rsidRPr="00B26841">
        <w:rPr>
          <w:rFonts w:eastAsiaTheme="minorEastAsia"/>
          <w:vertAlign w:val="superscript"/>
          <w:lang w:eastAsia="de-DE"/>
        </w:rPr>
        <w:t>-1</w:t>
      </w:r>
      <w:r w:rsidRPr="00B26841">
        <w:rPr>
          <w:rFonts w:eastAsiaTheme="minorEastAsia"/>
          <w:lang w:eastAsia="de-DE"/>
        </w:rPr>
        <w:t>)</w:t>
      </w:r>
      <w:r w:rsidRPr="00B26841">
        <w:rPr>
          <w:rFonts w:eastAsiaTheme="minorEastAsia"/>
          <w:vertAlign w:val="superscript"/>
          <w:lang w:eastAsia="de-DE"/>
        </w:rPr>
        <w:t>1/n</w:t>
      </w:r>
      <w:r w:rsidRPr="00B26841">
        <w:rPr>
          <w:rFonts w:eastAsiaTheme="minorEastAsia"/>
          <w:lang w:eastAsia="de-DE"/>
        </w:rPr>
        <w:t xml:space="preserve">) and n represent the Freundlich rate constant referring to adsorption capacity and adsorption intensity, respectively. </w:t>
      </w:r>
    </w:p>
    <w:p w14:paraId="2D4EDB15" w14:textId="77777777" w:rsidR="00360660" w:rsidRPr="00B26841" w:rsidRDefault="00360660" w:rsidP="00360660">
      <w:pPr>
        <w:spacing w:line="360" w:lineRule="auto"/>
        <w:ind w:firstLine="0"/>
        <w:rPr>
          <w:lang w:eastAsia="de-DE"/>
        </w:rPr>
      </w:pPr>
      <w:r w:rsidRPr="00B26841">
        <w:rPr>
          <w:lang w:eastAsia="de-DE"/>
        </w:rPr>
        <w:t>Dubinin-Radushkevich model (D-R model).</w:t>
      </w:r>
    </w:p>
    <w:p w14:paraId="45378913" w14:textId="77777777" w:rsidR="00360660" w:rsidRPr="00B26841" w:rsidRDefault="00000000" w:rsidP="00360660">
      <w:pPr>
        <w:spacing w:line="360" w:lineRule="auto"/>
        <w:ind w:firstLine="0"/>
        <w:jc w:val="center"/>
        <w:rPr>
          <w:rFonts w:eastAsiaTheme="minorEastAsia"/>
          <w:lang w:eastAsia="de-DE"/>
        </w:rPr>
      </w:pPr>
      <m:oMath>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e</m:t>
            </m:r>
          </m:sub>
        </m:sSub>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0</m:t>
            </m:r>
          </m:sub>
        </m:sSub>
        <m:r>
          <w:rPr>
            <w:rFonts w:ascii="Cambria Math" w:hAnsi="Cambria Math"/>
            <w:lang w:eastAsia="de-DE"/>
          </w:rPr>
          <m:t>.</m:t>
        </m:r>
        <m:r>
          <m:rPr>
            <m:sty m:val="p"/>
          </m:rPr>
          <w:rPr>
            <w:rFonts w:ascii="Cambria Math" w:hAnsi="Cambria Math"/>
            <w:lang w:eastAsia="de-DE"/>
          </w:rPr>
          <m:t>exp⁡</m:t>
        </m:r>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K</m:t>
            </m:r>
          </m:e>
          <m:sub>
            <m:r>
              <w:rPr>
                <w:rFonts w:ascii="Cambria Math" w:hAnsi="Cambria Math"/>
                <w:lang w:eastAsia="de-DE"/>
              </w:rPr>
              <m:t>DR</m:t>
            </m:r>
          </m:sub>
        </m:sSub>
        <m:sSup>
          <m:sSupPr>
            <m:ctrlPr>
              <w:rPr>
                <w:rFonts w:ascii="Cambria Math" w:hAnsi="Cambria Math"/>
                <w:i/>
                <w:lang w:eastAsia="de-DE"/>
              </w:rPr>
            </m:ctrlPr>
          </m:sSupPr>
          <m:e>
            <m:r>
              <w:rPr>
                <w:rFonts w:ascii="Cambria Math" w:hAnsi="Cambria Math"/>
                <w:lang w:eastAsia="de-DE"/>
              </w:rPr>
              <m:t>ε</m:t>
            </m:r>
          </m:e>
          <m:sup>
            <m:r>
              <w:rPr>
                <w:rFonts w:ascii="Cambria Math" w:hAnsi="Cambria Math"/>
                <w:lang w:eastAsia="de-DE"/>
              </w:rPr>
              <m:t>2</m:t>
            </m:r>
          </m:sup>
        </m:sSup>
        <m:r>
          <w:rPr>
            <w:rFonts w:ascii="Cambria Math" w:hAnsi="Cambria Math"/>
            <w:lang w:eastAsia="de-DE"/>
          </w:rPr>
          <m:t>)</m:t>
        </m:r>
      </m:oMath>
      <w:r w:rsidR="00360660" w:rsidRPr="00B26841">
        <w:rPr>
          <w:rFonts w:eastAsiaTheme="minorEastAsia"/>
          <w:lang w:eastAsia="de-DE"/>
        </w:rPr>
        <w:t xml:space="preserve"> (10)</w:t>
      </w:r>
    </w:p>
    <w:p w14:paraId="7E926C93" w14:textId="77777777" w:rsidR="00360660" w:rsidRPr="00B26841" w:rsidRDefault="00360660" w:rsidP="00360660">
      <w:pPr>
        <w:spacing w:line="360" w:lineRule="auto"/>
        <w:ind w:firstLine="0"/>
        <w:rPr>
          <w:rFonts w:eastAsiaTheme="minorEastAsia"/>
          <w:lang w:eastAsia="de-DE"/>
        </w:rPr>
      </w:pPr>
      <m:oMathPara>
        <m:oMath>
          <m:r>
            <w:rPr>
              <w:rFonts w:ascii="Cambria Math" w:eastAsiaTheme="minorEastAsia" w:hAnsi="Cambria Math"/>
              <w:lang w:eastAsia="de-DE"/>
            </w:rPr>
            <m:t xml:space="preserve"> </m:t>
          </m:r>
          <m:r>
            <w:rPr>
              <w:rFonts w:ascii="Cambria Math" w:hAnsi="Cambria Math"/>
              <w:lang w:eastAsia="de-DE"/>
            </w:rPr>
            <m:t>ε=RT</m:t>
          </m:r>
          <m:d>
            <m:dPr>
              <m:ctrlPr>
                <w:rPr>
                  <w:rFonts w:ascii="Cambria Math" w:hAnsi="Cambria Math"/>
                  <w:i/>
                  <w:lang w:eastAsia="de-DE"/>
                </w:rPr>
              </m:ctrlPr>
            </m:dPr>
            <m:e>
              <m:r>
                <w:rPr>
                  <w:rFonts w:ascii="Cambria Math" w:hAnsi="Cambria Math"/>
                  <w:lang w:eastAsia="de-DE"/>
                </w:rPr>
                <m:t>1+</m:t>
              </m:r>
              <m:f>
                <m:fPr>
                  <m:ctrlPr>
                    <w:rPr>
                      <w:rFonts w:ascii="Cambria Math" w:hAnsi="Cambria Math"/>
                      <w:i/>
                      <w:lang w:eastAsia="de-DE"/>
                    </w:rPr>
                  </m:ctrlPr>
                </m:fPr>
                <m:num>
                  <m:r>
                    <w:rPr>
                      <w:rFonts w:ascii="Cambria Math" w:hAnsi="Cambria Math"/>
                      <w:lang w:eastAsia="de-DE"/>
                    </w:rPr>
                    <m:t>1</m:t>
                  </m:r>
                </m:num>
                <m:den>
                  <m:sSub>
                    <m:sSubPr>
                      <m:ctrlPr>
                        <w:rPr>
                          <w:rFonts w:ascii="Cambria Math" w:hAnsi="Cambria Math"/>
                          <w:i/>
                          <w:lang w:eastAsia="de-DE"/>
                        </w:rPr>
                      </m:ctrlPr>
                    </m:sSubPr>
                    <m:e>
                      <m:r>
                        <w:rPr>
                          <w:rFonts w:ascii="Cambria Math" w:hAnsi="Cambria Math"/>
                          <w:lang w:eastAsia="de-DE"/>
                        </w:rPr>
                        <m:t>C</m:t>
                      </m:r>
                    </m:e>
                    <m:sub>
                      <m:r>
                        <w:rPr>
                          <w:rFonts w:ascii="Cambria Math" w:hAnsi="Cambria Math"/>
                          <w:lang w:eastAsia="de-DE"/>
                        </w:rPr>
                        <m:t>e</m:t>
                      </m:r>
                    </m:sub>
                  </m:sSub>
                </m:den>
              </m:f>
            </m:e>
          </m:d>
          <m:r>
            <w:rPr>
              <w:rFonts w:ascii="Cambria Math" w:hAnsi="Cambria Math"/>
              <w:lang w:eastAsia="de-DE"/>
            </w:rPr>
            <m:t xml:space="preserve"> </m:t>
          </m:r>
        </m:oMath>
      </m:oMathPara>
    </w:p>
    <w:p w14:paraId="525C38F7" w14:textId="77777777" w:rsidR="00360660" w:rsidRPr="00B26841" w:rsidRDefault="00360660" w:rsidP="00360660">
      <w:pPr>
        <w:spacing w:line="360" w:lineRule="auto"/>
        <w:ind w:firstLine="0"/>
        <w:rPr>
          <w:rFonts w:eastAsiaTheme="minorEastAsia"/>
          <w:lang w:eastAsia="de-DE"/>
        </w:rPr>
      </w:pPr>
      <m:oMathPara>
        <m:oMath>
          <m:r>
            <w:rPr>
              <w:rFonts w:ascii="Cambria Math" w:hAnsi="Cambria Math"/>
              <w:lang w:eastAsia="de-DE"/>
            </w:rPr>
            <m:t>E=</m:t>
          </m:r>
          <m:f>
            <m:fPr>
              <m:ctrlPr>
                <w:rPr>
                  <w:rFonts w:ascii="Cambria Math" w:hAnsi="Cambria Math"/>
                  <w:i/>
                  <w:lang w:eastAsia="de-DE"/>
                </w:rPr>
              </m:ctrlPr>
            </m:fPr>
            <m:num>
              <m:r>
                <w:rPr>
                  <w:rFonts w:ascii="Cambria Math" w:hAnsi="Cambria Math"/>
                  <w:lang w:eastAsia="de-DE"/>
                </w:rPr>
                <m:t>1</m:t>
              </m:r>
            </m:num>
            <m:den>
              <m:rad>
                <m:radPr>
                  <m:degHide m:val="1"/>
                  <m:ctrlPr>
                    <w:rPr>
                      <w:rFonts w:ascii="Cambria Math" w:hAnsi="Cambria Math"/>
                      <w:i/>
                      <w:lang w:eastAsia="de-DE"/>
                    </w:rPr>
                  </m:ctrlPr>
                </m:radPr>
                <m:deg/>
                <m:e>
                  <m:r>
                    <w:rPr>
                      <w:rFonts w:ascii="Cambria Math" w:hAnsi="Cambria Math"/>
                      <w:lang w:eastAsia="de-DE"/>
                    </w:rPr>
                    <m:t>2</m:t>
                  </m:r>
                  <m:sSub>
                    <m:sSubPr>
                      <m:ctrlPr>
                        <w:rPr>
                          <w:rFonts w:ascii="Cambria Math" w:hAnsi="Cambria Math"/>
                          <w:i/>
                          <w:lang w:eastAsia="de-DE"/>
                        </w:rPr>
                      </m:ctrlPr>
                    </m:sSubPr>
                    <m:e>
                      <m:r>
                        <w:rPr>
                          <w:rFonts w:ascii="Cambria Math" w:hAnsi="Cambria Math"/>
                          <w:lang w:eastAsia="de-DE"/>
                        </w:rPr>
                        <m:t>K</m:t>
                      </m:r>
                    </m:e>
                    <m:sub>
                      <m:r>
                        <w:rPr>
                          <w:rFonts w:ascii="Cambria Math" w:hAnsi="Cambria Math"/>
                          <w:lang w:eastAsia="de-DE"/>
                        </w:rPr>
                        <m:t>DR</m:t>
                      </m:r>
                    </m:sub>
                  </m:sSub>
                </m:e>
              </m:rad>
            </m:den>
          </m:f>
        </m:oMath>
      </m:oMathPara>
    </w:p>
    <w:p w14:paraId="3702356C" w14:textId="77777777" w:rsidR="00360660" w:rsidRPr="00B26841" w:rsidRDefault="00360660" w:rsidP="00360660">
      <w:pPr>
        <w:spacing w:line="360" w:lineRule="auto"/>
        <w:ind w:firstLine="0"/>
        <w:rPr>
          <w:rFonts w:eastAsiaTheme="minorEastAsia"/>
          <w:lang w:eastAsia="de-DE"/>
        </w:rPr>
      </w:pPr>
      <w:r w:rsidRPr="00B26841">
        <w:rPr>
          <w:rFonts w:eastAsiaTheme="minorEastAsia"/>
          <w:lang w:eastAsia="de-DE"/>
        </w:rPr>
        <w:t>where K</w:t>
      </w:r>
      <w:r w:rsidRPr="00B26841">
        <w:rPr>
          <w:rFonts w:eastAsiaTheme="minorEastAsia"/>
          <w:vertAlign w:val="subscript"/>
          <w:lang w:eastAsia="de-DE"/>
        </w:rPr>
        <w:t>DR</w:t>
      </w:r>
      <w:r w:rsidRPr="00B26841">
        <w:rPr>
          <w:rFonts w:eastAsiaTheme="minorEastAsia"/>
          <w:lang w:eastAsia="de-DE"/>
        </w:rPr>
        <w:t xml:space="preserve"> (mol</w:t>
      </w:r>
      <w:r w:rsidRPr="00B26841">
        <w:rPr>
          <w:rFonts w:eastAsiaTheme="minorEastAsia"/>
          <w:vertAlign w:val="superscript"/>
          <w:lang w:eastAsia="de-DE"/>
        </w:rPr>
        <w:t>2</w:t>
      </w:r>
      <w:r w:rsidRPr="00B26841">
        <w:rPr>
          <w:rFonts w:eastAsiaTheme="minorEastAsia"/>
          <w:lang w:eastAsia="de-DE"/>
        </w:rPr>
        <w:t>/kJ</w:t>
      </w:r>
      <w:r w:rsidRPr="00B26841">
        <w:rPr>
          <w:rFonts w:eastAsiaTheme="minorEastAsia"/>
          <w:vertAlign w:val="superscript"/>
          <w:lang w:eastAsia="de-DE"/>
        </w:rPr>
        <w:t>2</w:t>
      </w:r>
      <w:r w:rsidRPr="00B26841">
        <w:rPr>
          <w:rFonts w:eastAsiaTheme="minorEastAsia"/>
          <w:lang w:eastAsia="de-DE"/>
        </w:rPr>
        <w:t xml:space="preserve">) is the D-R rate constant related to adsorption energy, E (kJ/mol) is the average adsorption energy per molecule of adsorbate required to transfer one mole of the adsorbate from the solution to the adsorbent surface, ε denotes the Polanyi adsorption potential which is a function of temperature, R is the ideal gas constant, 8.314 J/(mol.K), and T is the absolute temperature (K).   </w:t>
      </w:r>
    </w:p>
    <w:p w14:paraId="6A60B360" w14:textId="77777777" w:rsidR="00360660" w:rsidRPr="00B26841" w:rsidRDefault="00360660" w:rsidP="00360660">
      <w:pPr>
        <w:spacing w:line="360" w:lineRule="auto"/>
        <w:rPr>
          <w:rFonts w:eastAsiaTheme="minorEastAsia"/>
          <w:lang w:eastAsia="de-DE"/>
        </w:rPr>
      </w:pPr>
      <w:r w:rsidRPr="00B26841">
        <w:rPr>
          <w:rFonts w:eastAsiaTheme="minorEastAsia"/>
          <w:lang w:eastAsia="de-DE"/>
        </w:rPr>
        <w:t>The non-linear mathematical models were fitted and plotted in OriginPro 2022 v.9.9.0225 (SR1) software.</w:t>
      </w:r>
    </w:p>
    <w:p w14:paraId="1D9FF51D" w14:textId="77777777" w:rsidR="00360660" w:rsidRPr="00B26841" w:rsidRDefault="00360660" w:rsidP="00360660">
      <w:pPr>
        <w:pStyle w:val="Heading1"/>
      </w:pPr>
      <w:r w:rsidRPr="00B26841">
        <w:t>Results and discussion</w:t>
      </w:r>
    </w:p>
    <w:p w14:paraId="1C8B0DD6" w14:textId="77777777" w:rsidR="00360660" w:rsidRPr="00B26841" w:rsidRDefault="00360660" w:rsidP="004157DA">
      <w:pPr>
        <w:pStyle w:val="Heading2"/>
      </w:pPr>
      <w:r w:rsidRPr="00B26841">
        <w:t>Biochar characterization</w:t>
      </w:r>
    </w:p>
    <w:p w14:paraId="6A9F164C" w14:textId="36DFFF1D" w:rsidR="004157DA" w:rsidRPr="00B26841" w:rsidRDefault="00360660" w:rsidP="00360660">
      <w:pPr>
        <w:spacing w:line="360" w:lineRule="auto"/>
        <w:ind w:firstLine="0"/>
        <w:rPr>
          <w:rFonts w:eastAsiaTheme="minorEastAsia"/>
        </w:rPr>
      </w:pPr>
      <w:r w:rsidRPr="00B26841">
        <w:rPr>
          <w:rFonts w:eastAsiaTheme="minorEastAsia"/>
        </w:rPr>
        <w:t>The physicochemical properties of raw corncob and biochar samples prepared at different pyrolysis temperatures with and without NaOH and H</w:t>
      </w:r>
      <w:r w:rsidRPr="00B26841">
        <w:rPr>
          <w:rFonts w:eastAsiaTheme="minorEastAsia"/>
          <w:vertAlign w:val="subscript"/>
        </w:rPr>
        <w:t>3</w:t>
      </w:r>
      <w:r w:rsidRPr="00B26841">
        <w:rPr>
          <w:rFonts w:eastAsiaTheme="minorEastAsia"/>
        </w:rPr>
        <w:t>PO</w:t>
      </w:r>
      <w:r w:rsidRPr="00B26841">
        <w:rPr>
          <w:rFonts w:eastAsiaTheme="minorEastAsia"/>
          <w:vertAlign w:val="subscript"/>
        </w:rPr>
        <w:t>4</w:t>
      </w:r>
      <w:r w:rsidRPr="00B26841">
        <w:rPr>
          <w:rFonts w:eastAsiaTheme="minorEastAsia"/>
        </w:rPr>
        <w:t xml:space="preserve"> activation were thoroughly characterized to elucidate their influence on crystal violet (CV) adsorption. Elemental composition analysis </w:t>
      </w:r>
      <w:r w:rsidRPr="00B26841">
        <w:rPr>
          <w:rFonts w:eastAsiaTheme="minorEastAsia"/>
          <w:b/>
          <w:bCs/>
        </w:rPr>
        <w:fldChar w:fldCharType="begin"/>
      </w:r>
      <w:r w:rsidRPr="00B26841">
        <w:rPr>
          <w:rFonts w:eastAsiaTheme="minorEastAsia"/>
          <w:b/>
          <w:bCs/>
        </w:rPr>
        <w:instrText xml:space="preserve"> REF _Ref208944676 \h  \* MERGEFORMAT </w:instrText>
      </w:r>
      <w:r w:rsidRPr="00B26841">
        <w:rPr>
          <w:rFonts w:eastAsiaTheme="minorEastAsia"/>
          <w:b/>
          <w:bCs/>
        </w:rPr>
      </w:r>
      <w:r w:rsidRPr="00B26841">
        <w:rPr>
          <w:rFonts w:eastAsiaTheme="minorEastAsia"/>
          <w:b/>
          <w:bCs/>
        </w:rPr>
        <w:fldChar w:fldCharType="separate"/>
      </w:r>
      <w:r w:rsidRPr="00B26841">
        <w:rPr>
          <w:b/>
          <w:bCs/>
        </w:rPr>
        <w:t xml:space="preserve">Table </w:t>
      </w:r>
      <w:r w:rsidRPr="00B26841">
        <w:rPr>
          <w:b/>
          <w:bCs/>
          <w:noProof/>
        </w:rPr>
        <w:t>1</w:t>
      </w:r>
      <w:r w:rsidRPr="00B26841">
        <w:rPr>
          <w:rFonts w:eastAsiaTheme="minorEastAsia"/>
          <w:b/>
          <w:bCs/>
        </w:rPr>
        <w:fldChar w:fldCharType="end"/>
      </w:r>
      <w:r w:rsidRPr="00B26841">
        <w:rPr>
          <w:rFonts w:eastAsiaTheme="minorEastAsia"/>
        </w:rPr>
        <w:t xml:space="preserve"> showed that the pristine corncob contained 48.48 wt.% C and 42.02 wt.% O, indicating the dominance of cellulose, hemicellulose, and lignin in the biomass structure. After pyrolysis at 400 °C, the carbon content increased to 71.54 wt.% while oxygen decreased to 24.94 wt.%, reflecting partial decomposition of oxygenated functional groups. Activation with NaOH and H</w:t>
      </w:r>
      <w:r w:rsidRPr="00B26841">
        <w:rPr>
          <w:rFonts w:eastAsiaTheme="minorEastAsia"/>
          <w:vertAlign w:val="subscript"/>
        </w:rPr>
        <w:t>3</w:t>
      </w:r>
      <w:r w:rsidRPr="00B26841">
        <w:rPr>
          <w:rFonts w:eastAsiaTheme="minorEastAsia"/>
        </w:rPr>
        <w:t>PO</w:t>
      </w:r>
      <w:r w:rsidRPr="00B26841">
        <w:rPr>
          <w:rFonts w:eastAsiaTheme="minorEastAsia"/>
          <w:vertAlign w:val="subscript"/>
        </w:rPr>
        <w:t>4</w:t>
      </w:r>
      <w:r w:rsidRPr="00B26841">
        <w:rPr>
          <w:rFonts w:eastAsiaTheme="minorEastAsia"/>
        </w:rPr>
        <w:t xml:space="preserve"> at the same temperature further improved carbonization, with BioP-Na 400 containing 77.87 wt.% C and 20.63 wt.% O. This enrichment of carbon alongside the reduction of oxygen suggested an increase in aromaticity and graphitization of the biochar, which is </w:t>
      </w:r>
      <w:r w:rsidRPr="00B26841">
        <w:rPr>
          <w:rFonts w:eastAsiaTheme="minorEastAsia"/>
        </w:rPr>
        <w:lastRenderedPageBreak/>
        <w:t xml:space="preserve">favorable for π–π interactions with the aromatic rings of CV. At higher pyrolysis temperatures (500–600°C), the carbon content continued to rise, reaching 88.86 wt.% for BioP-Na 600, while oxygen was significantly depleted (8.86 wt.%). This behavior indicates extensive devolatilization and condensation of carbon </w:t>
      </w:r>
      <w:r w:rsidRPr="00B26841">
        <w:rPr>
          <w:rFonts w:eastAsiaTheme="minorEastAsia"/>
        </w:rPr>
        <w:t>skeletons, consistent with previous reports on biomass pyrolysis. However, excessive carbonization may reduce the number of oxygen-containing groups essential for electrostatic attraction and hydrogen bonding with cationic dyes</w:t>
      </w:r>
    </w:p>
    <w:p w14:paraId="2100B25D" w14:textId="77777777" w:rsidR="004157DA" w:rsidRPr="00B26841" w:rsidRDefault="004157DA" w:rsidP="00360660">
      <w:pPr>
        <w:spacing w:line="360" w:lineRule="auto"/>
        <w:ind w:firstLine="0"/>
        <w:rPr>
          <w:rFonts w:eastAsiaTheme="minorEastAsia"/>
        </w:rPr>
      </w:pPr>
    </w:p>
    <w:p w14:paraId="2E4E7602" w14:textId="77777777" w:rsidR="004157DA" w:rsidRPr="00B26841" w:rsidRDefault="004157DA" w:rsidP="004157DA">
      <w:pPr>
        <w:pStyle w:val="Caption"/>
        <w:sectPr w:rsidR="004157DA" w:rsidRPr="00B26841" w:rsidSect="00360660">
          <w:type w:val="continuous"/>
          <w:pgSz w:w="11906" w:h="16838"/>
          <w:pgMar w:top="1440" w:right="1440" w:bottom="1440" w:left="1440" w:header="708" w:footer="708" w:gutter="0"/>
          <w:cols w:num="2" w:space="708"/>
          <w:docGrid w:linePitch="360"/>
        </w:sectPr>
      </w:pPr>
    </w:p>
    <w:p w14:paraId="36381EF2" w14:textId="282B6805" w:rsidR="004157DA" w:rsidRPr="00B26841" w:rsidRDefault="004157DA" w:rsidP="004157DA">
      <w:pPr>
        <w:pStyle w:val="Caption"/>
        <w:rPr>
          <w:rFonts w:eastAsiaTheme="minorEastAsia"/>
        </w:rPr>
      </w:pPr>
      <w:r w:rsidRPr="00B26841">
        <w:rPr>
          <w:b/>
          <w:bCs/>
        </w:rPr>
        <w:t xml:space="preserve">Table </w:t>
      </w:r>
      <w:r w:rsidRPr="00B26841">
        <w:rPr>
          <w:b/>
          <w:bCs/>
        </w:rPr>
        <w:fldChar w:fldCharType="begin"/>
      </w:r>
      <w:r w:rsidRPr="00B26841">
        <w:rPr>
          <w:b/>
          <w:bCs/>
        </w:rPr>
        <w:instrText xml:space="preserve"> SEQ Table \* ARABIC </w:instrText>
      </w:r>
      <w:r w:rsidRPr="00B26841">
        <w:rPr>
          <w:b/>
          <w:bCs/>
        </w:rPr>
        <w:fldChar w:fldCharType="separate"/>
      </w:r>
      <w:r w:rsidRPr="00B26841">
        <w:rPr>
          <w:b/>
          <w:bCs/>
          <w:noProof/>
        </w:rPr>
        <w:t>1</w:t>
      </w:r>
      <w:r w:rsidRPr="00B26841">
        <w:rPr>
          <w:b/>
          <w:bCs/>
        </w:rPr>
        <w:fldChar w:fldCharType="end"/>
      </w:r>
      <w:r w:rsidRPr="00B26841">
        <w:t>. Basic physicochemical characteristics of various materials</w:t>
      </w:r>
      <w:r w:rsidR="001D5686">
        <w:t>.</w:t>
      </w:r>
      <w:r w:rsidRPr="008155A0">
        <w:rPr>
          <w:vertAlign w:val="superscript"/>
        </w:rPr>
        <w:fldChar w:fldCharType="begin"/>
      </w:r>
      <w:r w:rsidR="001D5686" w:rsidRPr="008155A0">
        <w:rPr>
          <w:vertAlign w:val="superscript"/>
        </w:rPr>
        <w:instrText xml:space="preserve"> ADDIN EN.CITE &lt;EndNote&gt;&lt;Cite&gt;&lt;Author&gt;Châu Thiên Ân&lt;/Author&gt;&lt;Year&gt;2024&lt;/Year&gt;&lt;RecNum&gt;5&lt;/RecNum&gt;&lt;DisplayText&gt;[13]&lt;/DisplayText&gt;&lt;record&gt;&lt;rec-number&gt;5&lt;/rec-number&gt;&lt;foreign-keys&gt;&lt;key app="EN" db-id="2eddsw0af9aafdex0tj5xdadtaf0stdswvwv" timestamp="1758025176"&gt;5&lt;/key&gt;&lt;/foreign-keys&gt;&lt;ref-type name="Thesis"&gt;32&lt;/ref-type&gt;&lt;contributors&gt;&lt;authors&gt;&lt;author&gt;&lt;style face="normal" font="default" size="100%"&gt;Châu Thiên Ân, Nguy&lt;/style&gt;&lt;style face="normal" font="default" charset="163" size="100%"&gt;ễn Thị Quế Tr&lt;/style&gt;&lt;style face="normal" font="default" size="100%"&gt;ân&lt;/style&gt;&lt;/author&gt;&lt;/authors&gt;&lt;/contributors&gt;&lt;titles&gt;&lt;title&gt;&lt;style face="normal" font="default" size="100%"&gt;C&lt;/style&gt;&lt;style face="normal" font="default" charset="163" size="100%"&gt;ải thiện khả n&lt;/style&gt;&lt;style face="normal" font="default" charset="238" size="100%"&gt;ăng x&lt;/style&gt;&lt;style face="normal" font="default" charset="163" size="100%"&gt;ử l&lt;/style&gt;&lt;style face="normal" font="default" size="100%"&gt;ý Methyl Violet b&lt;/style&gt;&lt;style face="normal" font="default" charset="163" size="100%"&gt;ằng than sinh học biến t&lt;/style&gt;&lt;style face="normal" font="default" size="100%"&gt;ính t&lt;/style&gt;&lt;style face="normal" font="default" charset="163" size="100%"&gt;ừ l&lt;/style&gt;&lt;style face="normal" font="default" size="100%"&gt;õi ngô&lt;/style&gt;&lt;/title&gt;&lt;secondary-title&gt;Faculty of Chemical Engineering&lt;/secondary-title&gt;&lt;/titles&gt;&lt;dates&gt;&lt;year&gt;2024&lt;/year&gt;&lt;/dates&gt;&lt;pub-location&gt;Can Tho University&lt;/pub-location&gt;&lt;publisher&gt;&lt;style face="bold" font="default" size="100%"&gt;Can Tho University&lt;/style&gt;&lt;/publisher&gt;&lt;urls&gt;&lt;/urls&gt;&lt;/record&gt;&lt;/Cite&gt;&lt;/EndNote&gt;</w:instrText>
      </w:r>
      <w:r w:rsidRPr="008155A0">
        <w:rPr>
          <w:vertAlign w:val="superscript"/>
        </w:rPr>
        <w:fldChar w:fldCharType="separate"/>
      </w:r>
      <w:r w:rsidR="001D5686" w:rsidRPr="008155A0">
        <w:rPr>
          <w:noProof/>
          <w:vertAlign w:val="superscript"/>
        </w:rPr>
        <w:t>1</w:t>
      </w:r>
      <w:r w:rsidRPr="008155A0">
        <w:rPr>
          <w:vertAlign w:val="superscript"/>
        </w:rPr>
        <w:fldChar w:fldCharType="end"/>
      </w:r>
      <w:r w:rsidR="008155A0" w:rsidRPr="008155A0">
        <w:rPr>
          <w:vertAlign w:val="superscript"/>
        </w:rPr>
        <w:t>2</w:t>
      </w:r>
    </w:p>
    <w:tbl>
      <w:tblPr>
        <w:tblStyle w:val="TableGrid"/>
        <w:tblW w:w="5000" w:type="pct"/>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134"/>
        <w:gridCol w:w="897"/>
        <w:gridCol w:w="821"/>
        <w:gridCol w:w="1067"/>
        <w:gridCol w:w="1067"/>
        <w:gridCol w:w="1067"/>
        <w:gridCol w:w="1067"/>
        <w:gridCol w:w="1067"/>
        <w:gridCol w:w="839"/>
      </w:tblGrid>
      <w:tr w:rsidR="004157DA" w:rsidRPr="00B26841" w14:paraId="11AB0BE3" w14:textId="77777777" w:rsidTr="00290C7D">
        <w:tc>
          <w:tcPr>
            <w:tcW w:w="628" w:type="pct"/>
            <w:tcBorders>
              <w:top w:val="single" w:sz="4" w:space="0" w:color="auto"/>
              <w:bottom w:val="single" w:sz="4" w:space="0" w:color="auto"/>
            </w:tcBorders>
          </w:tcPr>
          <w:p w14:paraId="2207E928" w14:textId="77777777" w:rsidR="004157DA" w:rsidRPr="00B26841" w:rsidRDefault="004157DA" w:rsidP="00290C7D">
            <w:pPr>
              <w:pStyle w:val="Ndbang"/>
              <w:rPr>
                <w:b/>
                <w:bCs/>
              </w:rPr>
            </w:pPr>
            <w:r w:rsidRPr="00B26841">
              <w:rPr>
                <w:b/>
                <w:bCs/>
              </w:rPr>
              <w:t>Sample</w:t>
            </w:r>
          </w:p>
        </w:tc>
        <w:tc>
          <w:tcPr>
            <w:tcW w:w="497" w:type="pct"/>
            <w:tcBorders>
              <w:top w:val="single" w:sz="4" w:space="0" w:color="auto"/>
              <w:bottom w:val="single" w:sz="4" w:space="0" w:color="auto"/>
            </w:tcBorders>
          </w:tcPr>
          <w:p w14:paraId="248862B3" w14:textId="77777777" w:rsidR="004157DA" w:rsidRPr="00B26841" w:rsidRDefault="004157DA" w:rsidP="00290C7D">
            <w:pPr>
              <w:pStyle w:val="Ndbang"/>
              <w:rPr>
                <w:b/>
                <w:bCs/>
              </w:rPr>
            </w:pPr>
            <w:r w:rsidRPr="00B26841">
              <w:rPr>
                <w:b/>
                <w:bCs/>
              </w:rPr>
              <w:t xml:space="preserve">C </w:t>
            </w:r>
          </w:p>
          <w:p w14:paraId="1F3F253A" w14:textId="77777777" w:rsidR="004157DA" w:rsidRPr="00B26841" w:rsidRDefault="004157DA" w:rsidP="00290C7D">
            <w:pPr>
              <w:pStyle w:val="Ndbang"/>
              <w:rPr>
                <w:b/>
                <w:bCs/>
              </w:rPr>
            </w:pPr>
            <w:r w:rsidRPr="00B26841">
              <w:rPr>
                <w:b/>
                <w:bCs/>
              </w:rPr>
              <w:t>(wt.%)</w:t>
            </w:r>
          </w:p>
        </w:tc>
        <w:tc>
          <w:tcPr>
            <w:tcW w:w="455" w:type="pct"/>
            <w:tcBorders>
              <w:top w:val="single" w:sz="4" w:space="0" w:color="auto"/>
              <w:bottom w:val="single" w:sz="4" w:space="0" w:color="auto"/>
            </w:tcBorders>
          </w:tcPr>
          <w:p w14:paraId="5483DE63" w14:textId="77777777" w:rsidR="004157DA" w:rsidRPr="00B26841" w:rsidRDefault="004157DA" w:rsidP="00290C7D">
            <w:pPr>
              <w:pStyle w:val="Ndbang"/>
              <w:rPr>
                <w:b/>
                <w:bCs/>
              </w:rPr>
            </w:pPr>
            <w:r w:rsidRPr="00B26841">
              <w:rPr>
                <w:b/>
                <w:bCs/>
              </w:rPr>
              <w:t xml:space="preserve">O </w:t>
            </w:r>
          </w:p>
          <w:p w14:paraId="61F75E45" w14:textId="77777777" w:rsidR="004157DA" w:rsidRPr="00B26841" w:rsidRDefault="004157DA" w:rsidP="00290C7D">
            <w:pPr>
              <w:pStyle w:val="Ndbang"/>
              <w:rPr>
                <w:b/>
                <w:bCs/>
              </w:rPr>
            </w:pPr>
            <w:r w:rsidRPr="00B26841">
              <w:rPr>
                <w:b/>
                <w:bCs/>
              </w:rPr>
              <w:t>(wt.%)</w:t>
            </w:r>
          </w:p>
        </w:tc>
        <w:tc>
          <w:tcPr>
            <w:tcW w:w="591" w:type="pct"/>
            <w:tcBorders>
              <w:top w:val="single" w:sz="4" w:space="0" w:color="auto"/>
              <w:bottom w:val="single" w:sz="4" w:space="0" w:color="auto"/>
            </w:tcBorders>
          </w:tcPr>
          <w:p w14:paraId="69E862E4" w14:textId="77777777" w:rsidR="004157DA" w:rsidRPr="00B26841" w:rsidRDefault="004157DA" w:rsidP="00290C7D">
            <w:pPr>
              <w:pStyle w:val="Ndbang"/>
              <w:rPr>
                <w:b/>
                <w:bCs/>
              </w:rPr>
            </w:pPr>
            <w:r w:rsidRPr="00B26841">
              <w:rPr>
                <w:b/>
                <w:bCs/>
              </w:rPr>
              <w:t xml:space="preserve">P </w:t>
            </w:r>
          </w:p>
          <w:p w14:paraId="1326BF44" w14:textId="77777777" w:rsidR="004157DA" w:rsidRPr="00B26841" w:rsidRDefault="004157DA" w:rsidP="00290C7D">
            <w:pPr>
              <w:pStyle w:val="Ndbang"/>
              <w:rPr>
                <w:b/>
                <w:bCs/>
              </w:rPr>
            </w:pPr>
            <w:r w:rsidRPr="00B26841">
              <w:rPr>
                <w:b/>
                <w:bCs/>
              </w:rPr>
              <w:t>(wt.%)</w:t>
            </w:r>
          </w:p>
        </w:tc>
        <w:tc>
          <w:tcPr>
            <w:tcW w:w="591" w:type="pct"/>
            <w:tcBorders>
              <w:top w:val="single" w:sz="4" w:space="0" w:color="auto"/>
              <w:bottom w:val="single" w:sz="4" w:space="0" w:color="auto"/>
            </w:tcBorders>
          </w:tcPr>
          <w:p w14:paraId="50843F89" w14:textId="77777777" w:rsidR="004157DA" w:rsidRPr="00B26841" w:rsidRDefault="004157DA" w:rsidP="00290C7D">
            <w:pPr>
              <w:pStyle w:val="Ndbang"/>
              <w:rPr>
                <w:b/>
                <w:bCs/>
              </w:rPr>
            </w:pPr>
            <w:r w:rsidRPr="00B26841">
              <w:rPr>
                <w:b/>
                <w:bCs/>
              </w:rPr>
              <w:t xml:space="preserve">Na </w:t>
            </w:r>
          </w:p>
          <w:p w14:paraId="7C864E92" w14:textId="77777777" w:rsidR="004157DA" w:rsidRPr="00B26841" w:rsidRDefault="004157DA" w:rsidP="00290C7D">
            <w:pPr>
              <w:pStyle w:val="Ndbang"/>
              <w:rPr>
                <w:b/>
                <w:bCs/>
              </w:rPr>
            </w:pPr>
            <w:r w:rsidRPr="00B26841">
              <w:rPr>
                <w:b/>
                <w:bCs/>
              </w:rPr>
              <w:t>(wt.%)</w:t>
            </w:r>
          </w:p>
        </w:tc>
        <w:tc>
          <w:tcPr>
            <w:tcW w:w="591" w:type="pct"/>
            <w:tcBorders>
              <w:top w:val="single" w:sz="4" w:space="0" w:color="auto"/>
              <w:bottom w:val="single" w:sz="4" w:space="0" w:color="auto"/>
            </w:tcBorders>
          </w:tcPr>
          <w:p w14:paraId="47813525" w14:textId="77777777" w:rsidR="004157DA" w:rsidRPr="00B26841" w:rsidRDefault="004157DA" w:rsidP="00290C7D">
            <w:pPr>
              <w:pStyle w:val="Ndbang"/>
              <w:rPr>
                <w:b/>
                <w:bCs/>
              </w:rPr>
            </w:pPr>
            <w:r w:rsidRPr="00B26841">
              <w:rPr>
                <w:b/>
                <w:bCs/>
              </w:rPr>
              <w:t>S</w:t>
            </w:r>
            <w:r w:rsidRPr="00B26841">
              <w:rPr>
                <w:b/>
                <w:bCs/>
                <w:vertAlign w:val="subscript"/>
              </w:rPr>
              <w:t>BET</w:t>
            </w:r>
            <w:r w:rsidRPr="00B26841">
              <w:rPr>
                <w:b/>
                <w:bCs/>
              </w:rPr>
              <w:t xml:space="preserve"> </w:t>
            </w:r>
          </w:p>
          <w:p w14:paraId="42E09AE4" w14:textId="77777777" w:rsidR="004157DA" w:rsidRPr="00B26841" w:rsidRDefault="004157DA" w:rsidP="00290C7D">
            <w:pPr>
              <w:pStyle w:val="Ndbang"/>
              <w:rPr>
                <w:b/>
                <w:bCs/>
              </w:rPr>
            </w:pPr>
            <w:r w:rsidRPr="00B26841">
              <w:rPr>
                <w:b/>
                <w:bCs/>
              </w:rPr>
              <w:t>(m</w:t>
            </w:r>
            <w:r w:rsidRPr="00B26841">
              <w:rPr>
                <w:b/>
                <w:bCs/>
                <w:vertAlign w:val="superscript"/>
              </w:rPr>
              <w:t>2</w:t>
            </w:r>
            <w:r w:rsidRPr="00B26841">
              <w:rPr>
                <w:b/>
                <w:bCs/>
                <w:vertAlign w:val="subscript"/>
              </w:rPr>
              <w:t>/</w:t>
            </w:r>
            <w:r w:rsidRPr="00B26841">
              <w:rPr>
                <w:b/>
                <w:bCs/>
              </w:rPr>
              <w:t>g)</w:t>
            </w:r>
          </w:p>
        </w:tc>
        <w:tc>
          <w:tcPr>
            <w:tcW w:w="591" w:type="pct"/>
            <w:tcBorders>
              <w:top w:val="single" w:sz="4" w:space="0" w:color="auto"/>
              <w:bottom w:val="single" w:sz="4" w:space="0" w:color="auto"/>
            </w:tcBorders>
          </w:tcPr>
          <w:p w14:paraId="3DA2FD7C" w14:textId="77777777" w:rsidR="004157DA" w:rsidRPr="00B26841" w:rsidRDefault="004157DA" w:rsidP="00290C7D">
            <w:pPr>
              <w:pStyle w:val="Ndbang"/>
              <w:rPr>
                <w:b/>
                <w:bCs/>
              </w:rPr>
            </w:pPr>
            <w:r w:rsidRPr="00B26841">
              <w:rPr>
                <w:b/>
                <w:bCs/>
              </w:rPr>
              <w:t>S</w:t>
            </w:r>
            <w:r w:rsidRPr="00B26841">
              <w:rPr>
                <w:b/>
                <w:bCs/>
                <w:vertAlign w:val="subscript"/>
              </w:rPr>
              <w:t>BJH</w:t>
            </w:r>
            <w:r w:rsidRPr="00B26841">
              <w:rPr>
                <w:b/>
                <w:bCs/>
              </w:rPr>
              <w:t xml:space="preserve"> </w:t>
            </w:r>
          </w:p>
          <w:p w14:paraId="30E36407" w14:textId="77777777" w:rsidR="004157DA" w:rsidRPr="00B26841" w:rsidRDefault="004157DA" w:rsidP="00290C7D">
            <w:pPr>
              <w:pStyle w:val="Ndbang"/>
              <w:rPr>
                <w:b/>
                <w:bCs/>
              </w:rPr>
            </w:pPr>
            <w:r w:rsidRPr="00B26841">
              <w:rPr>
                <w:b/>
                <w:bCs/>
              </w:rPr>
              <w:t>(m</w:t>
            </w:r>
            <w:r w:rsidRPr="00B26841">
              <w:rPr>
                <w:b/>
                <w:bCs/>
                <w:vertAlign w:val="superscript"/>
              </w:rPr>
              <w:t>2</w:t>
            </w:r>
            <w:r w:rsidRPr="00B26841">
              <w:rPr>
                <w:b/>
                <w:bCs/>
                <w:vertAlign w:val="subscript"/>
              </w:rPr>
              <w:t>/</w:t>
            </w:r>
            <w:r w:rsidRPr="00B26841">
              <w:rPr>
                <w:b/>
                <w:bCs/>
              </w:rPr>
              <w:t>g)</w:t>
            </w:r>
          </w:p>
        </w:tc>
        <w:tc>
          <w:tcPr>
            <w:tcW w:w="591" w:type="pct"/>
            <w:tcBorders>
              <w:top w:val="single" w:sz="4" w:space="0" w:color="auto"/>
              <w:bottom w:val="single" w:sz="4" w:space="0" w:color="auto"/>
            </w:tcBorders>
          </w:tcPr>
          <w:p w14:paraId="1E811C30" w14:textId="77777777" w:rsidR="004157DA" w:rsidRPr="00B26841" w:rsidRDefault="004157DA" w:rsidP="00290C7D">
            <w:pPr>
              <w:pStyle w:val="Ndbang"/>
              <w:rPr>
                <w:b/>
                <w:bCs/>
              </w:rPr>
            </w:pPr>
            <w:r w:rsidRPr="00B26841">
              <w:rPr>
                <w:b/>
                <w:bCs/>
              </w:rPr>
              <w:t>Pore volume (cm</w:t>
            </w:r>
            <w:r w:rsidRPr="00B26841">
              <w:rPr>
                <w:b/>
                <w:bCs/>
                <w:vertAlign w:val="superscript"/>
              </w:rPr>
              <w:t>3</w:t>
            </w:r>
            <w:r w:rsidRPr="00B26841">
              <w:rPr>
                <w:b/>
                <w:bCs/>
                <w:vertAlign w:val="subscript"/>
              </w:rPr>
              <w:t>/</w:t>
            </w:r>
            <w:r w:rsidRPr="00B26841">
              <w:rPr>
                <w:b/>
                <w:bCs/>
              </w:rPr>
              <w:t>g)</w:t>
            </w:r>
          </w:p>
        </w:tc>
        <w:tc>
          <w:tcPr>
            <w:tcW w:w="465" w:type="pct"/>
            <w:tcBorders>
              <w:top w:val="single" w:sz="4" w:space="0" w:color="auto"/>
              <w:bottom w:val="single" w:sz="4" w:space="0" w:color="auto"/>
            </w:tcBorders>
          </w:tcPr>
          <w:p w14:paraId="5A232764" w14:textId="77777777" w:rsidR="004157DA" w:rsidRPr="00B26841" w:rsidRDefault="004157DA" w:rsidP="00290C7D">
            <w:pPr>
              <w:pStyle w:val="Ndbang"/>
              <w:rPr>
                <w:b/>
                <w:bCs/>
              </w:rPr>
            </w:pPr>
            <w:r w:rsidRPr="00B26841">
              <w:rPr>
                <w:b/>
                <w:bCs/>
              </w:rPr>
              <w:t>Pore size (nm)</w:t>
            </w:r>
          </w:p>
        </w:tc>
      </w:tr>
      <w:tr w:rsidR="004157DA" w:rsidRPr="00B26841" w14:paraId="3062981D" w14:textId="77777777" w:rsidTr="00290C7D">
        <w:tc>
          <w:tcPr>
            <w:tcW w:w="628" w:type="pct"/>
            <w:tcBorders>
              <w:top w:val="single" w:sz="4" w:space="0" w:color="auto"/>
            </w:tcBorders>
          </w:tcPr>
          <w:p w14:paraId="69F3ADCC" w14:textId="77777777" w:rsidR="004157DA" w:rsidRPr="00B26841" w:rsidRDefault="004157DA" w:rsidP="00290C7D">
            <w:pPr>
              <w:pStyle w:val="Ndbang"/>
            </w:pPr>
            <w:r w:rsidRPr="00B26841">
              <w:t>Corncob</w:t>
            </w:r>
          </w:p>
        </w:tc>
        <w:tc>
          <w:tcPr>
            <w:tcW w:w="497" w:type="pct"/>
            <w:tcBorders>
              <w:top w:val="single" w:sz="4" w:space="0" w:color="auto"/>
            </w:tcBorders>
          </w:tcPr>
          <w:p w14:paraId="445F5D00" w14:textId="77777777" w:rsidR="004157DA" w:rsidRPr="00B26841" w:rsidRDefault="004157DA" w:rsidP="00290C7D">
            <w:pPr>
              <w:pStyle w:val="Ndbang"/>
            </w:pPr>
            <w:r w:rsidRPr="00B26841">
              <w:t>48.48</w:t>
            </w:r>
          </w:p>
        </w:tc>
        <w:tc>
          <w:tcPr>
            <w:tcW w:w="455" w:type="pct"/>
            <w:tcBorders>
              <w:top w:val="single" w:sz="4" w:space="0" w:color="auto"/>
            </w:tcBorders>
          </w:tcPr>
          <w:p w14:paraId="197FA670" w14:textId="77777777" w:rsidR="004157DA" w:rsidRPr="00B26841" w:rsidRDefault="004157DA" w:rsidP="00290C7D">
            <w:pPr>
              <w:pStyle w:val="Ndbang"/>
            </w:pPr>
            <w:r w:rsidRPr="00B26841">
              <w:t>42.02</w:t>
            </w:r>
          </w:p>
        </w:tc>
        <w:tc>
          <w:tcPr>
            <w:tcW w:w="591" w:type="pct"/>
            <w:tcBorders>
              <w:top w:val="single" w:sz="4" w:space="0" w:color="auto"/>
            </w:tcBorders>
          </w:tcPr>
          <w:p w14:paraId="5120DD92" w14:textId="77777777" w:rsidR="004157DA" w:rsidRPr="00B26841" w:rsidRDefault="004157DA" w:rsidP="00290C7D">
            <w:pPr>
              <w:pStyle w:val="Ndbang"/>
            </w:pPr>
            <w:r w:rsidRPr="00B26841">
              <w:t>0.37</w:t>
            </w:r>
          </w:p>
        </w:tc>
        <w:tc>
          <w:tcPr>
            <w:tcW w:w="591" w:type="pct"/>
            <w:tcBorders>
              <w:top w:val="single" w:sz="4" w:space="0" w:color="auto"/>
            </w:tcBorders>
          </w:tcPr>
          <w:p w14:paraId="74E0FD6E" w14:textId="77777777" w:rsidR="004157DA" w:rsidRPr="00B26841" w:rsidRDefault="004157DA" w:rsidP="00290C7D">
            <w:pPr>
              <w:pStyle w:val="Ndbang"/>
            </w:pPr>
            <w:r w:rsidRPr="00B26841">
              <w:t>-</w:t>
            </w:r>
          </w:p>
        </w:tc>
        <w:tc>
          <w:tcPr>
            <w:tcW w:w="591" w:type="pct"/>
            <w:tcBorders>
              <w:top w:val="single" w:sz="4" w:space="0" w:color="auto"/>
            </w:tcBorders>
          </w:tcPr>
          <w:p w14:paraId="76676B87" w14:textId="77777777" w:rsidR="004157DA" w:rsidRPr="00B26841" w:rsidRDefault="004157DA" w:rsidP="00290C7D">
            <w:pPr>
              <w:pStyle w:val="Ndbang"/>
            </w:pPr>
            <w:r w:rsidRPr="00B26841">
              <w:t>-</w:t>
            </w:r>
          </w:p>
        </w:tc>
        <w:tc>
          <w:tcPr>
            <w:tcW w:w="591" w:type="pct"/>
            <w:tcBorders>
              <w:top w:val="single" w:sz="4" w:space="0" w:color="auto"/>
            </w:tcBorders>
          </w:tcPr>
          <w:p w14:paraId="789522EF" w14:textId="77777777" w:rsidR="004157DA" w:rsidRPr="00B26841" w:rsidRDefault="004157DA" w:rsidP="00290C7D">
            <w:pPr>
              <w:pStyle w:val="Ndbang"/>
            </w:pPr>
            <w:r w:rsidRPr="00B26841">
              <w:t>-</w:t>
            </w:r>
          </w:p>
        </w:tc>
        <w:tc>
          <w:tcPr>
            <w:tcW w:w="591" w:type="pct"/>
            <w:tcBorders>
              <w:top w:val="single" w:sz="4" w:space="0" w:color="auto"/>
            </w:tcBorders>
          </w:tcPr>
          <w:p w14:paraId="0C6A25A3" w14:textId="77777777" w:rsidR="004157DA" w:rsidRPr="00B26841" w:rsidRDefault="004157DA" w:rsidP="00290C7D">
            <w:pPr>
              <w:pStyle w:val="Ndbang"/>
            </w:pPr>
            <w:r w:rsidRPr="00B26841">
              <w:t>-</w:t>
            </w:r>
          </w:p>
        </w:tc>
        <w:tc>
          <w:tcPr>
            <w:tcW w:w="465" w:type="pct"/>
            <w:tcBorders>
              <w:top w:val="single" w:sz="4" w:space="0" w:color="auto"/>
            </w:tcBorders>
          </w:tcPr>
          <w:p w14:paraId="5F32869A" w14:textId="77777777" w:rsidR="004157DA" w:rsidRPr="00B26841" w:rsidRDefault="004157DA" w:rsidP="00290C7D">
            <w:pPr>
              <w:pStyle w:val="Ndbang"/>
            </w:pPr>
            <w:r w:rsidRPr="00B26841">
              <w:t>-</w:t>
            </w:r>
          </w:p>
        </w:tc>
      </w:tr>
      <w:tr w:rsidR="004157DA" w:rsidRPr="00B26841" w14:paraId="6F5E1820" w14:textId="77777777" w:rsidTr="00290C7D">
        <w:tc>
          <w:tcPr>
            <w:tcW w:w="628" w:type="pct"/>
          </w:tcPr>
          <w:p w14:paraId="51726607" w14:textId="77777777" w:rsidR="004157DA" w:rsidRPr="00B26841" w:rsidRDefault="004157DA" w:rsidP="00290C7D">
            <w:pPr>
              <w:pStyle w:val="Ndbang"/>
            </w:pPr>
            <w:r w:rsidRPr="00B26841">
              <w:t>Bio 400</w:t>
            </w:r>
          </w:p>
        </w:tc>
        <w:tc>
          <w:tcPr>
            <w:tcW w:w="497" w:type="pct"/>
          </w:tcPr>
          <w:p w14:paraId="2CC0FE0D" w14:textId="77777777" w:rsidR="004157DA" w:rsidRPr="00B26841" w:rsidRDefault="004157DA" w:rsidP="00290C7D">
            <w:pPr>
              <w:pStyle w:val="Ndbang"/>
            </w:pPr>
            <w:r w:rsidRPr="00B26841">
              <w:t>71.54</w:t>
            </w:r>
          </w:p>
        </w:tc>
        <w:tc>
          <w:tcPr>
            <w:tcW w:w="455" w:type="pct"/>
          </w:tcPr>
          <w:p w14:paraId="02DEF498" w14:textId="77777777" w:rsidR="004157DA" w:rsidRPr="00B26841" w:rsidRDefault="004157DA" w:rsidP="00290C7D">
            <w:pPr>
              <w:pStyle w:val="Ndbang"/>
            </w:pPr>
            <w:r w:rsidRPr="00B26841">
              <w:t>24.94</w:t>
            </w:r>
          </w:p>
        </w:tc>
        <w:tc>
          <w:tcPr>
            <w:tcW w:w="591" w:type="pct"/>
          </w:tcPr>
          <w:p w14:paraId="3E5A23B7" w14:textId="77777777" w:rsidR="004157DA" w:rsidRPr="00B26841" w:rsidRDefault="004157DA" w:rsidP="00290C7D">
            <w:pPr>
              <w:pStyle w:val="Ndbang"/>
            </w:pPr>
            <w:r w:rsidRPr="00B26841">
              <w:t>0.14</w:t>
            </w:r>
          </w:p>
        </w:tc>
        <w:tc>
          <w:tcPr>
            <w:tcW w:w="591" w:type="pct"/>
          </w:tcPr>
          <w:p w14:paraId="2318FBAD" w14:textId="77777777" w:rsidR="004157DA" w:rsidRPr="00B26841" w:rsidRDefault="004157DA" w:rsidP="00290C7D">
            <w:pPr>
              <w:pStyle w:val="Ndbang"/>
            </w:pPr>
            <w:r w:rsidRPr="00B26841">
              <w:t>-</w:t>
            </w:r>
          </w:p>
        </w:tc>
        <w:tc>
          <w:tcPr>
            <w:tcW w:w="591" w:type="pct"/>
          </w:tcPr>
          <w:p w14:paraId="107BDE50" w14:textId="77777777" w:rsidR="004157DA" w:rsidRPr="00B26841" w:rsidRDefault="004157DA" w:rsidP="00290C7D">
            <w:pPr>
              <w:pStyle w:val="Ndbang"/>
            </w:pPr>
            <w:r w:rsidRPr="00B26841">
              <w:t>1.28</w:t>
            </w:r>
          </w:p>
        </w:tc>
        <w:tc>
          <w:tcPr>
            <w:tcW w:w="591" w:type="pct"/>
          </w:tcPr>
          <w:p w14:paraId="7B0C5AF5" w14:textId="77777777" w:rsidR="004157DA" w:rsidRPr="00B26841" w:rsidRDefault="004157DA" w:rsidP="00290C7D">
            <w:pPr>
              <w:pStyle w:val="Ndbang"/>
            </w:pPr>
            <w:r w:rsidRPr="00B26841">
              <w:t>-</w:t>
            </w:r>
          </w:p>
        </w:tc>
        <w:tc>
          <w:tcPr>
            <w:tcW w:w="591" w:type="pct"/>
          </w:tcPr>
          <w:p w14:paraId="240A562D" w14:textId="77777777" w:rsidR="004157DA" w:rsidRPr="00B26841" w:rsidRDefault="004157DA" w:rsidP="00290C7D">
            <w:pPr>
              <w:pStyle w:val="Ndbang"/>
            </w:pPr>
            <w:r w:rsidRPr="00B26841">
              <w:t>0.0037</w:t>
            </w:r>
          </w:p>
        </w:tc>
        <w:tc>
          <w:tcPr>
            <w:tcW w:w="465" w:type="pct"/>
          </w:tcPr>
          <w:p w14:paraId="3B98C8DA" w14:textId="77777777" w:rsidR="004157DA" w:rsidRPr="00B26841" w:rsidRDefault="004157DA" w:rsidP="00290C7D">
            <w:pPr>
              <w:pStyle w:val="Ndbang"/>
            </w:pPr>
            <w:r w:rsidRPr="00B26841">
              <w:t>0.78</w:t>
            </w:r>
          </w:p>
        </w:tc>
      </w:tr>
      <w:tr w:rsidR="004157DA" w:rsidRPr="00B26841" w14:paraId="7AC5137B" w14:textId="77777777" w:rsidTr="00290C7D">
        <w:trPr>
          <w:trHeight w:val="839"/>
        </w:trPr>
        <w:tc>
          <w:tcPr>
            <w:tcW w:w="628" w:type="pct"/>
          </w:tcPr>
          <w:p w14:paraId="07D08807" w14:textId="77777777" w:rsidR="004157DA" w:rsidRPr="00B26841" w:rsidRDefault="004157DA" w:rsidP="00290C7D">
            <w:pPr>
              <w:pStyle w:val="Ndbang"/>
            </w:pPr>
            <w:r w:rsidRPr="00B26841">
              <w:t>BioP-Na 400</w:t>
            </w:r>
          </w:p>
        </w:tc>
        <w:tc>
          <w:tcPr>
            <w:tcW w:w="497" w:type="pct"/>
          </w:tcPr>
          <w:p w14:paraId="65FF2685" w14:textId="77777777" w:rsidR="004157DA" w:rsidRPr="00B26841" w:rsidRDefault="004157DA" w:rsidP="00290C7D">
            <w:pPr>
              <w:pStyle w:val="Ndbang"/>
            </w:pPr>
            <w:r w:rsidRPr="00B26841">
              <w:t>77.87</w:t>
            </w:r>
          </w:p>
        </w:tc>
        <w:tc>
          <w:tcPr>
            <w:tcW w:w="455" w:type="pct"/>
          </w:tcPr>
          <w:p w14:paraId="08759C14" w14:textId="77777777" w:rsidR="004157DA" w:rsidRPr="00B26841" w:rsidRDefault="004157DA" w:rsidP="00290C7D">
            <w:pPr>
              <w:pStyle w:val="Ndbang"/>
            </w:pPr>
            <w:r w:rsidRPr="00B26841">
              <w:t>20.63</w:t>
            </w:r>
          </w:p>
        </w:tc>
        <w:tc>
          <w:tcPr>
            <w:tcW w:w="591" w:type="pct"/>
          </w:tcPr>
          <w:p w14:paraId="22F163FD" w14:textId="77777777" w:rsidR="004157DA" w:rsidRPr="00B26841" w:rsidRDefault="004157DA" w:rsidP="00290C7D">
            <w:pPr>
              <w:pStyle w:val="Ndbang"/>
            </w:pPr>
            <w:r w:rsidRPr="00B26841">
              <w:t>0.47</w:t>
            </w:r>
          </w:p>
        </w:tc>
        <w:tc>
          <w:tcPr>
            <w:tcW w:w="591" w:type="pct"/>
          </w:tcPr>
          <w:p w14:paraId="2195A7A5" w14:textId="77777777" w:rsidR="004157DA" w:rsidRPr="00B26841" w:rsidRDefault="004157DA" w:rsidP="00290C7D">
            <w:pPr>
              <w:pStyle w:val="Ndbang"/>
            </w:pPr>
            <w:r w:rsidRPr="00B26841">
              <w:t>1.03</w:t>
            </w:r>
          </w:p>
        </w:tc>
        <w:tc>
          <w:tcPr>
            <w:tcW w:w="591" w:type="pct"/>
          </w:tcPr>
          <w:p w14:paraId="054D2A67" w14:textId="77777777" w:rsidR="004157DA" w:rsidRPr="00B26841" w:rsidRDefault="004157DA" w:rsidP="00290C7D">
            <w:pPr>
              <w:pStyle w:val="Ndbang"/>
            </w:pPr>
            <w:r w:rsidRPr="00B26841">
              <w:t>989.14</w:t>
            </w:r>
          </w:p>
        </w:tc>
        <w:tc>
          <w:tcPr>
            <w:tcW w:w="591" w:type="pct"/>
          </w:tcPr>
          <w:p w14:paraId="7C607380" w14:textId="77777777" w:rsidR="004157DA" w:rsidRPr="00B26841" w:rsidRDefault="004157DA" w:rsidP="00290C7D">
            <w:pPr>
              <w:pStyle w:val="Ndbang"/>
            </w:pPr>
            <w:r w:rsidRPr="00B26841">
              <w:t>909.79</w:t>
            </w:r>
          </w:p>
        </w:tc>
        <w:tc>
          <w:tcPr>
            <w:tcW w:w="591" w:type="pct"/>
          </w:tcPr>
          <w:p w14:paraId="1B3BFDA6" w14:textId="77777777" w:rsidR="004157DA" w:rsidRPr="00B26841" w:rsidRDefault="004157DA" w:rsidP="00290C7D">
            <w:pPr>
              <w:pStyle w:val="Ndbang"/>
            </w:pPr>
            <w:r w:rsidRPr="00B26841">
              <w:t>0.61</w:t>
            </w:r>
          </w:p>
        </w:tc>
        <w:tc>
          <w:tcPr>
            <w:tcW w:w="465" w:type="pct"/>
          </w:tcPr>
          <w:p w14:paraId="677E7E6D" w14:textId="77777777" w:rsidR="004157DA" w:rsidRPr="00B26841" w:rsidRDefault="004157DA" w:rsidP="00290C7D">
            <w:pPr>
              <w:pStyle w:val="Ndbang"/>
            </w:pPr>
            <w:r w:rsidRPr="00B26841">
              <w:t>2.71</w:t>
            </w:r>
          </w:p>
        </w:tc>
      </w:tr>
      <w:tr w:rsidR="004157DA" w:rsidRPr="00B26841" w14:paraId="41C043F5" w14:textId="77777777" w:rsidTr="00290C7D">
        <w:tc>
          <w:tcPr>
            <w:tcW w:w="628" w:type="pct"/>
          </w:tcPr>
          <w:p w14:paraId="7589477F" w14:textId="77777777" w:rsidR="004157DA" w:rsidRPr="00B26841" w:rsidRDefault="004157DA" w:rsidP="00290C7D">
            <w:pPr>
              <w:pStyle w:val="Ndbang"/>
            </w:pPr>
            <w:r w:rsidRPr="00B26841">
              <w:t>BioP-Na 500</w:t>
            </w:r>
          </w:p>
        </w:tc>
        <w:tc>
          <w:tcPr>
            <w:tcW w:w="497" w:type="pct"/>
          </w:tcPr>
          <w:p w14:paraId="2E88D00B" w14:textId="77777777" w:rsidR="004157DA" w:rsidRPr="00B26841" w:rsidRDefault="004157DA" w:rsidP="00290C7D">
            <w:pPr>
              <w:pStyle w:val="Ndbang"/>
            </w:pPr>
            <w:r w:rsidRPr="00B26841">
              <w:t>76.73</w:t>
            </w:r>
          </w:p>
        </w:tc>
        <w:tc>
          <w:tcPr>
            <w:tcW w:w="455" w:type="pct"/>
          </w:tcPr>
          <w:p w14:paraId="51A2080B" w14:textId="77777777" w:rsidR="004157DA" w:rsidRPr="00B26841" w:rsidRDefault="004157DA" w:rsidP="00290C7D">
            <w:pPr>
              <w:pStyle w:val="Ndbang"/>
            </w:pPr>
            <w:r w:rsidRPr="00B26841">
              <w:t>21.41</w:t>
            </w:r>
          </w:p>
        </w:tc>
        <w:tc>
          <w:tcPr>
            <w:tcW w:w="591" w:type="pct"/>
          </w:tcPr>
          <w:p w14:paraId="501B63DD" w14:textId="77777777" w:rsidR="004157DA" w:rsidRPr="00B26841" w:rsidRDefault="004157DA" w:rsidP="00290C7D">
            <w:pPr>
              <w:pStyle w:val="Ndbang"/>
            </w:pPr>
            <w:r w:rsidRPr="00B26841">
              <w:t>0.34</w:t>
            </w:r>
          </w:p>
        </w:tc>
        <w:tc>
          <w:tcPr>
            <w:tcW w:w="591" w:type="pct"/>
          </w:tcPr>
          <w:p w14:paraId="45D2F545" w14:textId="77777777" w:rsidR="004157DA" w:rsidRPr="00B26841" w:rsidRDefault="004157DA" w:rsidP="00290C7D">
            <w:pPr>
              <w:pStyle w:val="Ndbang"/>
            </w:pPr>
            <w:r w:rsidRPr="00B26841">
              <w:t>1.53</w:t>
            </w:r>
          </w:p>
        </w:tc>
        <w:tc>
          <w:tcPr>
            <w:tcW w:w="591" w:type="pct"/>
          </w:tcPr>
          <w:p w14:paraId="491825B1" w14:textId="77777777" w:rsidR="004157DA" w:rsidRPr="00B26841" w:rsidRDefault="004157DA" w:rsidP="00290C7D">
            <w:pPr>
              <w:pStyle w:val="Ndbang"/>
            </w:pPr>
            <w:r w:rsidRPr="00B26841">
              <w:t>-</w:t>
            </w:r>
          </w:p>
        </w:tc>
        <w:tc>
          <w:tcPr>
            <w:tcW w:w="591" w:type="pct"/>
          </w:tcPr>
          <w:p w14:paraId="3E6AD809" w14:textId="77777777" w:rsidR="004157DA" w:rsidRPr="00B26841" w:rsidRDefault="004157DA" w:rsidP="00290C7D">
            <w:pPr>
              <w:pStyle w:val="Ndbang"/>
            </w:pPr>
            <w:r w:rsidRPr="00B26841">
              <w:t>774.28</w:t>
            </w:r>
          </w:p>
        </w:tc>
        <w:tc>
          <w:tcPr>
            <w:tcW w:w="591" w:type="pct"/>
          </w:tcPr>
          <w:p w14:paraId="23EE97DB" w14:textId="77777777" w:rsidR="004157DA" w:rsidRPr="00B26841" w:rsidRDefault="004157DA" w:rsidP="00290C7D">
            <w:pPr>
              <w:pStyle w:val="Ndbang"/>
            </w:pPr>
            <w:r w:rsidRPr="00B26841">
              <w:t>0.34</w:t>
            </w:r>
          </w:p>
        </w:tc>
        <w:tc>
          <w:tcPr>
            <w:tcW w:w="465" w:type="pct"/>
          </w:tcPr>
          <w:p w14:paraId="13446415" w14:textId="77777777" w:rsidR="004157DA" w:rsidRPr="00B26841" w:rsidRDefault="004157DA" w:rsidP="00290C7D">
            <w:pPr>
              <w:pStyle w:val="Ndbang"/>
            </w:pPr>
            <w:r w:rsidRPr="00B26841">
              <w:t>0.96</w:t>
            </w:r>
          </w:p>
        </w:tc>
      </w:tr>
      <w:tr w:rsidR="004157DA" w:rsidRPr="00B26841" w14:paraId="087B76CA" w14:textId="77777777" w:rsidTr="00290C7D">
        <w:tc>
          <w:tcPr>
            <w:tcW w:w="628" w:type="pct"/>
            <w:tcBorders>
              <w:bottom w:val="single" w:sz="4" w:space="0" w:color="auto"/>
            </w:tcBorders>
          </w:tcPr>
          <w:p w14:paraId="07FBEF0A" w14:textId="77777777" w:rsidR="004157DA" w:rsidRPr="00B26841" w:rsidRDefault="004157DA" w:rsidP="00290C7D">
            <w:pPr>
              <w:pStyle w:val="Ndbang"/>
            </w:pPr>
            <w:r w:rsidRPr="00B26841">
              <w:t>BioP-Na 600</w:t>
            </w:r>
          </w:p>
        </w:tc>
        <w:tc>
          <w:tcPr>
            <w:tcW w:w="497" w:type="pct"/>
            <w:tcBorders>
              <w:bottom w:val="single" w:sz="4" w:space="0" w:color="auto"/>
            </w:tcBorders>
          </w:tcPr>
          <w:p w14:paraId="670E0EB9" w14:textId="77777777" w:rsidR="004157DA" w:rsidRPr="00B26841" w:rsidRDefault="004157DA" w:rsidP="00290C7D">
            <w:pPr>
              <w:pStyle w:val="Ndbang"/>
            </w:pPr>
            <w:r w:rsidRPr="00B26841">
              <w:t>88.86</w:t>
            </w:r>
          </w:p>
        </w:tc>
        <w:tc>
          <w:tcPr>
            <w:tcW w:w="455" w:type="pct"/>
            <w:tcBorders>
              <w:bottom w:val="single" w:sz="4" w:space="0" w:color="auto"/>
            </w:tcBorders>
          </w:tcPr>
          <w:p w14:paraId="2157C2F9" w14:textId="77777777" w:rsidR="004157DA" w:rsidRPr="00B26841" w:rsidRDefault="004157DA" w:rsidP="00290C7D">
            <w:pPr>
              <w:pStyle w:val="Ndbang"/>
            </w:pPr>
            <w:r w:rsidRPr="00B26841">
              <w:t>8.86</w:t>
            </w:r>
          </w:p>
        </w:tc>
        <w:tc>
          <w:tcPr>
            <w:tcW w:w="591" w:type="pct"/>
            <w:tcBorders>
              <w:bottom w:val="single" w:sz="4" w:space="0" w:color="auto"/>
            </w:tcBorders>
          </w:tcPr>
          <w:p w14:paraId="3EDF9649" w14:textId="77777777" w:rsidR="004157DA" w:rsidRPr="00B26841" w:rsidRDefault="004157DA" w:rsidP="00290C7D">
            <w:pPr>
              <w:pStyle w:val="Ndbang"/>
            </w:pPr>
            <w:r w:rsidRPr="00B26841">
              <w:t>1.69</w:t>
            </w:r>
          </w:p>
        </w:tc>
        <w:tc>
          <w:tcPr>
            <w:tcW w:w="591" w:type="pct"/>
            <w:tcBorders>
              <w:bottom w:val="single" w:sz="4" w:space="0" w:color="auto"/>
            </w:tcBorders>
          </w:tcPr>
          <w:p w14:paraId="22954178" w14:textId="77777777" w:rsidR="004157DA" w:rsidRPr="00B26841" w:rsidRDefault="004157DA" w:rsidP="00290C7D">
            <w:pPr>
              <w:pStyle w:val="Ndbang"/>
            </w:pPr>
            <w:r w:rsidRPr="00B26841">
              <w:t>0.58</w:t>
            </w:r>
          </w:p>
        </w:tc>
        <w:tc>
          <w:tcPr>
            <w:tcW w:w="591" w:type="pct"/>
            <w:tcBorders>
              <w:bottom w:val="single" w:sz="4" w:space="0" w:color="auto"/>
            </w:tcBorders>
          </w:tcPr>
          <w:p w14:paraId="52FD4EFE" w14:textId="77777777" w:rsidR="004157DA" w:rsidRPr="00B26841" w:rsidRDefault="004157DA" w:rsidP="00290C7D">
            <w:pPr>
              <w:pStyle w:val="Ndbang"/>
            </w:pPr>
            <w:r w:rsidRPr="00B26841">
              <w:t>-</w:t>
            </w:r>
          </w:p>
        </w:tc>
        <w:tc>
          <w:tcPr>
            <w:tcW w:w="591" w:type="pct"/>
            <w:tcBorders>
              <w:bottom w:val="single" w:sz="4" w:space="0" w:color="auto"/>
            </w:tcBorders>
          </w:tcPr>
          <w:p w14:paraId="5ACC3B2A" w14:textId="77777777" w:rsidR="004157DA" w:rsidRPr="00B26841" w:rsidRDefault="004157DA" w:rsidP="00290C7D">
            <w:pPr>
              <w:pStyle w:val="Ndbang"/>
            </w:pPr>
            <w:r w:rsidRPr="00B26841">
              <w:t>2003.78</w:t>
            </w:r>
          </w:p>
        </w:tc>
        <w:tc>
          <w:tcPr>
            <w:tcW w:w="591" w:type="pct"/>
            <w:tcBorders>
              <w:bottom w:val="single" w:sz="4" w:space="0" w:color="auto"/>
            </w:tcBorders>
          </w:tcPr>
          <w:p w14:paraId="6806B2BE" w14:textId="77777777" w:rsidR="004157DA" w:rsidRPr="00B26841" w:rsidRDefault="004157DA" w:rsidP="00290C7D">
            <w:pPr>
              <w:pStyle w:val="Ndbang"/>
            </w:pPr>
            <w:r w:rsidRPr="00B26841">
              <w:t>1.5</w:t>
            </w:r>
          </w:p>
        </w:tc>
        <w:tc>
          <w:tcPr>
            <w:tcW w:w="465" w:type="pct"/>
            <w:tcBorders>
              <w:bottom w:val="single" w:sz="4" w:space="0" w:color="auto"/>
            </w:tcBorders>
          </w:tcPr>
          <w:p w14:paraId="6403FFDC" w14:textId="77777777" w:rsidR="004157DA" w:rsidRPr="00B26841" w:rsidRDefault="004157DA" w:rsidP="00290C7D">
            <w:pPr>
              <w:pStyle w:val="Ndbang"/>
            </w:pPr>
            <w:r w:rsidRPr="00B26841">
              <w:t>0.98</w:t>
            </w:r>
          </w:p>
        </w:tc>
      </w:tr>
    </w:tbl>
    <w:p w14:paraId="1AE07003" w14:textId="77777777" w:rsidR="004157DA" w:rsidRPr="00B26841" w:rsidRDefault="004157DA" w:rsidP="004157DA">
      <w:pPr>
        <w:sectPr w:rsidR="004157DA" w:rsidRPr="00B26841" w:rsidSect="004157DA">
          <w:type w:val="continuous"/>
          <w:pgSz w:w="11906" w:h="16838"/>
          <w:pgMar w:top="1440" w:right="1440" w:bottom="1440" w:left="1440" w:header="708" w:footer="708" w:gutter="0"/>
          <w:cols w:space="708"/>
          <w:docGrid w:linePitch="360"/>
        </w:sectPr>
      </w:pPr>
    </w:p>
    <w:p w14:paraId="10304E10" w14:textId="77777777" w:rsidR="004157DA" w:rsidRPr="00B26841" w:rsidRDefault="004157DA" w:rsidP="004157DA">
      <w:r w:rsidRPr="00B26841">
        <w:t xml:space="preserve">The thermogravimetric analysis (TGA) curve of corncob is presented in </w:t>
      </w:r>
      <w:r w:rsidRPr="00B26841">
        <w:rPr>
          <w:b/>
          <w:bCs/>
        </w:rPr>
        <w:fldChar w:fldCharType="begin"/>
      </w:r>
      <w:r w:rsidRPr="00B26841">
        <w:rPr>
          <w:b/>
          <w:bCs/>
        </w:rPr>
        <w:instrText xml:space="preserve"> REF _Ref208598390 \h  \* MERGEFORMAT </w:instrText>
      </w:r>
      <w:r w:rsidRPr="00B26841">
        <w:rPr>
          <w:b/>
          <w:bCs/>
        </w:rPr>
      </w:r>
      <w:r w:rsidRPr="00B26841">
        <w:rPr>
          <w:b/>
          <w:bCs/>
        </w:rPr>
        <w:fldChar w:fldCharType="separate"/>
      </w:r>
      <w:r w:rsidRPr="00B26841">
        <w:rPr>
          <w:b/>
          <w:bCs/>
        </w:rPr>
        <w:t xml:space="preserve">Figure </w:t>
      </w:r>
      <w:r w:rsidRPr="00B26841">
        <w:rPr>
          <w:b/>
          <w:bCs/>
          <w:noProof/>
        </w:rPr>
        <w:t>1</w:t>
      </w:r>
      <w:r w:rsidRPr="00B26841">
        <w:rPr>
          <w:b/>
          <w:bCs/>
        </w:rPr>
        <w:fldChar w:fldCharType="end"/>
      </w:r>
      <w:r w:rsidRPr="00B26841">
        <w:rPr>
          <w:b/>
          <w:bCs/>
        </w:rPr>
        <w:t>a</w:t>
      </w:r>
      <w:r w:rsidRPr="00B26841">
        <w:t xml:space="preserve">. The thermal degradation of the sample occurred in three distinct stages. The initial mass loss of about 9.36% was observed below 150 °C, which can be attributed to the evaporation of physically adsorbed water and the release of light volatiles. In the second stage (180–350°C), the mass sharply decreases by 51.91%, mainly due to the decomposition of hemicellulose and a portion of cellulose. Finally, during the third stage (350–1000°C), a further weight loss of 38.49% occurs, attributed to the degradation of lignin along with the </w:t>
      </w:r>
      <w:r w:rsidRPr="00B26841">
        <w:t>remaining cellulose from the previous stage. This decomposition is slower and less distinct compared to stages 1 and 2, indicating that lignin requires higher temperatures and longer reaction times for complete thermal degradation. Under the influence of high temperatures during pyrolysis, the side chains of cellulose and hemicellulose are broken down into smaller organic molecules, which volatilize, leading to a reduction in sample mass. Consequently, volatile organic compounds are released, leaving behind a carbon-rich residue.</w:t>
      </w:r>
    </w:p>
    <w:p w14:paraId="282F6ED7" w14:textId="77777777" w:rsidR="004157DA" w:rsidRPr="00B26841" w:rsidRDefault="004157DA" w:rsidP="004157DA">
      <w:r w:rsidRPr="00B26841">
        <w:lastRenderedPageBreak/>
        <w:t>The surface area and porosity analyses clearly showed the effect of chemical activation compared with simple pyrolysis. Bio 400 exhibited a very low surface area of only 1.28 m</w:t>
      </w:r>
      <w:r w:rsidRPr="00B26841">
        <w:rPr>
          <w:vertAlign w:val="superscript"/>
        </w:rPr>
        <w:t>2</w:t>
      </w:r>
      <w:r w:rsidRPr="00B26841">
        <w:t>/g, indicating poor porosity development. In contrast, the modified samples displayed significantly improved textural properties. BioP-Na 400 achieved the highest S</w:t>
      </w:r>
      <w:r w:rsidRPr="00B26841">
        <w:rPr>
          <w:vertAlign w:val="subscript"/>
        </w:rPr>
        <w:t xml:space="preserve">BET </w:t>
      </w:r>
      <w:r w:rsidRPr="00B26841">
        <w:t>is 989.14 m</w:t>
      </w:r>
      <w:r w:rsidRPr="00B26841">
        <w:rPr>
          <w:vertAlign w:val="superscript"/>
        </w:rPr>
        <w:t>2</w:t>
      </w:r>
      <w:r w:rsidRPr="00B26841">
        <w:t>/g with a S</w:t>
      </w:r>
      <w:r w:rsidRPr="00B26841">
        <w:rPr>
          <w:vertAlign w:val="subscript"/>
        </w:rPr>
        <w:t>BJH</w:t>
      </w:r>
      <w:r w:rsidRPr="00B26841">
        <w:t xml:space="preserve"> value of 909.79 m</w:t>
      </w:r>
      <w:r w:rsidRPr="00B26841">
        <w:rPr>
          <w:vertAlign w:val="superscript"/>
        </w:rPr>
        <w:t>2</w:t>
      </w:r>
      <w:r w:rsidRPr="00B26841">
        <w:t>/g, while BioP-Na 500 and BioP-Na 600 also exhibited substantial surface areas (774.28 and 2003.78 m</w:t>
      </w:r>
      <w:r w:rsidRPr="00B26841">
        <w:rPr>
          <w:vertAlign w:val="superscript"/>
        </w:rPr>
        <w:t>2</w:t>
      </w:r>
      <w:r w:rsidRPr="00B26841">
        <w:t>/g, respectively). These values indicate the successful development of a well-defined mesoporous structure, which can provide abundant adsorption sites and facilitate intraparticle diffusion of CV molecules.</w:t>
      </w:r>
    </w:p>
    <w:p w14:paraId="3EBBFC55" w14:textId="44BBD14A" w:rsidR="004157DA" w:rsidRPr="00B26841" w:rsidRDefault="004157DA" w:rsidP="004157DA">
      <w:r w:rsidRPr="00B26841">
        <w:t xml:space="preserve">FTIR analysis in </w:t>
      </w:r>
      <w:r w:rsidRPr="00B26841">
        <w:rPr>
          <w:b/>
          <w:bCs/>
        </w:rPr>
        <w:fldChar w:fldCharType="begin"/>
      </w:r>
      <w:r w:rsidRPr="00B26841">
        <w:rPr>
          <w:b/>
          <w:bCs/>
        </w:rPr>
        <w:instrText xml:space="preserve"> REF _Ref208598390 \h  \* MERGEFORMAT </w:instrText>
      </w:r>
      <w:r w:rsidRPr="00B26841">
        <w:rPr>
          <w:b/>
          <w:bCs/>
        </w:rPr>
      </w:r>
      <w:r w:rsidRPr="00B26841">
        <w:rPr>
          <w:b/>
          <w:bCs/>
        </w:rPr>
        <w:fldChar w:fldCharType="separate"/>
      </w:r>
      <w:r w:rsidRPr="00B26841">
        <w:rPr>
          <w:b/>
          <w:bCs/>
        </w:rPr>
        <w:t xml:space="preserve">Figure </w:t>
      </w:r>
      <w:r w:rsidRPr="00B26841">
        <w:rPr>
          <w:b/>
          <w:bCs/>
          <w:noProof/>
        </w:rPr>
        <w:t>1</w:t>
      </w:r>
      <w:r w:rsidRPr="00B26841">
        <w:rPr>
          <w:b/>
          <w:bCs/>
        </w:rPr>
        <w:fldChar w:fldCharType="end"/>
      </w:r>
      <w:r w:rsidRPr="00B26841">
        <w:rPr>
          <w:b/>
          <w:bCs/>
        </w:rPr>
        <w:t>b</w:t>
      </w:r>
      <w:r w:rsidRPr="00B26841">
        <w:t xml:space="preserve"> confirmed the presence of characteristic functional groups in Bio 400 as well as in the modified BioP-Na samples prepared at different pyrolysis temperatures. A broad and intense absorption band around 3300 cm</w:t>
      </w:r>
      <w:r w:rsidR="008654C2">
        <w:rPr>
          <w:vertAlign w:val="superscript"/>
        </w:rPr>
        <w:t>-1</w:t>
      </w:r>
      <w:r w:rsidRPr="00B26841">
        <w:t xml:space="preserve"> indicated the presence of hydroxyl (–OH) groups, while the peaks near 2900 cm</w:t>
      </w:r>
      <w:r w:rsidR="008654C2">
        <w:rPr>
          <w:vertAlign w:val="superscript"/>
        </w:rPr>
        <w:t>-1</w:t>
      </w:r>
      <w:r w:rsidRPr="00B26841">
        <w:t xml:space="preserve"> corresponded to the stretching vibrations of C–H bonds. Variations in the intensity and position of the peaks in the region of 1700–1500 cm</w:t>
      </w:r>
      <w:r w:rsidR="008654C2">
        <w:rPr>
          <w:vertAlign w:val="superscript"/>
        </w:rPr>
        <w:t>-1</w:t>
      </w:r>
      <w:r w:rsidRPr="00B26841">
        <w:t>, particularly those associated with alkenyl (C=C) groups, suggested differences in the structural or chemical composition among the samples. In addition, absorption bands observed near 1200 cm</w:t>
      </w:r>
      <w:r w:rsidR="008654C2" w:rsidRPr="008654C2">
        <w:rPr>
          <w:vertAlign w:val="superscript"/>
        </w:rPr>
        <w:t>-1</w:t>
      </w:r>
      <w:r w:rsidRPr="00B26841">
        <w:t>, attributed to C–O stretching vibrations, also highlighted structural diversity. Shifts in both the position and intensity of these peaks demonstrated that chemical activation with NaOH and H</w:t>
      </w:r>
      <w:r w:rsidRPr="00B26841">
        <w:rPr>
          <w:vertAlign w:val="subscript"/>
        </w:rPr>
        <w:t>3</w:t>
      </w:r>
      <w:r w:rsidRPr="00B26841">
        <w:t>PO</w:t>
      </w:r>
      <w:r w:rsidRPr="00B26841">
        <w:rPr>
          <w:vertAlign w:val="subscript"/>
        </w:rPr>
        <w:t>4</w:t>
      </w:r>
      <w:r w:rsidRPr="00B26841">
        <w:t xml:space="preserve"> significantly affected the environment of surface functional groups, </w:t>
      </w:r>
      <w:r w:rsidRPr="00B26841">
        <w:t xml:space="preserve">thereby altering the overall structure of the biochar. </w:t>
      </w:r>
    </w:p>
    <w:p w14:paraId="4CCC14A2" w14:textId="3476BFEB" w:rsidR="004157DA" w:rsidRPr="00B26841" w:rsidRDefault="004157DA" w:rsidP="004157DA">
      <w:r w:rsidRPr="00B26841">
        <w:t xml:space="preserve">Surface morphology analysis by SEM </w:t>
      </w:r>
      <w:r w:rsidRPr="00B26841">
        <w:rPr>
          <w:b/>
          <w:bCs/>
        </w:rPr>
        <w:fldChar w:fldCharType="begin"/>
      </w:r>
      <w:r w:rsidRPr="00B26841">
        <w:rPr>
          <w:b/>
          <w:bCs/>
        </w:rPr>
        <w:instrText xml:space="preserve"> REF _Ref208598390 \h  \* MERGEFORMAT </w:instrText>
      </w:r>
      <w:r w:rsidRPr="00B26841">
        <w:rPr>
          <w:b/>
          <w:bCs/>
        </w:rPr>
      </w:r>
      <w:r w:rsidRPr="00B26841">
        <w:rPr>
          <w:b/>
          <w:bCs/>
        </w:rPr>
        <w:fldChar w:fldCharType="separate"/>
      </w:r>
      <w:r w:rsidRPr="00B26841">
        <w:rPr>
          <w:b/>
          <w:bCs/>
        </w:rPr>
        <w:t xml:space="preserve">Figure </w:t>
      </w:r>
      <w:r w:rsidRPr="00B26841">
        <w:rPr>
          <w:b/>
          <w:bCs/>
          <w:noProof/>
        </w:rPr>
        <w:t>1</w:t>
      </w:r>
      <w:r w:rsidRPr="00B26841">
        <w:rPr>
          <w:b/>
          <w:bCs/>
        </w:rPr>
        <w:fldChar w:fldCharType="end"/>
      </w:r>
      <w:r w:rsidRPr="00B26841">
        <w:rPr>
          <w:b/>
          <w:bCs/>
        </w:rPr>
        <w:t>c</w:t>
      </w:r>
      <w:r w:rsidRPr="00B26841">
        <w:t xml:space="preserve"> further confirmed the structural characteristics of BioP-Na 400. The biochar exhibited a rough surface with a highly porous and irregular honeycomb-like architecture, typical of a carbonaceous framework</w:t>
      </w:r>
      <w:r w:rsidR="008155A0">
        <w:t>.</w:t>
      </w:r>
      <w:r w:rsidRPr="008155A0">
        <w:rPr>
          <w:vertAlign w:val="superscript"/>
        </w:rPr>
        <w:fldChar w:fldCharType="begin"/>
      </w:r>
      <w:r w:rsidR="001D5686" w:rsidRPr="008155A0">
        <w:rPr>
          <w:vertAlign w:val="superscript"/>
        </w:rPr>
        <w:instrText xml:space="preserve"> ADDIN EN.CITE &lt;EndNote&gt;&lt;Cite&gt;&lt;Author&gt;Ghani&lt;/Author&gt;&lt;Year&gt;2013&lt;/Year&gt;&lt;RecNum&gt;2&lt;/RecNum&gt;&lt;DisplayText&gt;[18, 19]&lt;/DisplayText&gt;&lt;record&gt;&lt;rec-number&gt;2&lt;/rec-number&gt;&lt;foreign-keys&gt;&lt;key app="EN" db-id="pss2wp00wxsdf3e59wh5sptyzf5ftdaextwr" timestamp="1758027796"&gt;2&lt;/key&gt;&lt;/foreign-keys&gt;&lt;ref-type name="Journal Article"&gt;17&lt;/ref-type&gt;&lt;contributors&gt;&lt;authors&gt;&lt;author&gt;Ghani, Wan Azlina Wan Abdul Karim&lt;/author&gt;&lt;author&gt;Mohd, Ayaz&lt;/author&gt;&lt;author&gt;da Silva, Gabriel&lt;/author&gt;&lt;author&gt;Bachmann, Robert T&lt;/author&gt;&lt;author&gt;Taufiq-Yap, Yun H&lt;/author&gt;&lt;author&gt;Rashid, Umer&lt;/author&gt;&lt;author&gt;Al-Muhtaseb, Ala’a H&lt;/author&gt;&lt;/authors&gt;&lt;/contributors&gt;&lt;titles&gt;&lt;title&gt;Biochar production from waste rubber-wood-sawdust and its potential use in C sequestration: chemical and physical characterization&lt;/title&gt;&lt;secondary-title&gt;Industrial Crops and Products&lt;/secondary-title&gt;&lt;/titles&gt;&lt;periodical&gt;&lt;full-title&gt;Industrial Crops and Products&lt;/full-title&gt;&lt;/periodical&gt;&lt;pages&gt;18-24&lt;/pages&gt;&lt;volume&gt;44&lt;/volume&gt;&lt;dates&gt;&lt;year&gt;2013&lt;/year&gt;&lt;/dates&gt;&lt;isbn&gt;0926-6690&lt;/isbn&gt;&lt;urls&gt;&lt;/urls&gt;&lt;/record&gt;&lt;/Cite&gt;&lt;Cite&gt;&lt;Author&gt;Hafshejani&lt;/Author&gt;&lt;Year&gt;2016&lt;/Year&gt;&lt;RecNum&gt;1&lt;/RecNum&gt;&lt;record&gt;&lt;rec-number&gt;1&lt;/rec-number&gt;&lt;foreign-keys&gt;&lt;key app="EN" db-id="pss2wp00wxsdf3e59wh5sptyzf5ftdaextwr" timestamp="1758027795"&gt;1&lt;/key&gt;&lt;/foreign-keys&gt;&lt;ref-type name="Journal Article"&gt;17&lt;/ref-type&gt;&lt;contributors&gt;&lt;authors&gt;&lt;author&gt;Hafshejani, Laleh Divband&lt;/author&gt;&lt;author&gt;Hooshmand, Abdolrahim&lt;/author&gt;&lt;author&gt;Naseri, Abd Ali&lt;/author&gt;&lt;author&gt;Mohammadi, Amir Soltani&lt;/author&gt;&lt;author&gt;Abbasi, Fariborz&lt;/author&gt;&lt;author&gt;Bhatnagar, Amit&lt;/author&gt;&lt;/authors&gt;&lt;/contributors&gt;&lt;titles&gt;&lt;title&gt;Removal of nitrate from aqueous solution by modified sugarcane bagasse biochar&lt;/title&gt;&lt;secondary-title&gt;Ecological Engineering&lt;/secondary-title&gt;&lt;/titles&gt;&lt;periodical&gt;&lt;full-title&gt;Ecological Engineering&lt;/full-title&gt;&lt;/periodical&gt;&lt;pages&gt;101-111&lt;/pages&gt;&lt;volume&gt;95&lt;/volume&gt;&lt;dates&gt;&lt;year&gt;2016&lt;/year&gt;&lt;/dates&gt;&lt;isbn&gt;0925-8574&lt;/isbn&gt;&lt;urls&gt;&lt;/urls&gt;&lt;/record&gt;&lt;/Cite&gt;&lt;/EndNote&gt;</w:instrText>
      </w:r>
      <w:r w:rsidRPr="008155A0">
        <w:rPr>
          <w:vertAlign w:val="superscript"/>
        </w:rPr>
        <w:fldChar w:fldCharType="separate"/>
      </w:r>
      <w:r w:rsidR="001D5686" w:rsidRPr="008155A0">
        <w:rPr>
          <w:noProof/>
          <w:vertAlign w:val="superscript"/>
        </w:rPr>
        <w:t>1</w:t>
      </w:r>
      <w:r w:rsidR="008155A0" w:rsidRPr="008155A0">
        <w:rPr>
          <w:noProof/>
          <w:vertAlign w:val="superscript"/>
        </w:rPr>
        <w:t>7</w:t>
      </w:r>
      <w:r w:rsidR="001D5686" w:rsidRPr="008155A0">
        <w:rPr>
          <w:noProof/>
          <w:vertAlign w:val="superscript"/>
        </w:rPr>
        <w:t>, 1</w:t>
      </w:r>
      <w:r w:rsidR="008155A0" w:rsidRPr="008155A0">
        <w:rPr>
          <w:noProof/>
          <w:vertAlign w:val="superscript"/>
        </w:rPr>
        <w:t>8</w:t>
      </w:r>
      <w:r w:rsidRPr="008155A0">
        <w:rPr>
          <w:vertAlign w:val="superscript"/>
        </w:rPr>
        <w:fldChar w:fldCharType="end"/>
      </w:r>
      <w:r w:rsidRPr="00B26841">
        <w:t xml:space="preserve"> This porous texture is generated during the pyrolysis process, where the removal of tar, bound water, and volatile organic matter at elevated temperatures leads to the development of abundant pores and, consequently, a high specific surface area. Compared to the raw corncob, which showed a compact structure with few visible pores, and Bio 400, which exhibited only slight roughness with limited porosity, BioP-Na 400 displayed a highly porous, sponge-like surface with numerous interconnected channels. Such a structure provides favorable pathways for dye molecules to diffuse and adsorb. At higher pyrolysis temperatures, the surface became denser, in agreement with BET results indicating partial pore collapse.</w:t>
      </w:r>
    </w:p>
    <w:p w14:paraId="4C4056D4" w14:textId="36991C03" w:rsidR="004157DA" w:rsidRPr="00B26841" w:rsidRDefault="004157DA" w:rsidP="004157DA">
      <w:r w:rsidRPr="00B26841">
        <w:t xml:space="preserve">The EDX analysis of raw corncob revealed that the raw corncob was mainly composed of carbon 48.48% and oxygen 42.02%, with a small fraction of phosphorus 0.37%. After pyrolysis at 400°C (Bio 400), the carbon content increased to 71.54% while oxygen decreased to 24.94%, reflecting partial carbonization. In the modified samples, BioP-Na 400 and BioP-Na 500 contained higher carbon levels 77.87% and 76.73%, respectively and introduced sodium 1.03–1.53% together with phosphorus 0.34–0.47%. At 600 °C, BioP-Na 600 reached the highest carbon content </w:t>
      </w:r>
      <w:r w:rsidRPr="00B26841">
        <w:lastRenderedPageBreak/>
        <w:t>88.86% with a sharp reduction in oxygen 8.86%, while phosphorus rose to 1.69% and sodium decreased to 0.58%. These changes confirm the success of chemical activation, which increased carbonization, reduced oxygen, and incorporated Na and P into the biochar structure.</w:t>
      </w:r>
    </w:p>
    <w:p w14:paraId="17C055F8" w14:textId="77777777" w:rsidR="004157DA" w:rsidRPr="00B26841" w:rsidRDefault="004157DA" w:rsidP="004157DA">
      <w:r w:rsidRPr="00B26841">
        <w:t xml:space="preserve">Taken together, the characterization results demonstrate that BioP-Na 400 possesses the most favorable combination of high surface area, developed mesoporosity, and abundant </w:t>
      </w:r>
      <w:r w:rsidRPr="00B26841">
        <w:t>oxygen-containing functional groups, all of which contribute to efficient adsorption of crystal violet. In contrast, biochars produced at higher pyrolysis temperatures, although richer in carbon content, suffer from pore collapse and reduced surface functionalities, limiting their adsorption performance. These outcomes highlight the importance of optimizing pyrolysis and activation conditions in designing biochar-based adsorbents for dye removal applications.</w:t>
      </w:r>
    </w:p>
    <w:p w14:paraId="2F35DC43" w14:textId="77777777" w:rsidR="004157DA" w:rsidRPr="00B26841" w:rsidRDefault="004157DA" w:rsidP="004157DA">
      <w:pPr>
        <w:spacing w:line="360" w:lineRule="auto"/>
        <w:ind w:firstLine="0"/>
        <w:rPr>
          <w:rFonts w:eastAsiaTheme="minorEastAsia"/>
        </w:rPr>
        <w:sectPr w:rsidR="004157DA" w:rsidRPr="00B26841" w:rsidSect="004157DA">
          <w:type w:val="continuous"/>
          <w:pgSz w:w="11906" w:h="16838"/>
          <w:pgMar w:top="1440" w:right="1440" w:bottom="1440" w:left="1440" w:header="708" w:footer="708" w:gutter="0"/>
          <w:cols w:num="2" w:space="708"/>
          <w:docGrid w:linePitch="360"/>
        </w:sectPr>
      </w:pPr>
    </w:p>
    <w:p w14:paraId="72DA5852" w14:textId="77777777" w:rsidR="004157DA" w:rsidRPr="00B26841" w:rsidRDefault="004157DA" w:rsidP="004157DA">
      <w:pPr>
        <w:spacing w:line="360" w:lineRule="auto"/>
        <w:ind w:firstLine="0"/>
        <w:rPr>
          <w:rFonts w:eastAsiaTheme="minorEastAsia"/>
        </w:rPr>
      </w:pPr>
    </w:p>
    <w:p w14:paraId="3D7B352E" w14:textId="77777777" w:rsidR="004157DA" w:rsidRPr="00B26841" w:rsidRDefault="004157DA" w:rsidP="004157DA">
      <w:pPr>
        <w:ind w:firstLine="0"/>
        <w:jc w:val="center"/>
        <w:rPr>
          <w:lang w:val="en-GB"/>
        </w:rPr>
      </w:pPr>
      <w:r w:rsidRPr="00B26841">
        <w:rPr>
          <w:noProof/>
          <w:lang w:val="en-GB"/>
        </w:rPr>
        <w:drawing>
          <wp:inline distT="0" distB="0" distL="0" distR="0" wp14:anchorId="24CD2801" wp14:editId="6D8462E3">
            <wp:extent cx="4380012" cy="3152775"/>
            <wp:effectExtent l="0" t="0" r="1905" b="0"/>
            <wp:docPr id="1320574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74402" name=""/>
                    <pic:cNvPicPr/>
                  </pic:nvPicPr>
                  <pic:blipFill>
                    <a:blip r:embed="rId10"/>
                    <a:stretch>
                      <a:fillRect/>
                    </a:stretch>
                  </pic:blipFill>
                  <pic:spPr>
                    <a:xfrm>
                      <a:off x="0" y="0"/>
                      <a:ext cx="4423878" cy="3184350"/>
                    </a:xfrm>
                    <a:prstGeom prst="rect">
                      <a:avLst/>
                    </a:prstGeom>
                  </pic:spPr>
                </pic:pic>
              </a:graphicData>
            </a:graphic>
          </wp:inline>
        </w:drawing>
      </w:r>
    </w:p>
    <w:p w14:paraId="3AB3F510" w14:textId="44BB042D" w:rsidR="004157DA" w:rsidRPr="00B26841" w:rsidRDefault="004157DA" w:rsidP="004157DA">
      <w:pPr>
        <w:pStyle w:val="Caption"/>
      </w:pPr>
      <w:bookmarkStart w:id="2" w:name="_Ref208598390"/>
      <w:bookmarkStart w:id="3" w:name="_Ref162447818"/>
      <w:bookmarkStart w:id="4" w:name="_Toc173335978"/>
      <w:r w:rsidRPr="00B26841">
        <w:rPr>
          <w:b/>
          <w:bCs/>
        </w:rPr>
        <w:t xml:space="preserve">Figure </w:t>
      </w:r>
      <w:r w:rsidRPr="00B26841">
        <w:rPr>
          <w:b/>
          <w:bCs/>
        </w:rPr>
        <w:fldChar w:fldCharType="begin"/>
      </w:r>
      <w:r w:rsidRPr="00B26841">
        <w:rPr>
          <w:b/>
          <w:bCs/>
        </w:rPr>
        <w:instrText xml:space="preserve"> SEQ Figure \* ARABIC </w:instrText>
      </w:r>
      <w:r w:rsidRPr="00B26841">
        <w:rPr>
          <w:b/>
          <w:bCs/>
        </w:rPr>
        <w:fldChar w:fldCharType="separate"/>
      </w:r>
      <w:r w:rsidRPr="00B26841">
        <w:rPr>
          <w:b/>
          <w:bCs/>
        </w:rPr>
        <w:t>1</w:t>
      </w:r>
      <w:r w:rsidRPr="00B26841">
        <w:rPr>
          <w:b/>
          <w:bCs/>
        </w:rPr>
        <w:fldChar w:fldCharType="end"/>
      </w:r>
      <w:bookmarkEnd w:id="2"/>
      <w:r w:rsidRPr="00B26841">
        <w:t xml:space="preserve">. </w:t>
      </w:r>
      <w:bookmarkEnd w:id="3"/>
      <w:r w:rsidRPr="00B26841">
        <w:t>Characterization of CC-based materials. Thermal weight loss of CC material (a). FT-IR spectra of biochar at three pyrolysis temperatures (b). SEM micrographs of BioP-Na 400 (c)</w:t>
      </w:r>
      <w:bookmarkEnd w:id="4"/>
      <w:r w:rsidRPr="00B26841">
        <w:t>. Point of zero charge (pHpzc) for BioP-Na 400 (d).</w:t>
      </w:r>
      <w:r w:rsidRPr="008155A0">
        <w:rPr>
          <w:vertAlign w:val="superscript"/>
        </w:rPr>
        <w:fldChar w:fldCharType="begin"/>
      </w:r>
      <w:r w:rsidR="001D5686" w:rsidRPr="008155A0">
        <w:rPr>
          <w:vertAlign w:val="superscript"/>
        </w:rPr>
        <w:instrText xml:space="preserve"> ADDIN EN.CITE &lt;EndNote&gt;&lt;Cite&gt;&lt;Author&gt;Châu Thiên Ân&lt;/Author&gt;&lt;Year&gt;2024&lt;/Year&gt;&lt;RecNum&gt;5&lt;/RecNum&gt;&lt;DisplayText&gt;[13]&lt;/DisplayText&gt;&lt;record&gt;&lt;rec-number&gt;5&lt;/rec-number&gt;&lt;foreign-keys&gt;&lt;key app="EN" db-id="2eddsw0af9aafdex0tj5xdadtaf0stdswvwv" timestamp="1758025176"&gt;5&lt;/key&gt;&lt;/foreign-keys&gt;&lt;ref-type name="Thesis"&gt;32&lt;/ref-type&gt;&lt;contributors&gt;&lt;authors&gt;&lt;author&gt;&lt;style face="normal" font="default" size="100%"&gt;Châu Thiên Ân, Nguy&lt;/style&gt;&lt;style face="normal" font="default" charset="163" size="100%"&gt;ễn Thị Quế Tr&lt;/style&gt;&lt;style face="normal" font="default" size="100%"&gt;ân&lt;/style&gt;&lt;/author&gt;&lt;/authors&gt;&lt;/contributors&gt;&lt;titles&gt;&lt;title&gt;&lt;style face="normal" font="default" size="100%"&gt;C&lt;/style&gt;&lt;style face="normal" font="default" charset="163" size="100%"&gt;ải thiện khả n&lt;/style&gt;&lt;style face="normal" font="default" charset="238" size="100%"&gt;ăng x&lt;/style&gt;&lt;style face="normal" font="default" charset="163" size="100%"&gt;ử l&lt;/style&gt;&lt;style face="normal" font="default" size="100%"&gt;ý Methyl Violet b&lt;/style&gt;&lt;style face="normal" font="default" charset="163" size="100%"&gt;ằng than sinh học biến t&lt;/style&gt;&lt;style face="normal" font="default" size="100%"&gt;ính t&lt;/style&gt;&lt;style face="normal" font="default" charset="163" size="100%"&gt;ừ l&lt;/style&gt;&lt;style face="normal" font="default" size="100%"&gt;õi ngô&lt;/style&gt;&lt;/title&gt;&lt;secondary-title&gt;Faculty of Chemical Engineering&lt;/secondary-title&gt;&lt;/titles&gt;&lt;dates&gt;&lt;year&gt;2024&lt;/year&gt;&lt;/dates&gt;&lt;pub-location&gt;Can Tho University&lt;/pub-location&gt;&lt;publisher&gt;&lt;style face="bold" font="default" size="100%"&gt;Can Tho University&lt;/style&gt;&lt;/publisher&gt;&lt;urls&gt;&lt;/urls&gt;&lt;/record&gt;&lt;/Cite&gt;&lt;/EndNote&gt;</w:instrText>
      </w:r>
      <w:r w:rsidRPr="008155A0">
        <w:rPr>
          <w:vertAlign w:val="superscript"/>
        </w:rPr>
        <w:fldChar w:fldCharType="separate"/>
      </w:r>
      <w:r w:rsidR="001D5686" w:rsidRPr="008155A0">
        <w:rPr>
          <w:noProof/>
          <w:vertAlign w:val="superscript"/>
        </w:rPr>
        <w:t>1</w:t>
      </w:r>
      <w:r w:rsidR="008155A0" w:rsidRPr="008155A0">
        <w:rPr>
          <w:noProof/>
          <w:vertAlign w:val="superscript"/>
        </w:rPr>
        <w:t>2</w:t>
      </w:r>
      <w:r w:rsidRPr="008155A0">
        <w:rPr>
          <w:vertAlign w:val="superscript"/>
        </w:rPr>
        <w:fldChar w:fldCharType="end"/>
      </w:r>
    </w:p>
    <w:p w14:paraId="404FC085" w14:textId="77777777" w:rsidR="004157DA" w:rsidRPr="00B26841" w:rsidRDefault="004157DA" w:rsidP="004157DA">
      <w:pPr>
        <w:sectPr w:rsidR="004157DA" w:rsidRPr="00B26841" w:rsidSect="004157DA">
          <w:type w:val="continuous"/>
          <w:pgSz w:w="11906" w:h="16838"/>
          <w:pgMar w:top="1440" w:right="1440" w:bottom="1440" w:left="1440" w:header="708" w:footer="708" w:gutter="0"/>
          <w:cols w:space="708"/>
          <w:docGrid w:linePitch="360"/>
        </w:sectPr>
      </w:pPr>
    </w:p>
    <w:p w14:paraId="2FCF19B2" w14:textId="77777777" w:rsidR="004157DA" w:rsidRPr="00B26841" w:rsidRDefault="004157DA" w:rsidP="004157DA">
      <w:r w:rsidRPr="00B26841">
        <w:t>By determining the material’s point of zero charge (pH</w:t>
      </w:r>
      <w:r w:rsidRPr="00B26841">
        <w:rPr>
          <w:vertAlign w:val="subscript"/>
        </w:rPr>
        <w:t>pzc</w:t>
      </w:r>
      <w:r w:rsidRPr="00B26841">
        <w:t xml:space="preserve">), or the pH at which the surface has no net electrical charge and the cation and anion exchange capacities are balanced, the surface charge of the material was evaluated. It was found in </w:t>
      </w:r>
      <w:r w:rsidRPr="00B26841">
        <w:rPr>
          <w:b/>
          <w:bCs/>
        </w:rPr>
        <w:fldChar w:fldCharType="begin"/>
      </w:r>
      <w:r w:rsidRPr="00B26841">
        <w:rPr>
          <w:b/>
          <w:bCs/>
        </w:rPr>
        <w:instrText xml:space="preserve"> REF _Ref208598390 \h  \* MERGEFORMAT </w:instrText>
      </w:r>
      <w:r w:rsidRPr="00B26841">
        <w:rPr>
          <w:b/>
          <w:bCs/>
        </w:rPr>
      </w:r>
      <w:r w:rsidRPr="00B26841">
        <w:rPr>
          <w:b/>
          <w:bCs/>
        </w:rPr>
        <w:fldChar w:fldCharType="separate"/>
      </w:r>
      <w:r w:rsidRPr="00B26841">
        <w:rPr>
          <w:b/>
          <w:bCs/>
        </w:rPr>
        <w:t xml:space="preserve">Figure </w:t>
      </w:r>
      <w:r w:rsidRPr="00B26841">
        <w:rPr>
          <w:b/>
          <w:bCs/>
          <w:noProof/>
        </w:rPr>
        <w:t>1</w:t>
      </w:r>
      <w:r w:rsidRPr="00B26841">
        <w:rPr>
          <w:b/>
          <w:bCs/>
        </w:rPr>
        <w:fldChar w:fldCharType="end"/>
      </w:r>
      <w:r w:rsidRPr="00B26841">
        <w:rPr>
          <w:b/>
          <w:bCs/>
        </w:rPr>
        <w:t>d</w:t>
      </w:r>
      <w:r w:rsidRPr="00B26841">
        <w:t xml:space="preserve"> that the pH</w:t>
      </w:r>
      <w:r w:rsidRPr="00B26841">
        <w:rPr>
          <w:vertAlign w:val="subscript"/>
        </w:rPr>
        <w:t>pzc</w:t>
      </w:r>
      <w:r w:rsidRPr="00B26841">
        <w:t xml:space="preserve"> for BioP-Na 400 was determined to be around 6.7. This shows that the surface of the </w:t>
      </w:r>
      <w:r w:rsidRPr="00B26841">
        <w:t>biochar contains a positive charge because of the adsorption of hydrogen ions (H⁺) when the pH of the solution is lower than 6.7. On the other hand, the surface becomes negatively charged due to the discharge of hydrogen ions when the pH rises above 6.7.</w:t>
      </w:r>
    </w:p>
    <w:p w14:paraId="212B71DC" w14:textId="77777777" w:rsidR="004157DA" w:rsidRPr="00B26841" w:rsidRDefault="004157DA" w:rsidP="004157DA">
      <w:pPr>
        <w:pStyle w:val="Heading2"/>
      </w:pPr>
      <w:r w:rsidRPr="00B26841">
        <w:lastRenderedPageBreak/>
        <w:t>Experimental investigation of CV adsorption</w:t>
      </w:r>
    </w:p>
    <w:p w14:paraId="1ABBD373" w14:textId="77777777" w:rsidR="004157DA" w:rsidRPr="00B26841" w:rsidRDefault="004157DA" w:rsidP="004157DA">
      <w:pPr>
        <w:pStyle w:val="Heading4"/>
        <w:rPr>
          <w:lang w:val="en-GB"/>
        </w:rPr>
        <w:sectPr w:rsidR="004157DA" w:rsidRPr="00B26841" w:rsidSect="004157DA">
          <w:type w:val="continuous"/>
          <w:pgSz w:w="11906" w:h="16838"/>
          <w:pgMar w:top="1440" w:right="1440" w:bottom="1440" w:left="1440" w:header="708" w:footer="708" w:gutter="0"/>
          <w:cols w:num="2" w:space="708"/>
          <w:docGrid w:linePitch="360"/>
        </w:sectPr>
      </w:pPr>
    </w:p>
    <w:p w14:paraId="32ABA40B" w14:textId="77777777" w:rsidR="004157DA" w:rsidRPr="00B26841" w:rsidRDefault="004157DA" w:rsidP="004157DA">
      <w:pPr>
        <w:pStyle w:val="Heading3"/>
      </w:pPr>
      <w:r w:rsidRPr="00B26841">
        <w:t>Effect of pyrolysis temperature</w:t>
      </w:r>
    </w:p>
    <w:p w14:paraId="4E998169" w14:textId="77777777" w:rsidR="004157DA" w:rsidRPr="00B26841" w:rsidRDefault="004157DA" w:rsidP="004157DA">
      <w:pPr>
        <w:rPr>
          <w:lang w:val="en-GB"/>
        </w:rPr>
        <w:sectPr w:rsidR="004157DA" w:rsidRPr="00B26841" w:rsidSect="004157DA">
          <w:type w:val="continuous"/>
          <w:pgSz w:w="11906" w:h="16838"/>
          <w:pgMar w:top="1440" w:right="1440" w:bottom="1440" w:left="1440" w:header="708" w:footer="708" w:gutter="0"/>
          <w:cols w:num="2" w:space="708"/>
          <w:docGrid w:linePitch="360"/>
        </w:sectPr>
      </w:pPr>
      <w:r w:rsidRPr="00B26841">
        <w:rPr>
          <w:lang w:val="en-GB"/>
        </w:rPr>
        <w:t xml:space="preserve">Pyrolysis temperature refers to the temperature at which pyrolysis occurs, and it is a crucial factor in determining the physicochemical properties of biochar and its adsorption performance. The experimental investigation was conducted at a contact time of 60 min, an initial CV concentration of 30 mg/L, and a biochar dosage of 0.25 g/L. </w:t>
      </w:r>
      <w:r w:rsidRPr="00B26841">
        <w:rPr>
          <w:b/>
          <w:bCs/>
          <w:lang w:val="en-GB"/>
        </w:rPr>
        <w:fldChar w:fldCharType="begin"/>
      </w:r>
      <w:r w:rsidRPr="00B26841">
        <w:rPr>
          <w:b/>
          <w:bCs/>
          <w:lang w:val="en-GB"/>
        </w:rPr>
        <w:instrText xml:space="preserve"> REF _Ref208735432 \h  \* MERGEFORMAT </w:instrText>
      </w:r>
      <w:r w:rsidRPr="00B26841">
        <w:rPr>
          <w:b/>
          <w:bCs/>
          <w:lang w:val="en-GB"/>
        </w:rPr>
      </w:r>
      <w:r w:rsidRPr="00B26841">
        <w:rPr>
          <w:b/>
          <w:bCs/>
          <w:lang w:val="en-GB"/>
        </w:rPr>
        <w:fldChar w:fldCharType="separate"/>
      </w:r>
      <w:r w:rsidRPr="00B26841">
        <w:rPr>
          <w:b/>
          <w:bCs/>
        </w:rPr>
        <w:t xml:space="preserve">Figure </w:t>
      </w:r>
      <w:r w:rsidRPr="00B26841">
        <w:rPr>
          <w:b/>
          <w:bCs/>
          <w:noProof/>
        </w:rPr>
        <w:t>2</w:t>
      </w:r>
      <w:r w:rsidRPr="00B26841">
        <w:rPr>
          <w:b/>
          <w:bCs/>
          <w:lang w:val="en-GB"/>
        </w:rPr>
        <w:fldChar w:fldCharType="end"/>
      </w:r>
      <w:r w:rsidRPr="00B26841">
        <w:rPr>
          <w:b/>
          <w:bCs/>
          <w:lang w:val="en-GB"/>
        </w:rPr>
        <w:t>a</w:t>
      </w:r>
      <w:r w:rsidRPr="00B26841">
        <w:rPr>
          <w:lang w:val="en-GB"/>
        </w:rPr>
        <w:t xml:space="preserve"> presents the effect of pyrolysis temperature on the adsorption performance of different biochars. It can be observed that the removal efficiency increased from 81.5% for Bio 400 to 97.2% for P-Na 400, while the adsorption capacity improved from 99.01 to 116.68 mg/g. </w:t>
      </w:r>
      <w:r w:rsidRPr="00B26841">
        <w:rPr>
          <w:lang w:val="en-GB"/>
        </w:rPr>
        <w:t>When the pyrolysis temperature was further increased to 500°C and 600°C, the adsorption performance insignificantly changed. This small decline may be attributed to the collapse of pores and the reduction of oxygen-containing functional groups at higher temperatures, which are essential for electrostatic interactions and hydrogen bonding with cationic CV molecules. These results indicate that NaOH and H</w:t>
      </w:r>
      <w:r w:rsidRPr="00B26841">
        <w:rPr>
          <w:vertAlign w:val="subscript"/>
          <w:lang w:val="en-GB"/>
        </w:rPr>
        <w:t>3</w:t>
      </w:r>
      <w:r w:rsidRPr="00B26841">
        <w:rPr>
          <w:lang w:val="en-GB"/>
        </w:rPr>
        <w:t>PO</w:t>
      </w:r>
      <w:r w:rsidRPr="00B26841">
        <w:rPr>
          <w:vertAlign w:val="subscript"/>
          <w:lang w:val="en-GB"/>
        </w:rPr>
        <w:t>4</w:t>
      </w:r>
      <w:r w:rsidRPr="00B26841">
        <w:rPr>
          <w:lang w:val="en-GB"/>
        </w:rPr>
        <w:t xml:space="preserve"> activation at 400°C provided the most favorable balance between high surface area, developed porosity, and abundant functional groups, leading to superior adsorption of CV. Therefore, BioP-Na 400 was selected for further investigations of the adsorption behavior and mechanism</w:t>
      </w:r>
    </w:p>
    <w:p w14:paraId="7DC0F57C" w14:textId="77777777" w:rsidR="004157DA" w:rsidRPr="00B26841" w:rsidRDefault="004157DA" w:rsidP="004157DA">
      <w:pPr>
        <w:rPr>
          <w:lang w:val="en-GB"/>
        </w:rPr>
        <w:sectPr w:rsidR="004157DA" w:rsidRPr="00B26841" w:rsidSect="004157DA">
          <w:type w:val="continuous"/>
          <w:pgSz w:w="11906" w:h="16838"/>
          <w:pgMar w:top="1440" w:right="1440" w:bottom="1440" w:left="1440" w:header="708" w:footer="708" w:gutter="0"/>
          <w:cols w:space="708"/>
          <w:docGrid w:linePitch="360"/>
        </w:sectPr>
      </w:pPr>
      <w:r w:rsidRPr="00B26841">
        <w:rPr>
          <w:lang w:val="en-GB"/>
        </w:rPr>
        <w:t>.</w:t>
      </w:r>
    </w:p>
    <w:p w14:paraId="6E969ECA" w14:textId="77777777" w:rsidR="004157DA" w:rsidRPr="00B26841" w:rsidRDefault="004157DA" w:rsidP="004157DA">
      <w:pPr>
        <w:ind w:firstLine="0"/>
        <w:jc w:val="center"/>
        <w:rPr>
          <w:lang w:val="en-GB"/>
        </w:rPr>
      </w:pPr>
      <w:r w:rsidRPr="00B26841">
        <w:rPr>
          <w:noProof/>
        </w:rPr>
        <w:drawing>
          <wp:inline distT="0" distB="0" distL="0" distR="0" wp14:anchorId="06DB731D" wp14:editId="2BDBC813">
            <wp:extent cx="3955415" cy="3049606"/>
            <wp:effectExtent l="0" t="0" r="6985" b="0"/>
            <wp:docPr id="656705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05280" name=""/>
                    <pic:cNvPicPr/>
                  </pic:nvPicPr>
                  <pic:blipFill>
                    <a:blip r:embed="rId11"/>
                    <a:stretch>
                      <a:fillRect/>
                    </a:stretch>
                  </pic:blipFill>
                  <pic:spPr>
                    <a:xfrm>
                      <a:off x="0" y="0"/>
                      <a:ext cx="3957708" cy="3051374"/>
                    </a:xfrm>
                    <a:prstGeom prst="rect">
                      <a:avLst/>
                    </a:prstGeom>
                  </pic:spPr>
                </pic:pic>
              </a:graphicData>
            </a:graphic>
          </wp:inline>
        </w:drawing>
      </w:r>
    </w:p>
    <w:p w14:paraId="23569841" w14:textId="77777777" w:rsidR="004157DA" w:rsidRPr="00B26841" w:rsidRDefault="004157DA" w:rsidP="004157DA">
      <w:pPr>
        <w:pStyle w:val="Caption"/>
        <w:rPr>
          <w:lang w:val="en-GB"/>
        </w:rPr>
      </w:pPr>
      <w:bookmarkStart w:id="5" w:name="_Ref208735432"/>
      <w:r w:rsidRPr="0014685A">
        <w:rPr>
          <w:b/>
          <w:bCs/>
        </w:rPr>
        <w:t xml:space="preserve">Figure </w:t>
      </w:r>
      <w:r w:rsidRPr="0014685A">
        <w:rPr>
          <w:b/>
          <w:bCs/>
        </w:rPr>
        <w:fldChar w:fldCharType="begin"/>
      </w:r>
      <w:r w:rsidRPr="0014685A">
        <w:rPr>
          <w:b/>
          <w:bCs/>
        </w:rPr>
        <w:instrText xml:space="preserve"> SEQ Figure \* ARABIC </w:instrText>
      </w:r>
      <w:r w:rsidRPr="0014685A">
        <w:rPr>
          <w:b/>
          <w:bCs/>
        </w:rPr>
        <w:fldChar w:fldCharType="separate"/>
      </w:r>
      <w:r w:rsidRPr="0014685A">
        <w:rPr>
          <w:b/>
          <w:bCs/>
          <w:noProof/>
        </w:rPr>
        <w:t>2</w:t>
      </w:r>
      <w:r w:rsidRPr="0014685A">
        <w:rPr>
          <w:b/>
          <w:bCs/>
          <w:noProof/>
        </w:rPr>
        <w:fldChar w:fldCharType="end"/>
      </w:r>
      <w:bookmarkEnd w:id="5"/>
      <w:r w:rsidRPr="00B26841">
        <w:t xml:space="preserve">. </w:t>
      </w:r>
      <w:r w:rsidRPr="00B26841">
        <w:rPr>
          <w:bCs/>
          <w:lang w:val="en-GB"/>
        </w:rPr>
        <w:t>The effect of operating parameters on the CV adsorption performance of BioP-Na 400</w:t>
      </w:r>
    </w:p>
    <w:p w14:paraId="4C1BCC9B" w14:textId="77777777" w:rsidR="004157DA" w:rsidRPr="00B26841" w:rsidRDefault="004157DA" w:rsidP="004157DA">
      <w:pPr>
        <w:pStyle w:val="Heading4"/>
        <w:rPr>
          <w:lang w:val="en-GB"/>
        </w:rPr>
        <w:sectPr w:rsidR="004157DA" w:rsidRPr="00B26841" w:rsidSect="004157DA">
          <w:type w:val="continuous"/>
          <w:pgSz w:w="11906" w:h="16838"/>
          <w:pgMar w:top="1440" w:right="1440" w:bottom="1440" w:left="1440" w:header="708" w:footer="708" w:gutter="0"/>
          <w:cols w:space="708"/>
          <w:docGrid w:linePitch="360"/>
        </w:sectPr>
      </w:pPr>
    </w:p>
    <w:p w14:paraId="61852BBA" w14:textId="77777777" w:rsidR="004157DA" w:rsidRPr="00B26841" w:rsidRDefault="004157DA" w:rsidP="004157DA">
      <w:pPr>
        <w:pStyle w:val="Heading3"/>
      </w:pPr>
      <w:r w:rsidRPr="00B26841">
        <w:t>Effect of biochar dosage</w:t>
      </w:r>
    </w:p>
    <w:p w14:paraId="4CEB5B1B" w14:textId="62B1D48C" w:rsidR="004157DA" w:rsidRPr="00B26841" w:rsidRDefault="004157DA" w:rsidP="004157DA">
      <w:pPr>
        <w:rPr>
          <w:lang w:val="en-GB"/>
        </w:rPr>
      </w:pPr>
      <w:r w:rsidRPr="00B26841">
        <w:rPr>
          <w:lang w:val="en-GB"/>
        </w:rPr>
        <w:t xml:space="preserve">Adsorbent dosage plays a crucial role in adsorption and significantly influences its </w:t>
      </w:r>
      <w:r w:rsidRPr="00B26841">
        <w:rPr>
          <w:lang w:val="en-GB"/>
        </w:rPr>
        <w:t xml:space="preserve">performance. The effect of various biochar dosages on CV adsorption was investigated at an initial CV concentration of 30 mg/L, contact </w:t>
      </w:r>
      <w:r w:rsidRPr="00B26841">
        <w:rPr>
          <w:lang w:val="en-GB"/>
        </w:rPr>
        <w:lastRenderedPageBreak/>
        <w:t xml:space="preserve">time of 60 min, and biochar dosage ranging from 0.05 to 0.5 g/L. As shown in </w:t>
      </w:r>
      <w:r w:rsidRPr="00B26841">
        <w:rPr>
          <w:b/>
          <w:bCs/>
          <w:lang w:val="en-GB"/>
        </w:rPr>
        <w:fldChar w:fldCharType="begin"/>
      </w:r>
      <w:r w:rsidRPr="00B26841">
        <w:rPr>
          <w:b/>
          <w:bCs/>
          <w:lang w:val="en-GB"/>
        </w:rPr>
        <w:instrText xml:space="preserve"> REF _Ref208735432 \h  \* MERGEFORMAT </w:instrText>
      </w:r>
      <w:r w:rsidRPr="00B26841">
        <w:rPr>
          <w:b/>
          <w:bCs/>
          <w:lang w:val="en-GB"/>
        </w:rPr>
      </w:r>
      <w:r w:rsidRPr="00B26841">
        <w:rPr>
          <w:b/>
          <w:bCs/>
          <w:lang w:val="en-GB"/>
        </w:rPr>
        <w:fldChar w:fldCharType="separate"/>
      </w:r>
      <w:r w:rsidRPr="00B26841">
        <w:rPr>
          <w:b/>
          <w:bCs/>
        </w:rPr>
        <w:t xml:space="preserve">Figure </w:t>
      </w:r>
      <w:r w:rsidRPr="00B26841">
        <w:rPr>
          <w:b/>
          <w:bCs/>
          <w:noProof/>
        </w:rPr>
        <w:t>2</w:t>
      </w:r>
      <w:r w:rsidRPr="00B26841">
        <w:rPr>
          <w:b/>
          <w:bCs/>
          <w:lang w:val="en-GB"/>
        </w:rPr>
        <w:fldChar w:fldCharType="end"/>
      </w:r>
      <w:r w:rsidRPr="00B26841">
        <w:rPr>
          <w:b/>
          <w:bCs/>
          <w:lang w:val="en-GB"/>
        </w:rPr>
        <w:t>b</w:t>
      </w:r>
      <w:r w:rsidRPr="00B26841">
        <w:rPr>
          <w:lang w:val="en-GB"/>
        </w:rPr>
        <w:t>, the adsorption capacity decreased considerably from 322.84 to 59.83 mg/g as the dosage increased. In comparison, the removal efficiency increased sharply from 48.5% at 0.05 g/L to 95.5% at 0.15 g/L, and reached 98.5% at 0.5 g/L, where further increases in dosage no longer improved removal efficiency. The observed trend can be explained by the fact that increasing the amount of biochar provides more available adsorption sites for CV molecules, thereby enhancing the probability of contact</w:t>
      </w:r>
      <w:r w:rsidR="008654C2">
        <w:rPr>
          <w:lang w:val="en-GB"/>
        </w:rPr>
        <w:t xml:space="preserve"> </w:t>
      </w:r>
      <w:r w:rsidRPr="00B26841">
        <w:rPr>
          <w:lang w:val="en-GB"/>
        </w:rPr>
        <w:t>between adsorbent and adsorbate. As a result, adsorption equilibrium can be achieved more rapidly with increasing adsorbent dosage. However, at higher dosages, the adsorption capacity per unit mass decreased due to overlapping and aggregation of active sites, which limited the effective utilization of the surface area. Therefore, a dosage of 0.25 g/L was considered optimal for further studies, as it provided high removal efficiency of 97.2% while maintaining a relatively high adsorption capacity of 116.68 mg/g.</w:t>
      </w:r>
    </w:p>
    <w:p w14:paraId="7C130128" w14:textId="77777777" w:rsidR="004157DA" w:rsidRPr="00B26841" w:rsidRDefault="004157DA" w:rsidP="004157DA">
      <w:pPr>
        <w:pStyle w:val="Heading4"/>
        <w:rPr>
          <w:lang w:val="en-GB"/>
        </w:rPr>
        <w:sectPr w:rsidR="004157DA" w:rsidRPr="00B26841" w:rsidSect="00B26841">
          <w:type w:val="continuous"/>
          <w:pgSz w:w="11906" w:h="16838"/>
          <w:pgMar w:top="1440" w:right="1440" w:bottom="1440" w:left="1440" w:header="708" w:footer="708" w:gutter="0"/>
          <w:cols w:num="2" w:space="708"/>
          <w:docGrid w:linePitch="360"/>
        </w:sectPr>
      </w:pPr>
    </w:p>
    <w:p w14:paraId="00206062" w14:textId="77777777" w:rsidR="004157DA" w:rsidRPr="00B26841" w:rsidRDefault="004157DA" w:rsidP="004157DA">
      <w:pPr>
        <w:pStyle w:val="Heading3"/>
      </w:pPr>
      <w:r w:rsidRPr="00B26841">
        <w:t>Effect of adsorption time</w:t>
      </w:r>
    </w:p>
    <w:p w14:paraId="751E4506" w14:textId="77777777" w:rsidR="004157DA" w:rsidRPr="00B26841" w:rsidRDefault="004157DA" w:rsidP="004157DA">
      <w:pPr>
        <w:rPr>
          <w:lang w:val="en-GB"/>
        </w:rPr>
      </w:pPr>
      <w:r w:rsidRPr="00B26841">
        <w:rPr>
          <w:lang w:val="en-GB"/>
        </w:rPr>
        <w:t xml:space="preserve">The adsorption time refers to the period required for adsorbate molecules to adhere to the adsorbent surface during the adsorption process. The influence of contact time is therefore crucial for understanding and optimizing adsorption performance. A series of experiments was conducted at an initial CV concentration of 30 mg/L, a biochar dosage of 0.25 g/L, and a contact time ranging from 5 to 150 min. As shown in </w:t>
      </w:r>
      <w:r w:rsidRPr="00B26841">
        <w:rPr>
          <w:b/>
          <w:bCs/>
          <w:lang w:val="en-GB"/>
        </w:rPr>
        <w:fldChar w:fldCharType="begin"/>
      </w:r>
      <w:r w:rsidRPr="00B26841">
        <w:rPr>
          <w:b/>
          <w:bCs/>
          <w:lang w:val="en-GB"/>
        </w:rPr>
        <w:instrText xml:space="preserve"> REF _Ref208735432 \h  \* MERGEFORMAT </w:instrText>
      </w:r>
      <w:r w:rsidRPr="00B26841">
        <w:rPr>
          <w:b/>
          <w:bCs/>
          <w:lang w:val="en-GB"/>
        </w:rPr>
      </w:r>
      <w:r w:rsidRPr="00B26841">
        <w:rPr>
          <w:b/>
          <w:bCs/>
          <w:lang w:val="en-GB"/>
        </w:rPr>
        <w:fldChar w:fldCharType="separate"/>
      </w:r>
      <w:r w:rsidRPr="00B26841">
        <w:rPr>
          <w:b/>
          <w:bCs/>
        </w:rPr>
        <w:t xml:space="preserve">Figure </w:t>
      </w:r>
      <w:r w:rsidRPr="00B26841">
        <w:rPr>
          <w:b/>
          <w:bCs/>
          <w:noProof/>
        </w:rPr>
        <w:t>2</w:t>
      </w:r>
      <w:r w:rsidRPr="00B26841">
        <w:rPr>
          <w:b/>
          <w:bCs/>
          <w:lang w:val="en-GB"/>
        </w:rPr>
        <w:fldChar w:fldCharType="end"/>
      </w:r>
      <w:r w:rsidRPr="00B26841">
        <w:rPr>
          <w:b/>
          <w:bCs/>
          <w:lang w:val="en-GB"/>
        </w:rPr>
        <w:t>c</w:t>
      </w:r>
      <w:r w:rsidRPr="00B26841">
        <w:rPr>
          <w:lang w:val="en-GB"/>
        </w:rPr>
        <w:t>, both removal efficiency and adsorption capacity increased significantly with time at the initial stage. The removal efficiency improved from 91.0% at 5 min to 97.3% at 90 min, while the adsorption capacity increased from 110.47 to 119.74 mg/g</w:t>
      </w:r>
      <w:r w:rsidRPr="00B26841">
        <w:rPr>
          <w:vertAlign w:val="superscript"/>
          <w:lang w:val="en-GB"/>
        </w:rPr>
        <w:t xml:space="preserve"> </w:t>
      </w:r>
      <w:r w:rsidRPr="00B26841">
        <w:rPr>
          <w:lang w:val="en-GB"/>
        </w:rPr>
        <w:t>in the same period. A slight decrease was then observed with further extension of contact time, reaching 96.8% and 117.62 mg/g</w:t>
      </w:r>
      <w:r w:rsidRPr="00B26841">
        <w:rPr>
          <w:vertAlign w:val="superscript"/>
          <w:lang w:val="en-GB"/>
        </w:rPr>
        <w:t xml:space="preserve"> </w:t>
      </w:r>
      <w:r w:rsidRPr="00B26841">
        <w:rPr>
          <w:lang w:val="en-GB"/>
        </w:rPr>
        <w:t xml:space="preserve">at 150 min. The rapid uptake of CV at the beginning of the process can be explained by the abundance of unoccupied active sites on the biochar surface, which allowed dye molecules to be quickly adsorbed. As the available sites became progressively occupied, the adsorption rate </w:t>
      </w:r>
      <w:r w:rsidRPr="00B26841">
        <w:rPr>
          <w:lang w:val="en-GB"/>
        </w:rPr>
        <w:t>slowed down, approaching equilibrium. The slight decrease at prolonged times may be attributed to desorption processes or redistribution of CV molecules between the biochar surface and the bulk solution. According to these findings, an adsorption time of 60 min was considered optimal for further adsorption studies, as it ensured both high removal efficiency (97.2%) and relatively high adsorption capacity (116.68 mg/g).</w:t>
      </w:r>
    </w:p>
    <w:p w14:paraId="254AE494" w14:textId="77777777" w:rsidR="004157DA" w:rsidRPr="00B26841" w:rsidRDefault="004157DA" w:rsidP="004157DA">
      <w:pPr>
        <w:pStyle w:val="Heading3"/>
      </w:pPr>
      <w:r w:rsidRPr="00B26841">
        <w:t>Effect of CV concentration</w:t>
      </w:r>
    </w:p>
    <w:p w14:paraId="452FCB1F" w14:textId="77777777" w:rsidR="004157DA" w:rsidRPr="00B26841" w:rsidRDefault="004157DA" w:rsidP="004157DA">
      <w:pPr>
        <w:rPr>
          <w:lang w:val="en-GB"/>
        </w:rPr>
      </w:pPr>
      <w:r w:rsidRPr="00B26841">
        <w:rPr>
          <w:lang w:val="en-GB"/>
        </w:rPr>
        <w:t xml:space="preserve">The initial adsorbate concentration significantly affects adsorption performance because it governs the driving force for mass transfer between the aqueous phase and the adsorbent surface. In this study, the initial CV concentration ranged from 10 to 120 mg/L, with a biochar dosage of 0.25 g/L and a contact time of 60 min. As presented in </w:t>
      </w:r>
      <w:r w:rsidRPr="00B26841">
        <w:rPr>
          <w:b/>
          <w:bCs/>
          <w:lang w:val="en-GB"/>
        </w:rPr>
        <w:fldChar w:fldCharType="begin"/>
      </w:r>
      <w:r w:rsidRPr="00B26841">
        <w:rPr>
          <w:b/>
          <w:bCs/>
          <w:lang w:val="en-GB"/>
        </w:rPr>
        <w:instrText xml:space="preserve"> REF _Ref208735432 \h  \* MERGEFORMAT </w:instrText>
      </w:r>
      <w:r w:rsidRPr="00B26841">
        <w:rPr>
          <w:b/>
          <w:bCs/>
          <w:lang w:val="en-GB"/>
        </w:rPr>
      </w:r>
      <w:r w:rsidRPr="00B26841">
        <w:rPr>
          <w:b/>
          <w:bCs/>
          <w:lang w:val="en-GB"/>
        </w:rPr>
        <w:fldChar w:fldCharType="separate"/>
      </w:r>
      <w:r w:rsidRPr="00B26841">
        <w:rPr>
          <w:b/>
          <w:bCs/>
        </w:rPr>
        <w:t xml:space="preserve">Figure </w:t>
      </w:r>
      <w:r w:rsidRPr="00B26841">
        <w:rPr>
          <w:b/>
          <w:bCs/>
          <w:noProof/>
        </w:rPr>
        <w:t>2</w:t>
      </w:r>
      <w:r w:rsidRPr="00B26841">
        <w:rPr>
          <w:b/>
          <w:bCs/>
          <w:lang w:val="en-GB"/>
        </w:rPr>
        <w:fldChar w:fldCharType="end"/>
      </w:r>
      <w:r w:rsidRPr="00B26841">
        <w:rPr>
          <w:b/>
          <w:bCs/>
          <w:lang w:val="en-GB"/>
        </w:rPr>
        <w:t>d</w:t>
      </w:r>
      <w:r w:rsidRPr="00B26841">
        <w:rPr>
          <w:lang w:val="en-GB"/>
        </w:rPr>
        <w:t>, the adsorption capacity increased substantially from 35.77 to 449.67 mg/g</w:t>
      </w:r>
      <w:r w:rsidRPr="00B26841">
        <w:rPr>
          <w:vertAlign w:val="superscript"/>
          <w:lang w:val="en-GB"/>
        </w:rPr>
        <w:t xml:space="preserve"> </w:t>
      </w:r>
      <w:r w:rsidRPr="00B26841">
        <w:rPr>
          <w:lang w:val="en-GB"/>
        </w:rPr>
        <w:t xml:space="preserve">as the initial concentration increased from 10 to 120 mg/L. In contrast, the removal efficiency first increased slightly from 89.4% at 10 mg/L to a maximum of 97.7% at 60 mg/L, and then </w:t>
      </w:r>
      <w:r w:rsidRPr="00B26841">
        <w:rPr>
          <w:lang w:val="en-GB"/>
        </w:rPr>
        <w:lastRenderedPageBreak/>
        <w:t>gradually decreased to 93.7% at 120 mg/L. This behavior can be explained by the fact that higher initial concentrations enhance the mass transfer driving force, allowing more CV molecules to diffuse from the solution onto the biochar surface. As a result, the adsorption capacity increased markedly with concentration. However, at elevated concentrations, the limited number of available active sites became saturated, leading to a decline in removal efficiency despite the higher uptake per unit mass.</w:t>
      </w:r>
    </w:p>
    <w:p w14:paraId="5590376E" w14:textId="77777777" w:rsidR="004157DA" w:rsidRPr="00B26841" w:rsidRDefault="004157DA" w:rsidP="004157DA">
      <w:pPr>
        <w:pStyle w:val="Heading3"/>
      </w:pPr>
      <w:r w:rsidRPr="00B26841">
        <w:t>Adsorption kinetics</w:t>
      </w:r>
    </w:p>
    <w:p w14:paraId="18AB68A1" w14:textId="0A82880B" w:rsidR="004157DA" w:rsidRPr="00B26841" w:rsidRDefault="004157DA" w:rsidP="004157DA">
      <w:pPr>
        <w:rPr>
          <w:lang w:val="en-GB"/>
        </w:rPr>
      </w:pPr>
      <w:r w:rsidRPr="00B26841">
        <w:rPr>
          <w:lang w:val="en-GB"/>
        </w:rPr>
        <w:t>Adsorption kinetics were carried out to determine kinetic parameters and the rate at which the adsorption process occurs over time to describe the mechanisms and factors that govern the adsorption process. In this work, the adsorption kinetics of CV onto BioP-Na 400 were determined by fitting the experimental data to various kinetic models involving the pseudo-first-order (PFO), pseudo-second-order (PSO), and Elovich models over a contact time range of 5–150 min, with an initial CV concentration of 30 mg/L and a biochar dosage of  0.25 g/L. These models were described using a nonlinear method, which generally provides more accurate estimations than linearization.</w:t>
      </w:r>
      <w:r w:rsidRPr="008155A0">
        <w:rPr>
          <w:vertAlign w:val="superscript"/>
          <w:lang w:val="en-GB"/>
        </w:rPr>
        <w:fldChar w:fldCharType="begin"/>
      </w:r>
      <w:r w:rsidR="001D5686" w:rsidRPr="008155A0">
        <w:rPr>
          <w:vertAlign w:val="superscript"/>
          <w:lang w:val="en-GB"/>
        </w:rPr>
        <w:instrText xml:space="preserve"> ADDIN EN.CITE &lt;EndNote&gt;&lt;Cite&gt;&lt;Author&gt;El-Khaiary&lt;/Author&gt;&lt;Year&gt;2010&lt;/Year&gt;&lt;RecNum&gt;5&lt;/RecNum&gt;&lt;DisplayText&gt;[20, 21]&lt;/DisplayText&gt;&lt;record&gt;&lt;rec-number&gt;5&lt;/rec-number&gt;&lt;foreign-keys&gt;&lt;key app="EN" db-id="pss2wp00wxsdf3e59wh5sptyzf5ftdaextwr" timestamp="1758809241"&gt;5&lt;/key&gt;&lt;/foreign-keys&gt;&lt;ref-type name="Journal Article"&gt;17&lt;/ref-type&gt;&lt;contributors&gt;&lt;authors&gt;&lt;author&gt;El-Khaiary, Mohammad I&lt;/author&gt;&lt;author&gt;Malash, Gihan F&lt;/author&gt;&lt;author&gt;Ho, Yuh-Shan&lt;/author&gt;&lt;/authors&gt;&lt;/contributors&gt;&lt;titles&gt;&lt;title&gt;On the use of linearized pseudo-second-order kinetic equations for modeling adsorption systems&lt;/title&gt;&lt;secondary-title&gt;Desalination&lt;/secondary-title&gt;&lt;/titles&gt;&lt;periodical&gt;&lt;full-title&gt;Desalination&lt;/full-title&gt;&lt;/periodical&gt;&lt;pages&gt;93-101&lt;/pages&gt;&lt;volume&gt;257&lt;/volume&gt;&lt;number&gt;1-3&lt;/number&gt;&lt;dates&gt;&lt;year&gt;2010&lt;/year&gt;&lt;/dates&gt;&lt;isbn&gt;0011-9164&lt;/isbn&gt;&lt;urls&gt;&lt;/urls&gt;&lt;/record&gt;&lt;/Cite&gt;&lt;Cite&gt;&lt;Author&gt;Kumar&lt;/Author&gt;&lt;Year&gt;2006&lt;/Year&gt;&lt;RecNum&gt;6&lt;/RecNum&gt;&lt;record&gt;&lt;rec-number&gt;6&lt;/rec-number&gt;&lt;foreign-keys&gt;&lt;key app="EN" db-id="pss2wp00wxsdf3e59wh5sptyzf5ftdaextwr" timestamp="1758809289"&gt;6&lt;/key&gt;&lt;/foreign-keys&gt;&lt;ref-type name="Journal Article"&gt;17&lt;/ref-type&gt;&lt;contributors&gt;&lt;authors&gt;&lt;author&gt;Kumar, K Vasanth&lt;/author&gt;&lt;author&gt;Sivanesan, S&lt;/author&gt;&lt;/authors&gt;&lt;/contributors&gt;&lt;titles&gt;&lt;title&gt;Pseudo second order kinetics and pseudo isotherms for malachite green onto activated carbon: comparison of linear and non-linear regression methods&lt;/title&gt;&lt;secondary-title&gt;Journal of Hazardous Materials&lt;/secondary-title&gt;&lt;/titles&gt;&lt;periodical&gt;&lt;full-title&gt;Journal of Hazardous Materials&lt;/full-title&gt;&lt;/periodical&gt;&lt;pages&gt;721-726&lt;/pages&gt;&lt;volume&gt;136&lt;/volume&gt;&lt;number&gt;3&lt;/number&gt;&lt;dates&gt;&lt;year&gt;2006&lt;/year&gt;&lt;/dates&gt;&lt;isbn&gt;0304-3894&lt;/isbn&gt;&lt;urls&gt;&lt;/urls&gt;&lt;/record&gt;&lt;/Cite&gt;&lt;/EndNote&gt;</w:instrText>
      </w:r>
      <w:r w:rsidRPr="008155A0">
        <w:rPr>
          <w:vertAlign w:val="superscript"/>
          <w:lang w:val="en-GB"/>
        </w:rPr>
        <w:fldChar w:fldCharType="separate"/>
      </w:r>
      <w:r w:rsidR="00B40F4E">
        <w:rPr>
          <w:noProof/>
          <w:vertAlign w:val="superscript"/>
          <w:lang w:val="en-GB"/>
        </w:rPr>
        <w:t>19</w:t>
      </w:r>
      <w:r w:rsidR="001D5686" w:rsidRPr="008155A0">
        <w:rPr>
          <w:noProof/>
          <w:vertAlign w:val="superscript"/>
          <w:lang w:val="en-GB"/>
        </w:rPr>
        <w:t>, 2</w:t>
      </w:r>
      <w:r w:rsidRPr="008155A0">
        <w:rPr>
          <w:vertAlign w:val="superscript"/>
          <w:lang w:val="en-GB"/>
        </w:rPr>
        <w:fldChar w:fldCharType="end"/>
      </w:r>
      <w:r w:rsidR="00B40F4E">
        <w:rPr>
          <w:vertAlign w:val="superscript"/>
          <w:lang w:val="en-GB"/>
        </w:rPr>
        <w:t>0</w:t>
      </w:r>
      <w:r w:rsidRPr="00B26841">
        <w:rPr>
          <w:lang w:val="en-GB"/>
        </w:rPr>
        <w:t xml:space="preserve"> The kinetic adsorption data of CV on BioP-Na 400 were analyzed using three kinetic models, and the fitted curves and parameters are presented in </w:t>
      </w:r>
      <w:r w:rsidRPr="00B26841">
        <w:rPr>
          <w:b/>
          <w:bCs/>
          <w:lang w:val="en-GB"/>
        </w:rPr>
        <w:fldChar w:fldCharType="begin"/>
      </w:r>
      <w:r w:rsidRPr="00B26841">
        <w:rPr>
          <w:b/>
          <w:bCs/>
          <w:lang w:val="en-GB"/>
        </w:rPr>
        <w:instrText xml:space="preserve"> REF _Ref208774940 \h  \* MERGEFORMAT </w:instrText>
      </w:r>
      <w:r w:rsidRPr="00B26841">
        <w:rPr>
          <w:b/>
          <w:bCs/>
          <w:lang w:val="en-GB"/>
        </w:rPr>
      </w:r>
      <w:r w:rsidRPr="00B26841">
        <w:rPr>
          <w:b/>
          <w:bCs/>
          <w:lang w:val="en-GB"/>
        </w:rPr>
        <w:fldChar w:fldCharType="separate"/>
      </w:r>
      <w:r w:rsidRPr="00B26841">
        <w:rPr>
          <w:b/>
          <w:bCs/>
        </w:rPr>
        <w:t xml:space="preserve">Figure </w:t>
      </w:r>
      <w:r w:rsidRPr="00B26841">
        <w:rPr>
          <w:b/>
          <w:bCs/>
          <w:noProof/>
        </w:rPr>
        <w:t>3</w:t>
      </w:r>
      <w:r w:rsidRPr="00B26841">
        <w:rPr>
          <w:b/>
          <w:bCs/>
          <w:lang w:val="en-GB"/>
        </w:rPr>
        <w:fldChar w:fldCharType="end"/>
      </w:r>
      <w:r w:rsidRPr="00B26841">
        <w:rPr>
          <w:b/>
          <w:bCs/>
          <w:lang w:val="en-GB"/>
        </w:rPr>
        <w:t>a</w:t>
      </w:r>
      <w:r w:rsidRPr="00B26841">
        <w:rPr>
          <w:lang w:val="en-GB"/>
        </w:rPr>
        <w:t xml:space="preserve"> and </w:t>
      </w:r>
      <w:r w:rsidRPr="00B26841">
        <w:rPr>
          <w:b/>
          <w:bCs/>
          <w:lang w:val="en-GB"/>
        </w:rPr>
        <w:fldChar w:fldCharType="begin"/>
      </w:r>
      <w:r w:rsidRPr="00B26841">
        <w:rPr>
          <w:b/>
          <w:bCs/>
          <w:lang w:val="en-GB"/>
        </w:rPr>
        <w:instrText xml:space="preserve"> REF _Ref208774993 \h  \* MERGEFORMAT </w:instrText>
      </w:r>
      <w:r w:rsidRPr="00B26841">
        <w:rPr>
          <w:b/>
          <w:bCs/>
          <w:lang w:val="en-GB"/>
        </w:rPr>
      </w:r>
      <w:r w:rsidRPr="00B26841">
        <w:rPr>
          <w:b/>
          <w:bCs/>
          <w:lang w:val="en-GB"/>
        </w:rPr>
        <w:fldChar w:fldCharType="separate"/>
      </w:r>
      <w:r w:rsidRPr="00B26841">
        <w:rPr>
          <w:b/>
          <w:bCs/>
        </w:rPr>
        <w:t xml:space="preserve">Table </w:t>
      </w:r>
      <w:r w:rsidRPr="00B26841">
        <w:rPr>
          <w:b/>
          <w:bCs/>
          <w:noProof/>
        </w:rPr>
        <w:t>2</w:t>
      </w:r>
      <w:r w:rsidRPr="00B26841">
        <w:rPr>
          <w:b/>
          <w:bCs/>
          <w:lang w:val="en-GB"/>
        </w:rPr>
        <w:fldChar w:fldCharType="end"/>
      </w:r>
      <w:r w:rsidRPr="00B26841">
        <w:rPr>
          <w:lang w:val="en-GB"/>
        </w:rPr>
        <w:t>, respectively. It was observed that the adsorption capacity (Q</w:t>
      </w:r>
      <w:r w:rsidRPr="00B26841">
        <w:rPr>
          <w:vertAlign w:val="subscript"/>
          <w:lang w:val="en-GB"/>
        </w:rPr>
        <w:t>t</w:t>
      </w:r>
      <w:r w:rsidRPr="00B26841">
        <w:rPr>
          <w:lang w:val="en-GB"/>
        </w:rPr>
        <w:t xml:space="preserve">) of BioP-Na 400 increased sharply with increasing contact time during the first 30 min, followed by a slower increase, and reached equilibrium after approximately 90–120 min with an </w:t>
      </w:r>
      <w:r w:rsidRPr="00B26841">
        <w:rPr>
          <w:lang w:val="en-GB"/>
        </w:rPr>
        <w:t>experimental adsorption capacity of about 119 mg/g. As shown in Table 2, the experimental data were well fitted to the Elovich model with the highest correlation coefficient R</w:t>
      </w:r>
      <w:r w:rsidR="00787CE8">
        <w:rPr>
          <w:vertAlign w:val="superscript"/>
          <w:lang w:val="en-GB"/>
        </w:rPr>
        <w:t>2</w:t>
      </w:r>
      <w:r w:rsidRPr="00B26841">
        <w:rPr>
          <w:lang w:val="en-GB"/>
        </w:rPr>
        <w:t xml:space="preserve"> = 0.999, indicating that the adsorption occurred on a heterogeneous surface with adsorption energy distributed across different active sites. The PSO model also exhibited a high correlation R</w:t>
      </w:r>
      <w:r w:rsidR="008155A0" w:rsidRPr="008155A0">
        <w:rPr>
          <w:vertAlign w:val="superscript"/>
          <w:lang w:val="en-GB"/>
        </w:rPr>
        <w:t>2</w:t>
      </w:r>
      <w:r w:rsidRPr="00B26841">
        <w:rPr>
          <w:lang w:val="en-GB"/>
        </w:rPr>
        <w:t xml:space="preserve"> = 0.998, with the calculated equilibrium adsorption capacity 118.4 mg/g closely matching the experimental value, suggesting that physical and chemical interactions may contribute significantly to the adsorption process. In contrast, the PFO model gave a slightly lower correlation R</w:t>
      </w:r>
      <w:r w:rsidR="00107BC9" w:rsidRPr="00107BC9">
        <w:rPr>
          <w:vertAlign w:val="superscript"/>
          <w:lang w:val="en-GB"/>
        </w:rPr>
        <w:t>2</w:t>
      </w:r>
      <w:r w:rsidRPr="00B26841">
        <w:rPr>
          <w:lang w:val="en-GB"/>
        </w:rPr>
        <w:t xml:space="preserve"> = 0.993, indicating that physical adsorption alone could not adequately describe the adsorption mechanism. </w:t>
      </w:r>
      <w:r w:rsidRPr="00B26841">
        <w:rPr>
          <w:lang w:val="de-DE" w:eastAsia="de-DE"/>
        </w:rPr>
        <w:t>Additionally, the R</w:t>
      </w:r>
      <w:r w:rsidRPr="00B26841">
        <w:rPr>
          <w:vertAlign w:val="superscript"/>
          <w:lang w:val="de-DE" w:eastAsia="de-DE"/>
        </w:rPr>
        <w:t>2</w:t>
      </w:r>
      <w:r w:rsidRPr="00B26841">
        <w:rPr>
          <w:lang w:val="de-DE" w:eastAsia="de-DE"/>
        </w:rPr>
        <w:t xml:space="preserve"> value of the PSO was greater than 0.9, which is used for the adsorption process at a low initial adsorbent concentration, at the final stage, and with abundant active sites on the adsorbent surface.</w:t>
      </w:r>
      <w:r w:rsidRPr="008155A0">
        <w:rPr>
          <w:vertAlign w:val="superscript"/>
          <w:lang w:val="de-DE" w:eastAsia="de-DE"/>
        </w:rPr>
        <w:fldChar w:fldCharType="begin"/>
      </w:r>
      <w:r w:rsidR="001D5686" w:rsidRPr="008155A0">
        <w:rPr>
          <w:vertAlign w:val="superscript"/>
          <w:lang w:val="de-DE" w:eastAsia="de-DE"/>
        </w:rPr>
        <w:instrText xml:space="preserve"> ADDIN EN.CITE &lt;EndNote&gt;&lt;Cite&gt;&lt;Author&gt;Wang&lt;/Author&gt;&lt;Year&gt;2020&lt;/Year&gt;&lt;RecNum&gt;6&lt;/RecNum&gt;&lt;DisplayText&gt;[14]&lt;/DisplayText&gt;&lt;record&gt;&lt;rec-number&gt;6&lt;/rec-number&gt;&lt;foreign-keys&gt;&lt;key app="EN" db-id="2eddsw0af9aafdex0tj5xdadtaf0stdswvwv" timestamp="1758025711"&gt;6&lt;/key&gt;&lt;/foreign-keys&gt;&lt;ref-type name="Journal Article"&gt;17&lt;/ref-type&gt;&lt;contributors&gt;&lt;authors&gt;&lt;author&gt;Wang, Jianlong&lt;/author&gt;&lt;author&gt;Guo, Xuan&lt;/author&gt;&lt;/authors&gt;&lt;/contributors&gt;&lt;titles&gt;&lt;title&gt;Adsorption kinetic models: Physical meanings, applications, and solving methods&lt;/title&gt;&lt;secondary-title&gt;Journal of Hazardous materials&lt;/secondary-title&gt;&lt;/titles&gt;&lt;periodical&gt;&lt;full-title&gt;Journal of Hazardous materials&lt;/full-title&gt;&lt;/periodical&gt;&lt;pages&gt;122156&lt;/pages&gt;&lt;volume&gt;390&lt;/volume&gt;&lt;dates&gt;&lt;year&gt;2020&lt;/year&gt;&lt;/dates&gt;&lt;isbn&gt;0304-3894&lt;/isbn&gt;&lt;urls&gt;&lt;/urls&gt;&lt;/record&gt;&lt;/Cite&gt;&lt;/EndNote&gt;</w:instrText>
      </w:r>
      <w:r w:rsidRPr="008155A0">
        <w:rPr>
          <w:vertAlign w:val="superscript"/>
          <w:lang w:val="de-DE" w:eastAsia="de-DE"/>
        </w:rPr>
        <w:fldChar w:fldCharType="separate"/>
      </w:r>
      <w:r w:rsidR="001D5686" w:rsidRPr="008155A0">
        <w:rPr>
          <w:noProof/>
          <w:vertAlign w:val="superscript"/>
          <w:lang w:val="de-DE" w:eastAsia="de-DE"/>
        </w:rPr>
        <w:t>1</w:t>
      </w:r>
      <w:r w:rsidRPr="008155A0">
        <w:rPr>
          <w:vertAlign w:val="superscript"/>
          <w:lang w:val="de-DE" w:eastAsia="de-DE"/>
        </w:rPr>
        <w:fldChar w:fldCharType="end"/>
      </w:r>
      <w:r w:rsidR="008155A0" w:rsidRPr="008155A0">
        <w:rPr>
          <w:vertAlign w:val="superscript"/>
          <w:lang w:val="de-DE" w:eastAsia="de-DE"/>
        </w:rPr>
        <w:t>3</w:t>
      </w:r>
      <w:r w:rsidRPr="00B26841">
        <w:rPr>
          <w:lang w:val="en-GB"/>
        </w:rPr>
        <w:t xml:space="preserve"> Taken together, these results suggest that the CV adsorption process on BioP-Na 400 is a multistep and multimechanistic process with the presence of both physical and chemical interactions. </w:t>
      </w:r>
    </w:p>
    <w:p w14:paraId="02D9B106" w14:textId="77777777" w:rsidR="004157DA" w:rsidRPr="00B26841" w:rsidRDefault="004157DA" w:rsidP="004157DA">
      <w:pPr>
        <w:pStyle w:val="Heading3"/>
      </w:pPr>
      <w:r w:rsidRPr="00B26841">
        <w:t>Adsorption isotherms</w:t>
      </w:r>
    </w:p>
    <w:p w14:paraId="7468E00F" w14:textId="58548459" w:rsidR="004157DA" w:rsidRPr="00B26841" w:rsidRDefault="004157DA" w:rsidP="004157DA">
      <w:pPr>
        <w:rPr>
          <w:lang w:val="en-GB"/>
        </w:rPr>
      </w:pPr>
      <w:r w:rsidRPr="00B26841">
        <w:rPr>
          <w:lang w:val="en-GB"/>
        </w:rPr>
        <w:t>Adsorption isotherms describe the relationship between the solute concentration in the bulk solution and the amount of adsorbate retained on the adsorbent surface under equilibrium conditions. Their analysis provides useful information about the adsorption mechanism and the nature of interactions between the adsorbent and adsorbate. In this study, three equilibrium models, namely Langmuir, Freundlich, and Dubinin–</w:t>
      </w:r>
      <w:r w:rsidRPr="00B26841">
        <w:rPr>
          <w:lang w:val="en-GB"/>
        </w:rPr>
        <w:lastRenderedPageBreak/>
        <w:t>Radushkevich (D–R), were employed to fit the experimental data to better understand the adsorption behavior of CV on BioP-Na 400. The fitted curves and parameters of these models are shown in Figure 3 and Table 3, respectively. It can be seen that the Langmuir model with a higher R</w:t>
      </w:r>
      <w:r w:rsidR="00064501">
        <w:rPr>
          <w:vertAlign w:val="superscript"/>
          <w:lang w:val="en-GB"/>
        </w:rPr>
        <w:t>2</w:t>
      </w:r>
      <w:r w:rsidRPr="00B26841">
        <w:rPr>
          <w:lang w:val="en-GB"/>
        </w:rPr>
        <w:t xml:space="preserve"> value 0.982 provided the best fit for the adsorption process in this study. This result implies that the adsorption of CV onto BioP-Na 400 could be well represented by monolayer adsorption on a relatively homogeneous surface. The maximum adsorption capacity estimated from the Langmuir model was 379.25 mg/g, which is higher than the actual maximum adsorption value observed under the experimental conditions. This difference may be attributed to the limited CV concentration range used in the experiments. In addition, the separation factor (R</w:t>
      </w:r>
      <w:r w:rsidRPr="00A973F6">
        <w:rPr>
          <w:vertAlign w:val="subscript"/>
          <w:lang w:val="en-GB"/>
        </w:rPr>
        <w:t>L</w:t>
      </w:r>
      <w:r w:rsidRPr="00B26841">
        <w:rPr>
          <w:lang w:val="en-GB"/>
        </w:rPr>
        <w:t>) was lower than 1, confirming that the adsorption of CV was favorable under the studied conditions. The R</w:t>
      </w:r>
      <w:r w:rsidR="00064501">
        <w:rPr>
          <w:vertAlign w:val="superscript"/>
          <w:lang w:val="en-GB"/>
        </w:rPr>
        <w:t>2</w:t>
      </w:r>
      <w:r w:rsidRPr="00B26841">
        <w:rPr>
          <w:lang w:val="en-GB"/>
        </w:rPr>
        <w:t xml:space="preserve"> values of the Freundlich and Dubinin–Radushkevich (D–R) models were also relatively high (0.882 and 0.942, respectively), suggesting that both models could describe the process to some extent. The n value of the Freundlich model was 3.46, which lies in the range of 1–10, indicating that BioP-Na 400 could effectively adsorb CV </w:t>
      </w:r>
      <w:r w:rsidRPr="00B26841">
        <w:rPr>
          <w:lang w:val="en-GB"/>
        </w:rPr>
        <w:t>molecules even at low concentrations, which is advantageous for wastewater treatment applications</w:t>
      </w:r>
      <w:r w:rsidR="008155A0">
        <w:rPr>
          <w:lang w:val="en-GB"/>
        </w:rPr>
        <w:t>.</w:t>
      </w:r>
      <w:r w:rsidRPr="008155A0">
        <w:rPr>
          <w:vertAlign w:val="superscript"/>
          <w:lang w:val="en-GB"/>
        </w:rPr>
        <w:fldChar w:fldCharType="begin">
          <w:fldData xml:space="preserve">PEVuZE5vdGU+PENpdGU+PEF1dGhvcj5Jbnlhbmc8L0F1dGhvcj48WWVhcj4yMDE2PC9ZZWFyPjxS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</w:fldData>
        </w:fldChar>
      </w:r>
      <w:r w:rsidR="001D5686" w:rsidRPr="008155A0">
        <w:rPr>
          <w:vertAlign w:val="superscript"/>
          <w:lang w:val="en-GB"/>
        </w:rPr>
        <w:instrText xml:space="preserve"> ADDIN EN.CITE </w:instrText>
      </w:r>
      <w:r w:rsidR="001D5686" w:rsidRPr="008155A0">
        <w:rPr>
          <w:vertAlign w:val="superscript"/>
          <w:lang w:val="en-GB"/>
        </w:rPr>
        <w:fldChar w:fldCharType="begin">
          <w:fldData xml:space="preserve">PEVuZE5vdGU+PENpdGU+PEF1dGhvcj5Jbnlhbmc8L0F1dGhvcj48WWVhcj4yMDE2PC9ZZWFyPjxS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</w:fldData>
        </w:fldChar>
      </w:r>
      <w:r w:rsidR="001D5686" w:rsidRPr="008155A0">
        <w:rPr>
          <w:vertAlign w:val="superscript"/>
          <w:lang w:val="en-GB"/>
        </w:rPr>
        <w:instrText xml:space="preserve"> ADDIN EN.CITE.DATA </w:instrText>
      </w:r>
      <w:r w:rsidR="001D5686" w:rsidRPr="008155A0">
        <w:rPr>
          <w:vertAlign w:val="superscript"/>
          <w:lang w:val="en-GB"/>
        </w:rPr>
      </w:r>
      <w:r w:rsidR="001D5686" w:rsidRPr="008155A0">
        <w:rPr>
          <w:vertAlign w:val="superscript"/>
          <w:lang w:val="en-GB"/>
        </w:rPr>
        <w:fldChar w:fldCharType="end"/>
      </w:r>
      <w:r w:rsidRPr="008155A0">
        <w:rPr>
          <w:vertAlign w:val="superscript"/>
          <w:lang w:val="en-GB"/>
        </w:rPr>
      </w:r>
      <w:r w:rsidRPr="008155A0">
        <w:rPr>
          <w:vertAlign w:val="superscript"/>
          <w:lang w:val="en-GB"/>
        </w:rPr>
        <w:fldChar w:fldCharType="separate"/>
      </w:r>
      <w:r w:rsidR="001D5686" w:rsidRPr="008155A0">
        <w:rPr>
          <w:noProof/>
          <w:vertAlign w:val="superscript"/>
          <w:lang w:val="en-GB"/>
        </w:rPr>
        <w:t>1</w:t>
      </w:r>
      <w:r w:rsidR="008155A0" w:rsidRPr="008155A0">
        <w:rPr>
          <w:noProof/>
          <w:vertAlign w:val="superscript"/>
          <w:lang w:val="en-GB"/>
        </w:rPr>
        <w:t>5</w:t>
      </w:r>
      <w:r w:rsidR="001D5686" w:rsidRPr="008155A0">
        <w:rPr>
          <w:noProof/>
          <w:vertAlign w:val="superscript"/>
          <w:lang w:val="en-GB"/>
        </w:rPr>
        <w:t>,</w:t>
      </w:r>
      <w:r w:rsidR="00107BC9">
        <w:rPr>
          <w:noProof/>
          <w:vertAlign w:val="superscript"/>
          <w:lang w:val="en-GB"/>
        </w:rPr>
        <w:t xml:space="preserve"> </w:t>
      </w:r>
      <w:r w:rsidR="001D5686" w:rsidRPr="008155A0">
        <w:rPr>
          <w:noProof/>
          <w:vertAlign w:val="superscript"/>
          <w:lang w:val="en-GB"/>
        </w:rPr>
        <w:t>2</w:t>
      </w:r>
      <w:r w:rsidR="008155A0" w:rsidRPr="008155A0">
        <w:rPr>
          <w:noProof/>
          <w:vertAlign w:val="superscript"/>
          <w:lang w:val="en-GB"/>
        </w:rPr>
        <w:t>1</w:t>
      </w:r>
      <w:r w:rsidRPr="008155A0">
        <w:rPr>
          <w:vertAlign w:val="superscript"/>
          <w:lang w:val="en-GB"/>
        </w:rPr>
        <w:fldChar w:fldCharType="end"/>
      </w:r>
      <w:r w:rsidRPr="00B26841">
        <w:rPr>
          <w:lang w:val="en-GB"/>
        </w:rPr>
        <w:t xml:space="preserve"> Furthermore, the mean adsorption energy obtained from the D–R model was 1.9 kJ/mol, which is much lower than 8 kJ/mol. This finding indicates that the adsorption of CV in this study was mainly physical adsorption.</w:t>
      </w:r>
    </w:p>
    <w:p w14:paraId="259F5F7B" w14:textId="1009DA12" w:rsidR="004157DA" w:rsidRPr="00B26841" w:rsidRDefault="004157DA" w:rsidP="00B26841">
      <w:pPr>
        <w:rPr>
          <w:lang w:val="en-GB"/>
        </w:rPr>
      </w:pPr>
      <w:r w:rsidRPr="00B26841">
        <w:rPr>
          <w:lang w:val="en-GB"/>
        </w:rPr>
        <w:t>This conclusion is consistent with the kinetic adsorption results (</w:t>
      </w:r>
      <w:r w:rsidRPr="00B26841">
        <w:rPr>
          <w:b/>
          <w:bCs/>
          <w:lang w:val="en-GB"/>
        </w:rPr>
        <w:fldChar w:fldCharType="begin"/>
      </w:r>
      <w:r w:rsidRPr="00B26841">
        <w:rPr>
          <w:b/>
          <w:bCs/>
          <w:lang w:val="en-GB"/>
        </w:rPr>
        <w:instrText xml:space="preserve"> REF _Ref208774993 \h  \* MERGEFORMAT </w:instrText>
      </w:r>
      <w:r w:rsidRPr="00B26841">
        <w:rPr>
          <w:b/>
          <w:bCs/>
          <w:lang w:val="en-GB"/>
        </w:rPr>
      </w:r>
      <w:r w:rsidRPr="00B26841">
        <w:rPr>
          <w:b/>
          <w:bCs/>
          <w:lang w:val="en-GB"/>
        </w:rPr>
        <w:fldChar w:fldCharType="separate"/>
      </w:r>
      <w:r w:rsidRPr="00B26841">
        <w:rPr>
          <w:b/>
          <w:bCs/>
        </w:rPr>
        <w:t xml:space="preserve">Table </w:t>
      </w:r>
      <w:r w:rsidRPr="00B26841">
        <w:rPr>
          <w:b/>
          <w:bCs/>
          <w:noProof/>
        </w:rPr>
        <w:t>2</w:t>
      </w:r>
      <w:r w:rsidRPr="00B26841">
        <w:rPr>
          <w:b/>
          <w:bCs/>
          <w:lang w:val="en-GB"/>
        </w:rPr>
        <w:fldChar w:fldCharType="end"/>
      </w:r>
      <w:r w:rsidRPr="00B26841">
        <w:rPr>
          <w:lang w:val="en-GB"/>
        </w:rPr>
        <w:t>). The best fit with the Elovich (R</w:t>
      </w:r>
      <w:r w:rsidR="00064501">
        <w:rPr>
          <w:vertAlign w:val="superscript"/>
          <w:lang w:val="en-GB"/>
        </w:rPr>
        <w:t>2</w:t>
      </w:r>
      <w:r w:rsidRPr="00B26841">
        <w:rPr>
          <w:lang w:val="en-GB"/>
        </w:rPr>
        <w:t xml:space="preserve"> = 0.999) and PSO models (R</w:t>
      </w:r>
      <w:r w:rsidR="00064501">
        <w:rPr>
          <w:vertAlign w:val="superscript"/>
          <w:lang w:val="en-GB"/>
        </w:rPr>
        <w:t>2</w:t>
      </w:r>
      <w:r w:rsidRPr="00B26841">
        <w:rPr>
          <w:lang w:val="en-GB"/>
        </w:rPr>
        <w:t xml:space="preserve"> = 0.998) indicated that the process occurred on a heterogeneous surface with contributions from both physical and chemical interactions. Complementary isotherm analysis further showed that the Langmuir model (R² = 0.982) most accurately represented the equilibrium data, suggesting monolayer adsorption with a theoretical maximum capacity of 379.25 mg/g, and the separation factor confirmed the favorability of the process, suggesting that the overall process was mainly governed by physical interactions. Overall, these findings confirm that CV adsorption onto BioP-Na 400 is primarily driven by physisorption, supported by heterogeneous surface interactions, making it a promising and efficient adsorbent for practical wastewater treatment application.</w:t>
      </w:r>
    </w:p>
    <w:p w14:paraId="512DF65D" w14:textId="77777777" w:rsidR="00B26841" w:rsidRPr="00B26841" w:rsidRDefault="00B26841" w:rsidP="004157DA">
      <w:pPr>
        <w:ind w:firstLine="0"/>
        <w:jc w:val="center"/>
        <w:rPr>
          <w:lang w:val="en-GB"/>
        </w:rPr>
        <w:sectPr w:rsidR="00B26841" w:rsidRPr="00B26841" w:rsidSect="00B26841">
          <w:type w:val="continuous"/>
          <w:pgSz w:w="11906" w:h="16838"/>
          <w:pgMar w:top="1440" w:right="1440" w:bottom="1440" w:left="1440" w:header="708" w:footer="708" w:gutter="0"/>
          <w:cols w:num="2" w:space="708"/>
          <w:docGrid w:linePitch="360"/>
        </w:sectPr>
      </w:pPr>
    </w:p>
    <w:p w14:paraId="6E1EC347" w14:textId="77777777" w:rsidR="004157DA" w:rsidRPr="00B26841" w:rsidRDefault="004157DA" w:rsidP="004157DA">
      <w:pPr>
        <w:ind w:firstLine="0"/>
        <w:jc w:val="center"/>
        <w:rPr>
          <w:lang w:val="en-GB"/>
        </w:rPr>
      </w:pPr>
      <w:r w:rsidRPr="00B26841">
        <w:rPr>
          <w:noProof/>
        </w:rPr>
        <w:lastRenderedPageBreak/>
        <w:drawing>
          <wp:inline distT="0" distB="0" distL="0" distR="0" wp14:anchorId="29973EA5" wp14:editId="507301DF">
            <wp:extent cx="5624830" cy="2357494"/>
            <wp:effectExtent l="0" t="0" r="0" b="5080"/>
            <wp:docPr id="1732264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64319" name=""/>
                    <pic:cNvPicPr/>
                  </pic:nvPicPr>
                  <pic:blipFill>
                    <a:blip r:embed="rId12"/>
                    <a:stretch>
                      <a:fillRect/>
                    </a:stretch>
                  </pic:blipFill>
                  <pic:spPr>
                    <a:xfrm>
                      <a:off x="0" y="0"/>
                      <a:ext cx="5684340" cy="2382436"/>
                    </a:xfrm>
                    <a:prstGeom prst="rect">
                      <a:avLst/>
                    </a:prstGeom>
                  </pic:spPr>
                </pic:pic>
              </a:graphicData>
            </a:graphic>
          </wp:inline>
        </w:drawing>
      </w:r>
    </w:p>
    <w:p w14:paraId="2D367394" w14:textId="77777777" w:rsidR="004157DA" w:rsidRPr="00B26841" w:rsidRDefault="004157DA" w:rsidP="004157DA">
      <w:pPr>
        <w:pStyle w:val="Caption"/>
      </w:pPr>
      <w:bookmarkStart w:id="6" w:name="_Ref208774940"/>
      <w:r w:rsidRPr="00B26841">
        <w:rPr>
          <w:b/>
          <w:bCs/>
        </w:rPr>
        <w:t xml:space="preserve">Figure </w:t>
      </w:r>
      <w:r w:rsidRPr="00B26841">
        <w:rPr>
          <w:b/>
          <w:bCs/>
        </w:rPr>
        <w:fldChar w:fldCharType="begin"/>
      </w:r>
      <w:r w:rsidRPr="00B26841">
        <w:rPr>
          <w:b/>
          <w:bCs/>
        </w:rPr>
        <w:instrText xml:space="preserve"> SEQ Figure \* ARABIC </w:instrText>
      </w:r>
      <w:r w:rsidRPr="00B26841">
        <w:rPr>
          <w:b/>
          <w:bCs/>
        </w:rPr>
        <w:fldChar w:fldCharType="separate"/>
      </w:r>
      <w:r w:rsidRPr="00B26841">
        <w:rPr>
          <w:b/>
          <w:bCs/>
          <w:noProof/>
        </w:rPr>
        <w:t>3</w:t>
      </w:r>
      <w:r w:rsidRPr="00B26841">
        <w:rPr>
          <w:b/>
          <w:bCs/>
        </w:rPr>
        <w:fldChar w:fldCharType="end"/>
      </w:r>
      <w:bookmarkEnd w:id="6"/>
      <w:r w:rsidRPr="00B26841">
        <w:t xml:space="preserve">. </w:t>
      </w:r>
      <w:r w:rsidRPr="00B26841">
        <w:rPr>
          <w:bCs/>
        </w:rPr>
        <w:t>Adsorption kinetics (a) and adsorption isotherms (b) fitting curves of CV on BioP-Na 400</w:t>
      </w:r>
    </w:p>
    <w:p w14:paraId="286F6EEA" w14:textId="77777777" w:rsidR="004157DA" w:rsidRPr="00B26841" w:rsidRDefault="004157DA" w:rsidP="004157DA">
      <w:pPr>
        <w:pStyle w:val="Caption"/>
        <w:rPr>
          <w:b/>
          <w:bCs/>
          <w:lang w:val="en-GB"/>
        </w:rPr>
      </w:pPr>
      <w:bookmarkStart w:id="7" w:name="_Ref208774993"/>
      <w:r w:rsidRPr="00B26841">
        <w:rPr>
          <w:b/>
          <w:bCs/>
        </w:rPr>
        <w:t xml:space="preserve">Table </w:t>
      </w:r>
      <w:r w:rsidRPr="00B26841">
        <w:rPr>
          <w:b/>
          <w:bCs/>
        </w:rPr>
        <w:fldChar w:fldCharType="begin"/>
      </w:r>
      <w:r w:rsidRPr="00B26841">
        <w:rPr>
          <w:b/>
          <w:bCs/>
        </w:rPr>
        <w:instrText xml:space="preserve"> SEQ Table \* ARABIC </w:instrText>
      </w:r>
      <w:r w:rsidRPr="00B26841">
        <w:rPr>
          <w:b/>
          <w:bCs/>
        </w:rPr>
        <w:fldChar w:fldCharType="separate"/>
      </w:r>
      <w:r w:rsidRPr="00B26841">
        <w:rPr>
          <w:b/>
          <w:bCs/>
          <w:noProof/>
        </w:rPr>
        <w:t>2</w:t>
      </w:r>
      <w:r w:rsidRPr="00B26841">
        <w:rPr>
          <w:b/>
          <w:bCs/>
        </w:rPr>
        <w:fldChar w:fldCharType="end"/>
      </w:r>
      <w:bookmarkEnd w:id="7"/>
      <w:r w:rsidRPr="00B26841">
        <w:rPr>
          <w:b/>
          <w:bCs/>
        </w:rPr>
        <w:t>.</w:t>
      </w:r>
      <w:r w:rsidRPr="00B26841">
        <w:t xml:space="preserve"> </w:t>
      </w:r>
      <w:r w:rsidRPr="00B26841">
        <w:rPr>
          <w:bCs/>
        </w:rPr>
        <w:t>Kinetic parameters of CV adsorption on BioP-Na 400</w:t>
      </w:r>
    </w:p>
    <w:tbl>
      <w:tblPr>
        <w:tblStyle w:val="TableGrid"/>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1001"/>
        <w:gridCol w:w="1001"/>
        <w:gridCol w:w="1004"/>
        <w:gridCol w:w="1004"/>
        <w:gridCol w:w="1004"/>
        <w:gridCol w:w="1004"/>
        <w:gridCol w:w="1217"/>
        <w:gridCol w:w="791"/>
        <w:gridCol w:w="1000"/>
      </w:tblGrid>
      <w:tr w:rsidR="004157DA" w:rsidRPr="00B26841" w14:paraId="5B88EBDB" w14:textId="77777777" w:rsidTr="00B26841">
        <w:tc>
          <w:tcPr>
            <w:tcW w:w="1666" w:type="pct"/>
            <w:gridSpan w:val="3"/>
            <w:tcBorders>
              <w:top w:val="single" w:sz="4" w:space="0" w:color="auto"/>
              <w:bottom w:val="single" w:sz="4" w:space="0" w:color="auto"/>
            </w:tcBorders>
            <w:vAlign w:val="center"/>
          </w:tcPr>
          <w:p w14:paraId="55FED681" w14:textId="77777777" w:rsidR="004157DA" w:rsidRPr="00B26841" w:rsidRDefault="004157DA" w:rsidP="00290C7D">
            <w:pPr>
              <w:pStyle w:val="Ndbang"/>
              <w:rPr>
                <w:lang w:eastAsia="en-US"/>
              </w:rPr>
            </w:pPr>
            <w:r w:rsidRPr="00B26841">
              <w:rPr>
                <w:lang w:bidi="hi-IN"/>
              </w:rPr>
              <w:t>PFO model</w:t>
            </w:r>
          </w:p>
        </w:tc>
        <w:tc>
          <w:tcPr>
            <w:tcW w:w="1667" w:type="pct"/>
            <w:gridSpan w:val="3"/>
            <w:tcBorders>
              <w:top w:val="single" w:sz="4" w:space="0" w:color="auto"/>
              <w:bottom w:val="single" w:sz="4" w:space="0" w:color="auto"/>
            </w:tcBorders>
            <w:vAlign w:val="center"/>
          </w:tcPr>
          <w:p w14:paraId="2C78085A" w14:textId="77777777" w:rsidR="004157DA" w:rsidRPr="00B26841" w:rsidRDefault="004157DA" w:rsidP="00290C7D">
            <w:pPr>
              <w:pStyle w:val="Ndbang"/>
              <w:rPr>
                <w:lang w:eastAsia="en-US"/>
              </w:rPr>
            </w:pPr>
            <w:r w:rsidRPr="00B26841">
              <w:rPr>
                <w:lang w:bidi="hi-IN"/>
              </w:rPr>
              <w:t>PSO model</w:t>
            </w:r>
          </w:p>
        </w:tc>
        <w:tc>
          <w:tcPr>
            <w:tcW w:w="1667" w:type="pct"/>
            <w:gridSpan w:val="3"/>
            <w:tcBorders>
              <w:top w:val="single" w:sz="4" w:space="0" w:color="auto"/>
            </w:tcBorders>
            <w:vAlign w:val="center"/>
          </w:tcPr>
          <w:p w14:paraId="13E53758" w14:textId="77777777" w:rsidR="004157DA" w:rsidRPr="00B26841" w:rsidRDefault="004157DA" w:rsidP="00290C7D">
            <w:pPr>
              <w:pStyle w:val="Ndbang"/>
              <w:rPr>
                <w:lang w:val="en-GB" w:eastAsia="en-US"/>
              </w:rPr>
            </w:pPr>
            <w:r w:rsidRPr="00B26841">
              <w:rPr>
                <w:lang w:val="en-GB" w:eastAsia="en-US"/>
              </w:rPr>
              <w:t>Elovich model</w:t>
            </w:r>
          </w:p>
        </w:tc>
      </w:tr>
      <w:tr w:rsidR="004157DA" w:rsidRPr="00B26841" w14:paraId="4A2E2FC9" w14:textId="77777777" w:rsidTr="00B26841">
        <w:trPr>
          <w:trHeight w:val="752"/>
        </w:trPr>
        <w:tc>
          <w:tcPr>
            <w:tcW w:w="555" w:type="pct"/>
            <w:tcBorders>
              <w:top w:val="single" w:sz="4" w:space="0" w:color="auto"/>
            </w:tcBorders>
            <w:vAlign w:val="center"/>
          </w:tcPr>
          <w:p w14:paraId="2ECD15F0" w14:textId="77777777" w:rsidR="004157DA" w:rsidRPr="00B26841" w:rsidRDefault="004157DA" w:rsidP="00290C7D">
            <w:pPr>
              <w:pStyle w:val="Ndbang"/>
              <w:rPr>
                <w:sz w:val="16"/>
                <w:szCs w:val="16"/>
                <w:lang w:val="en-GB" w:eastAsia="en-US"/>
              </w:rPr>
            </w:pPr>
            <w:r w:rsidRPr="00B26841">
              <w:rPr>
                <w:sz w:val="16"/>
                <w:szCs w:val="16"/>
                <w:lang w:val="en-GB" w:eastAsia="en-US"/>
              </w:rPr>
              <w:t>Q</w:t>
            </w:r>
            <w:r w:rsidRPr="00B26841">
              <w:rPr>
                <w:sz w:val="16"/>
                <w:szCs w:val="16"/>
                <w:vertAlign w:val="subscript"/>
                <w:lang w:val="en-GB" w:eastAsia="en-US"/>
              </w:rPr>
              <w:t>e</w:t>
            </w:r>
          </w:p>
          <w:p w14:paraId="0CCF68D0" w14:textId="77777777" w:rsidR="004157DA" w:rsidRPr="00B26841" w:rsidRDefault="004157DA" w:rsidP="00290C7D">
            <w:pPr>
              <w:pStyle w:val="Ndbang"/>
              <w:rPr>
                <w:sz w:val="16"/>
                <w:szCs w:val="16"/>
                <w:lang w:val="en-GB" w:eastAsia="en-US"/>
              </w:rPr>
            </w:pPr>
            <w:r w:rsidRPr="00B26841">
              <w:rPr>
                <w:sz w:val="16"/>
                <w:szCs w:val="16"/>
                <w:lang w:val="en-GB" w:eastAsia="en-US"/>
              </w:rPr>
              <w:t>(mg/g)</w:t>
            </w:r>
          </w:p>
        </w:tc>
        <w:tc>
          <w:tcPr>
            <w:tcW w:w="555" w:type="pct"/>
            <w:tcBorders>
              <w:top w:val="single" w:sz="4" w:space="0" w:color="auto"/>
            </w:tcBorders>
          </w:tcPr>
          <w:p w14:paraId="0BF4B820" w14:textId="77777777" w:rsidR="004157DA" w:rsidRPr="00B26841" w:rsidRDefault="004157DA" w:rsidP="00290C7D">
            <w:pPr>
              <w:pStyle w:val="Ndbang"/>
              <w:rPr>
                <w:sz w:val="16"/>
                <w:szCs w:val="16"/>
                <w:lang w:val="en-GB" w:eastAsia="en-US"/>
              </w:rPr>
            </w:pPr>
            <w:r w:rsidRPr="00B26841">
              <w:rPr>
                <w:sz w:val="16"/>
                <w:szCs w:val="16"/>
                <w:lang w:val="en-GB" w:eastAsia="en-US"/>
              </w:rPr>
              <w:t>K</w:t>
            </w:r>
            <w:r w:rsidRPr="00B26841">
              <w:rPr>
                <w:sz w:val="16"/>
                <w:szCs w:val="16"/>
                <w:vertAlign w:val="subscript"/>
                <w:lang w:val="en-GB" w:eastAsia="en-US"/>
              </w:rPr>
              <w:t>1</w:t>
            </w:r>
          </w:p>
        </w:tc>
        <w:tc>
          <w:tcPr>
            <w:tcW w:w="556" w:type="pct"/>
            <w:tcBorders>
              <w:top w:val="single" w:sz="4" w:space="0" w:color="auto"/>
            </w:tcBorders>
          </w:tcPr>
          <w:p w14:paraId="46485ED1" w14:textId="77777777" w:rsidR="004157DA" w:rsidRPr="00B26841" w:rsidRDefault="004157DA" w:rsidP="00290C7D">
            <w:pPr>
              <w:pStyle w:val="Ndbang"/>
              <w:rPr>
                <w:sz w:val="16"/>
                <w:szCs w:val="16"/>
                <w:lang w:val="en-GB" w:eastAsia="en-US"/>
              </w:rPr>
            </w:pPr>
            <w:r w:rsidRPr="00B26841">
              <w:rPr>
                <w:sz w:val="16"/>
                <w:szCs w:val="16"/>
                <w:lang w:val="en-GB" w:eastAsia="en-US"/>
              </w:rPr>
              <w:t>R</w:t>
            </w:r>
            <w:r w:rsidRPr="00B26841">
              <w:rPr>
                <w:sz w:val="16"/>
                <w:szCs w:val="16"/>
                <w:vertAlign w:val="superscript"/>
                <w:lang w:val="en-GB" w:eastAsia="en-US"/>
              </w:rPr>
              <w:t>2</w:t>
            </w:r>
          </w:p>
        </w:tc>
        <w:tc>
          <w:tcPr>
            <w:tcW w:w="556" w:type="pct"/>
            <w:tcBorders>
              <w:top w:val="single" w:sz="4" w:space="0" w:color="auto"/>
            </w:tcBorders>
            <w:vAlign w:val="center"/>
          </w:tcPr>
          <w:p w14:paraId="616A64CB" w14:textId="77777777" w:rsidR="004157DA" w:rsidRPr="00B26841" w:rsidRDefault="004157DA" w:rsidP="00290C7D">
            <w:pPr>
              <w:pStyle w:val="Ndbang"/>
              <w:rPr>
                <w:sz w:val="16"/>
                <w:szCs w:val="16"/>
                <w:lang w:val="en-GB" w:eastAsia="en-US"/>
              </w:rPr>
            </w:pPr>
            <w:r w:rsidRPr="00B26841">
              <w:rPr>
                <w:sz w:val="16"/>
                <w:szCs w:val="16"/>
                <w:lang w:val="en-GB" w:eastAsia="en-US"/>
              </w:rPr>
              <w:t>Q</w:t>
            </w:r>
            <w:r w:rsidRPr="00B26841">
              <w:rPr>
                <w:sz w:val="16"/>
                <w:szCs w:val="16"/>
                <w:vertAlign w:val="subscript"/>
                <w:lang w:val="en-GB" w:eastAsia="en-US"/>
              </w:rPr>
              <w:t>e</w:t>
            </w:r>
          </w:p>
          <w:p w14:paraId="49A9BD07" w14:textId="77777777" w:rsidR="004157DA" w:rsidRPr="00B26841" w:rsidRDefault="004157DA" w:rsidP="00290C7D">
            <w:pPr>
              <w:pStyle w:val="Ndbang"/>
              <w:rPr>
                <w:sz w:val="16"/>
                <w:szCs w:val="16"/>
                <w:lang w:val="en-GB" w:eastAsia="en-US"/>
              </w:rPr>
            </w:pPr>
            <w:r w:rsidRPr="00B26841">
              <w:rPr>
                <w:sz w:val="16"/>
                <w:szCs w:val="16"/>
                <w:lang w:val="en-GB" w:eastAsia="en-US"/>
              </w:rPr>
              <w:t>(mg/g)</w:t>
            </w:r>
          </w:p>
        </w:tc>
        <w:tc>
          <w:tcPr>
            <w:tcW w:w="556" w:type="pct"/>
            <w:tcBorders>
              <w:top w:val="single" w:sz="4" w:space="0" w:color="auto"/>
            </w:tcBorders>
          </w:tcPr>
          <w:p w14:paraId="0FC583FF" w14:textId="77777777" w:rsidR="004157DA" w:rsidRPr="00B26841" w:rsidRDefault="004157DA" w:rsidP="00290C7D">
            <w:pPr>
              <w:pStyle w:val="Ndbang"/>
              <w:rPr>
                <w:sz w:val="16"/>
                <w:szCs w:val="16"/>
                <w:lang w:val="en-GB" w:eastAsia="en-US"/>
              </w:rPr>
            </w:pPr>
            <w:r w:rsidRPr="00B26841">
              <w:rPr>
                <w:sz w:val="16"/>
                <w:szCs w:val="16"/>
                <w:lang w:val="en-GB" w:eastAsia="en-US"/>
              </w:rPr>
              <w:t>K</w:t>
            </w:r>
            <w:r w:rsidRPr="00B26841">
              <w:rPr>
                <w:sz w:val="16"/>
                <w:szCs w:val="16"/>
                <w:vertAlign w:val="subscript"/>
                <w:lang w:val="en-GB" w:eastAsia="en-US"/>
              </w:rPr>
              <w:t>2</w:t>
            </w:r>
          </w:p>
        </w:tc>
        <w:tc>
          <w:tcPr>
            <w:tcW w:w="556" w:type="pct"/>
            <w:tcBorders>
              <w:top w:val="single" w:sz="4" w:space="0" w:color="auto"/>
            </w:tcBorders>
          </w:tcPr>
          <w:p w14:paraId="276587EF" w14:textId="77777777" w:rsidR="004157DA" w:rsidRPr="00B26841" w:rsidRDefault="004157DA" w:rsidP="00290C7D">
            <w:pPr>
              <w:pStyle w:val="Ndbang"/>
              <w:rPr>
                <w:sz w:val="16"/>
                <w:szCs w:val="16"/>
                <w:lang w:val="en-GB" w:eastAsia="en-US"/>
              </w:rPr>
            </w:pPr>
            <w:r w:rsidRPr="00B26841">
              <w:rPr>
                <w:sz w:val="16"/>
                <w:szCs w:val="16"/>
                <w:lang w:val="en-GB" w:eastAsia="en-US"/>
              </w:rPr>
              <w:t>R</w:t>
            </w:r>
            <w:r w:rsidRPr="00064501">
              <w:rPr>
                <w:sz w:val="16"/>
                <w:szCs w:val="16"/>
                <w:vertAlign w:val="superscript"/>
                <w:lang w:val="en-GB" w:eastAsia="en-US"/>
              </w:rPr>
              <w:t>2</w:t>
            </w:r>
          </w:p>
        </w:tc>
        <w:tc>
          <w:tcPr>
            <w:tcW w:w="674" w:type="pct"/>
            <w:tcBorders>
              <w:top w:val="single" w:sz="4" w:space="0" w:color="auto"/>
            </w:tcBorders>
          </w:tcPr>
          <w:p w14:paraId="7D1C9B6F" w14:textId="77777777" w:rsidR="004157DA" w:rsidRPr="00B26841" w:rsidRDefault="004157DA" w:rsidP="00290C7D">
            <w:pPr>
              <w:pStyle w:val="Ndbang"/>
              <w:rPr>
                <w:sz w:val="16"/>
                <w:szCs w:val="16"/>
                <w:lang w:val="en-GB" w:eastAsia="en-US"/>
              </w:rPr>
            </w:pPr>
            <w:r w:rsidRPr="00B26841">
              <w:rPr>
                <w:sz w:val="16"/>
                <w:szCs w:val="16"/>
                <w:lang w:val="en-GB" w:eastAsia="en-US"/>
              </w:rPr>
              <w:t>A</w:t>
            </w:r>
          </w:p>
          <w:p w14:paraId="4D83F9B1" w14:textId="77777777" w:rsidR="004157DA" w:rsidRPr="00B26841" w:rsidRDefault="004157DA" w:rsidP="00290C7D">
            <w:pPr>
              <w:pStyle w:val="Ndbang"/>
              <w:rPr>
                <w:sz w:val="16"/>
                <w:szCs w:val="16"/>
                <w:lang w:val="en-GB" w:eastAsia="en-US"/>
              </w:rPr>
            </w:pPr>
            <w:r w:rsidRPr="00B26841">
              <w:rPr>
                <w:sz w:val="16"/>
                <w:szCs w:val="16"/>
                <w:lang w:val="en-GB" w:eastAsia="en-US"/>
              </w:rPr>
              <w:t>(mg/(g.min))</w:t>
            </w:r>
          </w:p>
        </w:tc>
        <w:tc>
          <w:tcPr>
            <w:tcW w:w="438" w:type="pct"/>
            <w:tcBorders>
              <w:top w:val="single" w:sz="4" w:space="0" w:color="auto"/>
            </w:tcBorders>
          </w:tcPr>
          <w:p w14:paraId="5B0EEB9E" w14:textId="77777777" w:rsidR="004157DA" w:rsidRPr="00B26841" w:rsidRDefault="004157DA" w:rsidP="00290C7D">
            <w:pPr>
              <w:pStyle w:val="Ndbang"/>
              <w:rPr>
                <w:sz w:val="16"/>
                <w:szCs w:val="16"/>
                <w:lang w:val="en-GB" w:eastAsia="en-US"/>
              </w:rPr>
            </w:pPr>
            <w:r w:rsidRPr="00B26841">
              <w:rPr>
                <w:sz w:val="16"/>
                <w:szCs w:val="16"/>
                <w:lang w:val="en-GB" w:eastAsia="en-US"/>
              </w:rPr>
              <w:t>B</w:t>
            </w:r>
          </w:p>
          <w:p w14:paraId="6671F0F3" w14:textId="77777777" w:rsidR="004157DA" w:rsidRPr="00B26841" w:rsidRDefault="004157DA" w:rsidP="00290C7D">
            <w:pPr>
              <w:pStyle w:val="Ndbang"/>
              <w:rPr>
                <w:sz w:val="16"/>
                <w:szCs w:val="16"/>
                <w:lang w:val="en-GB" w:eastAsia="en-US"/>
              </w:rPr>
            </w:pPr>
            <w:r w:rsidRPr="00B26841">
              <w:rPr>
                <w:sz w:val="16"/>
                <w:szCs w:val="16"/>
                <w:lang w:val="en-GB" w:eastAsia="en-US"/>
              </w:rPr>
              <w:t>(g/mg)</w:t>
            </w:r>
          </w:p>
        </w:tc>
        <w:tc>
          <w:tcPr>
            <w:tcW w:w="556" w:type="pct"/>
            <w:tcBorders>
              <w:top w:val="single" w:sz="4" w:space="0" w:color="auto"/>
            </w:tcBorders>
          </w:tcPr>
          <w:p w14:paraId="3C359157" w14:textId="77777777" w:rsidR="004157DA" w:rsidRPr="00B26841" w:rsidRDefault="004157DA" w:rsidP="00290C7D">
            <w:pPr>
              <w:pStyle w:val="Ndbang"/>
              <w:rPr>
                <w:sz w:val="16"/>
                <w:szCs w:val="16"/>
                <w:lang w:val="en-GB" w:eastAsia="en-US"/>
              </w:rPr>
            </w:pPr>
            <w:r w:rsidRPr="00B26841">
              <w:rPr>
                <w:sz w:val="16"/>
                <w:szCs w:val="16"/>
                <w:lang w:val="en-GB" w:eastAsia="en-US"/>
              </w:rPr>
              <w:t>R</w:t>
            </w:r>
            <w:r w:rsidRPr="00B26841">
              <w:rPr>
                <w:sz w:val="16"/>
                <w:szCs w:val="16"/>
                <w:vertAlign w:val="superscript"/>
                <w:lang w:val="en-GB" w:eastAsia="en-US"/>
              </w:rPr>
              <w:t>2</w:t>
            </w:r>
          </w:p>
          <w:p w14:paraId="6E158221" w14:textId="77777777" w:rsidR="004157DA" w:rsidRPr="00B26841" w:rsidRDefault="004157DA" w:rsidP="00290C7D">
            <w:pPr>
              <w:pStyle w:val="Ndbang"/>
              <w:rPr>
                <w:sz w:val="16"/>
                <w:szCs w:val="16"/>
                <w:lang w:val="en-GB" w:eastAsia="en-US"/>
              </w:rPr>
            </w:pPr>
          </w:p>
        </w:tc>
      </w:tr>
      <w:tr w:rsidR="004157DA" w:rsidRPr="00B26841" w14:paraId="5F1A6AB4" w14:textId="77777777" w:rsidTr="00B26841">
        <w:tc>
          <w:tcPr>
            <w:tcW w:w="555" w:type="pct"/>
            <w:tcBorders>
              <w:bottom w:val="single" w:sz="4" w:space="0" w:color="auto"/>
            </w:tcBorders>
            <w:vAlign w:val="center"/>
          </w:tcPr>
          <w:p w14:paraId="68EC1F56" w14:textId="77777777" w:rsidR="004157DA" w:rsidRPr="00B26841" w:rsidRDefault="004157DA" w:rsidP="00290C7D">
            <w:pPr>
              <w:pStyle w:val="Ndbang"/>
              <w:rPr>
                <w:lang w:val="en-GB" w:eastAsia="en-US"/>
              </w:rPr>
            </w:pPr>
            <w:r w:rsidRPr="00B26841">
              <w:rPr>
                <w:lang w:val="en-GB" w:eastAsia="en-US"/>
              </w:rPr>
              <w:t>115.99</w:t>
            </w:r>
          </w:p>
        </w:tc>
        <w:tc>
          <w:tcPr>
            <w:tcW w:w="555" w:type="pct"/>
            <w:tcBorders>
              <w:bottom w:val="single" w:sz="4" w:space="0" w:color="auto"/>
            </w:tcBorders>
            <w:vAlign w:val="center"/>
          </w:tcPr>
          <w:p w14:paraId="457B26F8" w14:textId="77777777" w:rsidR="004157DA" w:rsidRPr="00B26841" w:rsidRDefault="004157DA" w:rsidP="00290C7D">
            <w:pPr>
              <w:pStyle w:val="Ndbang"/>
              <w:rPr>
                <w:lang w:val="en-GB" w:eastAsia="en-US"/>
              </w:rPr>
            </w:pPr>
            <w:r w:rsidRPr="00B26841">
              <w:rPr>
                <w:lang w:val="en-GB" w:eastAsia="en-US"/>
              </w:rPr>
              <w:t>25.05</w:t>
            </w:r>
          </w:p>
        </w:tc>
        <w:tc>
          <w:tcPr>
            <w:tcW w:w="556" w:type="pct"/>
            <w:tcBorders>
              <w:bottom w:val="single" w:sz="4" w:space="0" w:color="auto"/>
            </w:tcBorders>
            <w:vAlign w:val="center"/>
          </w:tcPr>
          <w:p w14:paraId="2092D42F" w14:textId="77777777" w:rsidR="004157DA" w:rsidRPr="00B26841" w:rsidRDefault="004157DA" w:rsidP="00290C7D">
            <w:pPr>
              <w:pStyle w:val="Ndbang"/>
              <w:rPr>
                <w:lang w:val="en-GB" w:eastAsia="en-US"/>
              </w:rPr>
            </w:pPr>
            <w:r w:rsidRPr="00B26841">
              <w:rPr>
                <w:lang w:val="en-GB" w:eastAsia="en-US"/>
              </w:rPr>
              <w:t>0.993</w:t>
            </w:r>
          </w:p>
        </w:tc>
        <w:tc>
          <w:tcPr>
            <w:tcW w:w="556" w:type="pct"/>
            <w:tcBorders>
              <w:bottom w:val="single" w:sz="4" w:space="0" w:color="auto"/>
            </w:tcBorders>
            <w:vAlign w:val="center"/>
          </w:tcPr>
          <w:p w14:paraId="3BE2CB9E" w14:textId="77777777" w:rsidR="004157DA" w:rsidRPr="00B26841" w:rsidRDefault="004157DA" w:rsidP="00290C7D">
            <w:pPr>
              <w:pStyle w:val="Ndbang"/>
              <w:rPr>
                <w:lang w:val="en-GB" w:eastAsia="en-US"/>
              </w:rPr>
            </w:pPr>
            <w:r w:rsidRPr="00B26841">
              <w:rPr>
                <w:lang w:val="en-GB" w:eastAsia="en-US"/>
              </w:rPr>
              <w:t>118.42</w:t>
            </w:r>
          </w:p>
        </w:tc>
        <w:tc>
          <w:tcPr>
            <w:tcW w:w="556" w:type="pct"/>
            <w:tcBorders>
              <w:bottom w:val="single" w:sz="4" w:space="0" w:color="auto"/>
            </w:tcBorders>
            <w:vAlign w:val="center"/>
          </w:tcPr>
          <w:p w14:paraId="06AA3D40" w14:textId="77777777" w:rsidR="004157DA" w:rsidRPr="00B26841" w:rsidRDefault="004157DA" w:rsidP="00290C7D">
            <w:pPr>
              <w:pStyle w:val="Ndbang"/>
              <w:rPr>
                <w:lang w:val="en-GB" w:eastAsia="en-US"/>
              </w:rPr>
            </w:pPr>
            <w:r w:rsidRPr="00B26841">
              <w:rPr>
                <w:lang w:val="en-GB" w:eastAsia="en-US"/>
              </w:rPr>
              <w:t>2.19</w:t>
            </w:r>
          </w:p>
        </w:tc>
        <w:tc>
          <w:tcPr>
            <w:tcW w:w="556" w:type="pct"/>
            <w:tcBorders>
              <w:bottom w:val="single" w:sz="4" w:space="0" w:color="auto"/>
            </w:tcBorders>
            <w:vAlign w:val="center"/>
          </w:tcPr>
          <w:p w14:paraId="4BFC735A" w14:textId="77777777" w:rsidR="004157DA" w:rsidRPr="00B26841" w:rsidRDefault="004157DA" w:rsidP="00290C7D">
            <w:pPr>
              <w:pStyle w:val="Ndbang"/>
              <w:rPr>
                <w:lang w:val="en-GB" w:eastAsia="en-US"/>
              </w:rPr>
            </w:pPr>
            <w:r w:rsidRPr="00B26841">
              <w:rPr>
                <w:lang w:val="en-GB" w:eastAsia="en-US"/>
              </w:rPr>
              <w:t>0.998</w:t>
            </w:r>
          </w:p>
        </w:tc>
        <w:tc>
          <w:tcPr>
            <w:tcW w:w="674" w:type="pct"/>
            <w:tcBorders>
              <w:bottom w:val="single" w:sz="4" w:space="0" w:color="auto"/>
            </w:tcBorders>
          </w:tcPr>
          <w:p w14:paraId="2EE218E4" w14:textId="77777777" w:rsidR="004157DA" w:rsidRPr="00B26841" w:rsidRDefault="004157DA" w:rsidP="00290C7D">
            <w:pPr>
              <w:pStyle w:val="Ndbang"/>
              <w:rPr>
                <w:lang w:val="en-GB" w:eastAsia="en-US"/>
              </w:rPr>
            </w:pPr>
            <w:r w:rsidRPr="00B26841">
              <w:rPr>
                <w:lang w:val="en-GB" w:eastAsia="en-US"/>
              </w:rPr>
              <w:t>2.853</w:t>
            </w:r>
          </w:p>
        </w:tc>
        <w:tc>
          <w:tcPr>
            <w:tcW w:w="438" w:type="pct"/>
            <w:tcBorders>
              <w:bottom w:val="single" w:sz="4" w:space="0" w:color="auto"/>
            </w:tcBorders>
          </w:tcPr>
          <w:p w14:paraId="32E1AA76" w14:textId="77777777" w:rsidR="004157DA" w:rsidRPr="00B26841" w:rsidRDefault="004157DA" w:rsidP="00290C7D">
            <w:pPr>
              <w:pStyle w:val="Ndbang"/>
              <w:rPr>
                <w:lang w:val="en-GB" w:eastAsia="en-US"/>
              </w:rPr>
            </w:pPr>
            <w:r w:rsidRPr="00B26841">
              <w:rPr>
                <w:lang w:val="en-GB" w:eastAsia="en-US"/>
              </w:rPr>
              <w:t>0.389</w:t>
            </w:r>
          </w:p>
        </w:tc>
        <w:tc>
          <w:tcPr>
            <w:tcW w:w="556" w:type="pct"/>
            <w:tcBorders>
              <w:bottom w:val="single" w:sz="4" w:space="0" w:color="auto"/>
            </w:tcBorders>
          </w:tcPr>
          <w:p w14:paraId="16553D39" w14:textId="77777777" w:rsidR="004157DA" w:rsidRPr="00B26841" w:rsidRDefault="004157DA" w:rsidP="00290C7D">
            <w:pPr>
              <w:pStyle w:val="Ndbang"/>
              <w:rPr>
                <w:lang w:val="en-GB" w:eastAsia="en-US"/>
              </w:rPr>
            </w:pPr>
            <w:r w:rsidRPr="00B26841">
              <w:rPr>
                <w:lang w:val="en-GB" w:eastAsia="en-US"/>
              </w:rPr>
              <w:t>0.999</w:t>
            </w:r>
          </w:p>
        </w:tc>
      </w:tr>
    </w:tbl>
    <w:p w14:paraId="137C61AC" w14:textId="77777777" w:rsidR="004157DA" w:rsidRPr="00B26841" w:rsidRDefault="004157DA" w:rsidP="004157DA">
      <w:pPr>
        <w:pStyle w:val="Caption"/>
        <w:rPr>
          <w:lang w:val="en-GB"/>
        </w:rPr>
      </w:pPr>
      <w:r w:rsidRPr="00B26841">
        <w:rPr>
          <w:b/>
          <w:bCs/>
          <w:lang w:val="en-GB"/>
        </w:rPr>
        <w:t xml:space="preserve">  </w:t>
      </w:r>
      <w:bookmarkStart w:id="8" w:name="_Ref208774970"/>
      <w:r w:rsidRPr="00B26841">
        <w:rPr>
          <w:b/>
          <w:bCs/>
        </w:rPr>
        <w:t xml:space="preserve">Table </w:t>
      </w:r>
      <w:r w:rsidRPr="00B26841">
        <w:rPr>
          <w:b/>
          <w:bCs/>
        </w:rPr>
        <w:fldChar w:fldCharType="begin"/>
      </w:r>
      <w:r w:rsidRPr="00B26841">
        <w:rPr>
          <w:b/>
          <w:bCs/>
        </w:rPr>
        <w:instrText xml:space="preserve"> SEQ Table \* ARABIC </w:instrText>
      </w:r>
      <w:r w:rsidRPr="00B26841">
        <w:rPr>
          <w:b/>
          <w:bCs/>
        </w:rPr>
        <w:fldChar w:fldCharType="separate"/>
      </w:r>
      <w:r w:rsidRPr="00B26841">
        <w:rPr>
          <w:b/>
          <w:bCs/>
          <w:noProof/>
        </w:rPr>
        <w:t>3</w:t>
      </w:r>
      <w:r w:rsidRPr="00B26841">
        <w:rPr>
          <w:b/>
          <w:bCs/>
        </w:rPr>
        <w:fldChar w:fldCharType="end"/>
      </w:r>
      <w:bookmarkEnd w:id="8"/>
      <w:r w:rsidRPr="00B26841">
        <w:t>. Isotherm parameters of DBF adsorption on BioP-Na 400</w:t>
      </w: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988"/>
        <w:gridCol w:w="995"/>
        <w:gridCol w:w="986"/>
        <w:gridCol w:w="993"/>
        <w:gridCol w:w="987"/>
        <w:gridCol w:w="990"/>
        <w:gridCol w:w="1203"/>
        <w:gridCol w:w="894"/>
        <w:gridCol w:w="990"/>
      </w:tblGrid>
      <w:tr w:rsidR="004157DA" w:rsidRPr="00B26841" w14:paraId="284C481F" w14:textId="77777777" w:rsidTr="00290C7D">
        <w:tc>
          <w:tcPr>
            <w:tcW w:w="2969" w:type="dxa"/>
            <w:gridSpan w:val="3"/>
            <w:tcBorders>
              <w:top w:val="single" w:sz="4" w:space="0" w:color="auto"/>
              <w:bottom w:val="single" w:sz="4" w:space="0" w:color="auto"/>
            </w:tcBorders>
          </w:tcPr>
          <w:p w14:paraId="25BBB4A4" w14:textId="77777777" w:rsidR="004157DA" w:rsidRPr="00B26841" w:rsidRDefault="004157DA" w:rsidP="00290C7D">
            <w:pPr>
              <w:pStyle w:val="Ndbang"/>
              <w:rPr>
                <w:lang w:eastAsia="en-US"/>
              </w:rPr>
            </w:pPr>
            <w:r w:rsidRPr="00B26841">
              <w:rPr>
                <w:b/>
              </w:rPr>
              <w:t>Langmuir model</w:t>
            </w:r>
          </w:p>
        </w:tc>
        <w:tc>
          <w:tcPr>
            <w:tcW w:w="2970" w:type="dxa"/>
            <w:gridSpan w:val="3"/>
            <w:tcBorders>
              <w:top w:val="single" w:sz="4" w:space="0" w:color="auto"/>
              <w:bottom w:val="single" w:sz="4" w:space="0" w:color="auto"/>
            </w:tcBorders>
          </w:tcPr>
          <w:p w14:paraId="2D0DB10D" w14:textId="77777777" w:rsidR="004157DA" w:rsidRPr="00B26841" w:rsidRDefault="004157DA" w:rsidP="00290C7D">
            <w:pPr>
              <w:pStyle w:val="Ndbang"/>
              <w:rPr>
                <w:lang w:eastAsia="en-US"/>
              </w:rPr>
            </w:pPr>
            <w:r w:rsidRPr="00B26841">
              <w:rPr>
                <w:b/>
              </w:rPr>
              <w:t>Freundlich model</w:t>
            </w:r>
          </w:p>
        </w:tc>
        <w:tc>
          <w:tcPr>
            <w:tcW w:w="3087" w:type="dxa"/>
            <w:gridSpan w:val="3"/>
            <w:tcBorders>
              <w:top w:val="single" w:sz="4" w:space="0" w:color="auto"/>
            </w:tcBorders>
          </w:tcPr>
          <w:p w14:paraId="014DFF6A" w14:textId="77777777" w:rsidR="004157DA" w:rsidRPr="00B26841" w:rsidRDefault="004157DA" w:rsidP="00290C7D">
            <w:pPr>
              <w:pStyle w:val="Ndbang"/>
              <w:rPr>
                <w:lang w:val="en-GB" w:eastAsia="en-US"/>
              </w:rPr>
            </w:pPr>
            <w:r w:rsidRPr="00B26841">
              <w:rPr>
                <w:b/>
              </w:rPr>
              <w:t>D-R model</w:t>
            </w:r>
          </w:p>
        </w:tc>
      </w:tr>
      <w:tr w:rsidR="004157DA" w:rsidRPr="00B26841" w14:paraId="5BD9C0B6" w14:textId="77777777" w:rsidTr="00290C7D">
        <w:trPr>
          <w:trHeight w:val="752"/>
        </w:trPr>
        <w:tc>
          <w:tcPr>
            <w:tcW w:w="988" w:type="dxa"/>
            <w:tcBorders>
              <w:top w:val="single" w:sz="4" w:space="0" w:color="auto"/>
            </w:tcBorders>
          </w:tcPr>
          <w:p w14:paraId="11779319" w14:textId="77777777" w:rsidR="004157DA" w:rsidRPr="00B26841" w:rsidRDefault="004157DA" w:rsidP="00290C7D">
            <w:pPr>
              <w:pStyle w:val="Ndbang"/>
              <w:rPr>
                <w:sz w:val="16"/>
                <w:szCs w:val="16"/>
                <w:lang w:val="en-GB" w:eastAsia="en-US"/>
              </w:rPr>
            </w:pPr>
            <w:r w:rsidRPr="00B26841">
              <w:rPr>
                <w:szCs w:val="20"/>
              </w:rPr>
              <w:t>K</w:t>
            </w:r>
            <w:r w:rsidRPr="00B26841">
              <w:rPr>
                <w:szCs w:val="20"/>
                <w:vertAlign w:val="subscript"/>
              </w:rPr>
              <w:t>L</w:t>
            </w:r>
          </w:p>
        </w:tc>
        <w:tc>
          <w:tcPr>
            <w:tcW w:w="995" w:type="dxa"/>
            <w:tcBorders>
              <w:top w:val="single" w:sz="4" w:space="0" w:color="auto"/>
            </w:tcBorders>
          </w:tcPr>
          <w:p w14:paraId="3352F026" w14:textId="77777777" w:rsidR="004157DA" w:rsidRPr="00B26841" w:rsidRDefault="004157DA" w:rsidP="00290C7D">
            <w:pPr>
              <w:pStyle w:val="Ndbang"/>
              <w:rPr>
                <w:szCs w:val="20"/>
              </w:rPr>
            </w:pPr>
            <w:r w:rsidRPr="00B26841">
              <w:rPr>
                <w:szCs w:val="20"/>
              </w:rPr>
              <w:t>Q</w:t>
            </w:r>
            <w:r w:rsidRPr="00B26841">
              <w:rPr>
                <w:szCs w:val="20"/>
                <w:vertAlign w:val="subscript"/>
              </w:rPr>
              <w:t>m</w:t>
            </w:r>
            <w:r w:rsidRPr="00B26841">
              <w:rPr>
                <w:szCs w:val="20"/>
              </w:rPr>
              <w:t xml:space="preserve"> </w:t>
            </w:r>
          </w:p>
          <w:p w14:paraId="0FD3BDA2" w14:textId="77777777" w:rsidR="004157DA" w:rsidRPr="00B26841" w:rsidRDefault="004157DA" w:rsidP="00290C7D">
            <w:pPr>
              <w:pStyle w:val="Ndbang"/>
              <w:rPr>
                <w:sz w:val="16"/>
                <w:szCs w:val="16"/>
                <w:lang w:val="en-GB" w:eastAsia="en-US"/>
              </w:rPr>
            </w:pPr>
            <w:r w:rsidRPr="00B26841">
              <w:rPr>
                <w:sz w:val="16"/>
                <w:szCs w:val="16"/>
                <w:lang w:val="en-GB" w:eastAsia="en-US"/>
              </w:rPr>
              <w:t>(mg/g)</w:t>
            </w:r>
          </w:p>
        </w:tc>
        <w:tc>
          <w:tcPr>
            <w:tcW w:w="986" w:type="dxa"/>
            <w:tcBorders>
              <w:top w:val="single" w:sz="4" w:space="0" w:color="auto"/>
            </w:tcBorders>
          </w:tcPr>
          <w:p w14:paraId="491EA730" w14:textId="77777777" w:rsidR="004157DA" w:rsidRPr="00B26841" w:rsidRDefault="004157DA" w:rsidP="00290C7D">
            <w:pPr>
              <w:pStyle w:val="Ndbang"/>
              <w:rPr>
                <w:sz w:val="16"/>
                <w:szCs w:val="16"/>
                <w:lang w:val="en-GB" w:eastAsia="en-US"/>
              </w:rPr>
            </w:pPr>
            <w:r w:rsidRPr="00B26841">
              <w:rPr>
                <w:szCs w:val="20"/>
              </w:rPr>
              <w:t>R</w:t>
            </w:r>
            <w:r w:rsidRPr="00B26841">
              <w:rPr>
                <w:szCs w:val="20"/>
                <w:vertAlign w:val="superscript"/>
              </w:rPr>
              <w:t>2</w:t>
            </w:r>
          </w:p>
        </w:tc>
        <w:tc>
          <w:tcPr>
            <w:tcW w:w="993" w:type="dxa"/>
            <w:tcBorders>
              <w:top w:val="single" w:sz="4" w:space="0" w:color="auto"/>
            </w:tcBorders>
          </w:tcPr>
          <w:p w14:paraId="3800A887" w14:textId="77777777" w:rsidR="004157DA" w:rsidRPr="00B26841" w:rsidRDefault="004157DA" w:rsidP="00290C7D">
            <w:pPr>
              <w:pStyle w:val="Ndbang"/>
              <w:rPr>
                <w:sz w:val="16"/>
                <w:szCs w:val="16"/>
                <w:lang w:val="en-GB" w:eastAsia="en-US"/>
              </w:rPr>
            </w:pPr>
            <w:r w:rsidRPr="00B26841">
              <w:rPr>
                <w:szCs w:val="20"/>
              </w:rPr>
              <w:t>K</w:t>
            </w:r>
            <w:r w:rsidRPr="00B26841">
              <w:rPr>
                <w:szCs w:val="20"/>
                <w:vertAlign w:val="subscript"/>
              </w:rPr>
              <w:t>F</w:t>
            </w:r>
          </w:p>
        </w:tc>
        <w:tc>
          <w:tcPr>
            <w:tcW w:w="987" w:type="dxa"/>
            <w:tcBorders>
              <w:top w:val="single" w:sz="4" w:space="0" w:color="auto"/>
            </w:tcBorders>
          </w:tcPr>
          <w:p w14:paraId="0C4E1B2A" w14:textId="77777777" w:rsidR="004157DA" w:rsidRPr="00B26841" w:rsidRDefault="004157DA" w:rsidP="00290C7D">
            <w:pPr>
              <w:pStyle w:val="Ndbang"/>
              <w:rPr>
                <w:sz w:val="16"/>
                <w:szCs w:val="16"/>
                <w:lang w:val="en-GB" w:eastAsia="en-US"/>
              </w:rPr>
            </w:pPr>
            <w:r w:rsidRPr="00B26841">
              <w:rPr>
                <w:szCs w:val="20"/>
              </w:rPr>
              <w:t>n</w:t>
            </w:r>
          </w:p>
        </w:tc>
        <w:tc>
          <w:tcPr>
            <w:tcW w:w="990" w:type="dxa"/>
            <w:tcBorders>
              <w:top w:val="single" w:sz="4" w:space="0" w:color="auto"/>
            </w:tcBorders>
          </w:tcPr>
          <w:p w14:paraId="2B74BEC0" w14:textId="77777777" w:rsidR="004157DA" w:rsidRPr="00B26841" w:rsidRDefault="004157DA" w:rsidP="00290C7D">
            <w:pPr>
              <w:pStyle w:val="Ndbang"/>
              <w:rPr>
                <w:sz w:val="16"/>
                <w:szCs w:val="16"/>
                <w:lang w:val="en-GB" w:eastAsia="en-US"/>
              </w:rPr>
            </w:pPr>
            <w:r w:rsidRPr="00B26841">
              <w:rPr>
                <w:szCs w:val="20"/>
              </w:rPr>
              <w:t>R</w:t>
            </w:r>
            <w:r w:rsidRPr="00B26841">
              <w:rPr>
                <w:szCs w:val="20"/>
                <w:vertAlign w:val="superscript"/>
              </w:rPr>
              <w:t>2</w:t>
            </w:r>
          </w:p>
        </w:tc>
        <w:tc>
          <w:tcPr>
            <w:tcW w:w="1203" w:type="dxa"/>
            <w:tcBorders>
              <w:top w:val="single" w:sz="4" w:space="0" w:color="auto"/>
            </w:tcBorders>
          </w:tcPr>
          <w:p w14:paraId="38C690D6" w14:textId="77777777" w:rsidR="004157DA" w:rsidRPr="00B26841" w:rsidRDefault="004157DA" w:rsidP="00290C7D">
            <w:pPr>
              <w:pStyle w:val="Ndbang"/>
              <w:rPr>
                <w:szCs w:val="20"/>
              </w:rPr>
            </w:pPr>
            <w:r w:rsidRPr="00B26841">
              <w:rPr>
                <w:szCs w:val="20"/>
              </w:rPr>
              <w:t>Q</w:t>
            </w:r>
            <w:r w:rsidRPr="00B26841">
              <w:rPr>
                <w:szCs w:val="20"/>
                <w:vertAlign w:val="subscript"/>
              </w:rPr>
              <w:t>0</w:t>
            </w:r>
            <w:r w:rsidRPr="00B26841">
              <w:rPr>
                <w:szCs w:val="20"/>
              </w:rPr>
              <w:t xml:space="preserve"> </w:t>
            </w:r>
          </w:p>
          <w:p w14:paraId="34AF275A" w14:textId="77777777" w:rsidR="004157DA" w:rsidRPr="00B26841" w:rsidRDefault="004157DA" w:rsidP="00290C7D">
            <w:pPr>
              <w:pStyle w:val="Ndbang"/>
              <w:rPr>
                <w:sz w:val="16"/>
                <w:szCs w:val="16"/>
                <w:lang w:val="en-GB" w:eastAsia="en-US"/>
              </w:rPr>
            </w:pPr>
            <w:r w:rsidRPr="00B26841">
              <w:rPr>
                <w:sz w:val="16"/>
                <w:szCs w:val="16"/>
                <w:lang w:val="en-GB" w:eastAsia="en-US"/>
              </w:rPr>
              <w:t>(mg/g)</w:t>
            </w:r>
          </w:p>
        </w:tc>
        <w:tc>
          <w:tcPr>
            <w:tcW w:w="894" w:type="dxa"/>
            <w:tcBorders>
              <w:top w:val="single" w:sz="4" w:space="0" w:color="auto"/>
            </w:tcBorders>
          </w:tcPr>
          <w:p w14:paraId="3E8577B8" w14:textId="77777777" w:rsidR="004157DA" w:rsidRPr="00B26841" w:rsidRDefault="004157DA" w:rsidP="00290C7D">
            <w:pPr>
              <w:pStyle w:val="Ndbang"/>
              <w:rPr>
                <w:szCs w:val="20"/>
              </w:rPr>
            </w:pPr>
            <w:r w:rsidRPr="00B26841">
              <w:rPr>
                <w:szCs w:val="20"/>
              </w:rPr>
              <w:t xml:space="preserve">E </w:t>
            </w:r>
          </w:p>
          <w:p w14:paraId="214EA763" w14:textId="77777777" w:rsidR="004157DA" w:rsidRPr="00B26841" w:rsidRDefault="004157DA" w:rsidP="00290C7D">
            <w:pPr>
              <w:pStyle w:val="Ndbang"/>
              <w:rPr>
                <w:sz w:val="16"/>
                <w:szCs w:val="16"/>
              </w:rPr>
            </w:pPr>
            <w:r w:rsidRPr="00B26841">
              <w:rPr>
                <w:sz w:val="16"/>
                <w:szCs w:val="16"/>
              </w:rPr>
              <w:t>(kJ/mol)</w:t>
            </w:r>
          </w:p>
        </w:tc>
        <w:tc>
          <w:tcPr>
            <w:tcW w:w="990" w:type="dxa"/>
            <w:tcBorders>
              <w:top w:val="single" w:sz="4" w:space="0" w:color="auto"/>
            </w:tcBorders>
          </w:tcPr>
          <w:p w14:paraId="617836C3" w14:textId="77777777" w:rsidR="004157DA" w:rsidRPr="00B26841" w:rsidRDefault="004157DA" w:rsidP="00290C7D">
            <w:pPr>
              <w:pStyle w:val="Ndbang"/>
              <w:rPr>
                <w:sz w:val="16"/>
                <w:szCs w:val="16"/>
                <w:lang w:val="en-GB" w:eastAsia="en-US"/>
              </w:rPr>
            </w:pPr>
            <w:r w:rsidRPr="00B26841">
              <w:rPr>
                <w:szCs w:val="20"/>
              </w:rPr>
              <w:t>R</w:t>
            </w:r>
            <w:r w:rsidRPr="00B26841">
              <w:rPr>
                <w:szCs w:val="20"/>
                <w:vertAlign w:val="superscript"/>
              </w:rPr>
              <w:t>2</w:t>
            </w:r>
          </w:p>
        </w:tc>
      </w:tr>
      <w:tr w:rsidR="004157DA" w:rsidRPr="00B26841" w14:paraId="39DE5385" w14:textId="77777777" w:rsidTr="00290C7D">
        <w:tc>
          <w:tcPr>
            <w:tcW w:w="988" w:type="dxa"/>
            <w:tcBorders>
              <w:bottom w:val="single" w:sz="4" w:space="0" w:color="auto"/>
            </w:tcBorders>
          </w:tcPr>
          <w:p w14:paraId="4BC2F935" w14:textId="77777777" w:rsidR="004157DA" w:rsidRPr="00B26841" w:rsidRDefault="004157DA" w:rsidP="00290C7D">
            <w:pPr>
              <w:pStyle w:val="Ndbang"/>
              <w:rPr>
                <w:lang w:val="en-GB" w:eastAsia="en-US"/>
              </w:rPr>
            </w:pPr>
            <w:r w:rsidRPr="00B26841">
              <w:rPr>
                <w:lang w:val="en-GB" w:eastAsia="en-US"/>
              </w:rPr>
              <w:t>0.8</w:t>
            </w:r>
          </w:p>
        </w:tc>
        <w:tc>
          <w:tcPr>
            <w:tcW w:w="995" w:type="dxa"/>
            <w:tcBorders>
              <w:bottom w:val="single" w:sz="4" w:space="0" w:color="auto"/>
            </w:tcBorders>
          </w:tcPr>
          <w:p w14:paraId="11DF4019" w14:textId="77777777" w:rsidR="004157DA" w:rsidRPr="00B26841" w:rsidRDefault="004157DA" w:rsidP="00290C7D">
            <w:pPr>
              <w:pStyle w:val="Ndbang"/>
              <w:rPr>
                <w:lang w:val="en-GB" w:eastAsia="en-US"/>
              </w:rPr>
            </w:pPr>
            <w:r w:rsidRPr="00B26841">
              <w:rPr>
                <w:lang w:val="en-GB" w:eastAsia="en-US"/>
              </w:rPr>
              <w:t>379.25</w:t>
            </w:r>
          </w:p>
        </w:tc>
        <w:tc>
          <w:tcPr>
            <w:tcW w:w="986" w:type="dxa"/>
            <w:tcBorders>
              <w:bottom w:val="single" w:sz="4" w:space="0" w:color="auto"/>
            </w:tcBorders>
          </w:tcPr>
          <w:p w14:paraId="3CAAAA64" w14:textId="77777777" w:rsidR="004157DA" w:rsidRPr="00B26841" w:rsidRDefault="004157DA" w:rsidP="00290C7D">
            <w:pPr>
              <w:pStyle w:val="Ndbang"/>
              <w:rPr>
                <w:lang w:val="en-GB" w:eastAsia="en-US"/>
              </w:rPr>
            </w:pPr>
            <w:r w:rsidRPr="00B26841">
              <w:rPr>
                <w:lang w:val="en-GB" w:eastAsia="en-US"/>
              </w:rPr>
              <w:t>0.982</w:t>
            </w:r>
          </w:p>
        </w:tc>
        <w:tc>
          <w:tcPr>
            <w:tcW w:w="993" w:type="dxa"/>
            <w:tcBorders>
              <w:bottom w:val="single" w:sz="4" w:space="0" w:color="auto"/>
            </w:tcBorders>
          </w:tcPr>
          <w:p w14:paraId="7A5797B7" w14:textId="77777777" w:rsidR="004157DA" w:rsidRPr="00B26841" w:rsidRDefault="004157DA" w:rsidP="00290C7D">
            <w:pPr>
              <w:pStyle w:val="Ndbang"/>
              <w:rPr>
                <w:lang w:val="en-GB" w:eastAsia="en-US"/>
              </w:rPr>
            </w:pPr>
            <w:r w:rsidRPr="00B26841">
              <w:rPr>
                <w:lang w:val="en-GB" w:eastAsia="en-US"/>
              </w:rPr>
              <w:t>155.68</w:t>
            </w:r>
          </w:p>
        </w:tc>
        <w:tc>
          <w:tcPr>
            <w:tcW w:w="987" w:type="dxa"/>
            <w:tcBorders>
              <w:bottom w:val="single" w:sz="4" w:space="0" w:color="auto"/>
            </w:tcBorders>
          </w:tcPr>
          <w:p w14:paraId="0D643C13" w14:textId="77777777" w:rsidR="004157DA" w:rsidRPr="00B26841" w:rsidRDefault="004157DA" w:rsidP="00290C7D">
            <w:pPr>
              <w:pStyle w:val="Ndbang"/>
              <w:rPr>
                <w:lang w:val="en-GB" w:eastAsia="en-US"/>
              </w:rPr>
            </w:pPr>
            <w:r w:rsidRPr="00B26841">
              <w:rPr>
                <w:lang w:val="en-GB" w:eastAsia="en-US"/>
              </w:rPr>
              <w:t>3.46</w:t>
            </w:r>
          </w:p>
        </w:tc>
        <w:tc>
          <w:tcPr>
            <w:tcW w:w="990" w:type="dxa"/>
            <w:tcBorders>
              <w:bottom w:val="single" w:sz="4" w:space="0" w:color="auto"/>
            </w:tcBorders>
          </w:tcPr>
          <w:p w14:paraId="59614A4A" w14:textId="77777777" w:rsidR="004157DA" w:rsidRPr="00B26841" w:rsidRDefault="004157DA" w:rsidP="00290C7D">
            <w:pPr>
              <w:pStyle w:val="Ndbang"/>
              <w:rPr>
                <w:lang w:val="en-GB" w:eastAsia="en-US"/>
              </w:rPr>
            </w:pPr>
            <w:r w:rsidRPr="00B26841">
              <w:rPr>
                <w:lang w:val="en-GB" w:eastAsia="en-US"/>
              </w:rPr>
              <w:t>0.882</w:t>
            </w:r>
          </w:p>
        </w:tc>
        <w:tc>
          <w:tcPr>
            <w:tcW w:w="1203" w:type="dxa"/>
            <w:tcBorders>
              <w:bottom w:val="single" w:sz="4" w:space="0" w:color="auto"/>
            </w:tcBorders>
          </w:tcPr>
          <w:p w14:paraId="046BEB3A" w14:textId="77777777" w:rsidR="004157DA" w:rsidRPr="00B26841" w:rsidRDefault="004157DA" w:rsidP="00290C7D">
            <w:pPr>
              <w:pStyle w:val="Ndbang"/>
              <w:rPr>
                <w:lang w:val="en-GB" w:eastAsia="en-US"/>
              </w:rPr>
            </w:pPr>
            <w:r w:rsidRPr="00B26841">
              <w:rPr>
                <w:lang w:val="en-GB" w:eastAsia="en-US"/>
              </w:rPr>
              <w:t>325.88</w:t>
            </w:r>
          </w:p>
        </w:tc>
        <w:tc>
          <w:tcPr>
            <w:tcW w:w="894" w:type="dxa"/>
            <w:tcBorders>
              <w:bottom w:val="single" w:sz="4" w:space="0" w:color="auto"/>
            </w:tcBorders>
          </w:tcPr>
          <w:p w14:paraId="3B2BCA97" w14:textId="77777777" w:rsidR="004157DA" w:rsidRPr="00B26841" w:rsidRDefault="004157DA" w:rsidP="00290C7D">
            <w:pPr>
              <w:pStyle w:val="Ndbang"/>
              <w:rPr>
                <w:lang w:val="en-GB" w:eastAsia="en-US"/>
              </w:rPr>
            </w:pPr>
            <w:r w:rsidRPr="00B26841">
              <w:rPr>
                <w:lang w:val="en-GB" w:eastAsia="en-US"/>
              </w:rPr>
              <w:t>1.9</w:t>
            </w:r>
          </w:p>
        </w:tc>
        <w:tc>
          <w:tcPr>
            <w:tcW w:w="990" w:type="dxa"/>
            <w:tcBorders>
              <w:bottom w:val="single" w:sz="4" w:space="0" w:color="auto"/>
            </w:tcBorders>
          </w:tcPr>
          <w:p w14:paraId="1A07D761" w14:textId="77777777" w:rsidR="004157DA" w:rsidRPr="00B26841" w:rsidRDefault="004157DA" w:rsidP="00290C7D">
            <w:pPr>
              <w:pStyle w:val="Ndbang"/>
              <w:rPr>
                <w:lang w:val="en-GB" w:eastAsia="en-US"/>
              </w:rPr>
            </w:pPr>
            <w:r w:rsidRPr="00B26841">
              <w:rPr>
                <w:lang w:val="en-GB" w:eastAsia="en-US"/>
              </w:rPr>
              <w:t>0.942</w:t>
            </w:r>
          </w:p>
        </w:tc>
      </w:tr>
    </w:tbl>
    <w:p w14:paraId="2136E066" w14:textId="77777777" w:rsidR="004157DA" w:rsidRPr="00B26841" w:rsidRDefault="004157DA" w:rsidP="004157DA">
      <w:pPr>
        <w:pStyle w:val="Heading2"/>
        <w:sectPr w:rsidR="004157DA" w:rsidRPr="00B26841" w:rsidSect="004157DA">
          <w:type w:val="continuous"/>
          <w:pgSz w:w="11906" w:h="16838"/>
          <w:pgMar w:top="1440" w:right="1440" w:bottom="1440" w:left="1440" w:header="708" w:footer="708" w:gutter="0"/>
          <w:cols w:space="708"/>
          <w:docGrid w:linePitch="360"/>
        </w:sectPr>
      </w:pPr>
    </w:p>
    <w:p w14:paraId="514B5CAE" w14:textId="77777777" w:rsidR="004157DA" w:rsidRPr="00B26841" w:rsidRDefault="004157DA" w:rsidP="004157DA">
      <w:pPr>
        <w:pStyle w:val="Heading1"/>
      </w:pPr>
      <w:r w:rsidRPr="00B26841">
        <w:t>Adsorption mechanism of CV</w:t>
      </w:r>
    </w:p>
    <w:p w14:paraId="671BBA80" w14:textId="1F7C3D8B" w:rsidR="00B26841" w:rsidRPr="00B26841" w:rsidRDefault="004157DA" w:rsidP="004157DA">
      <w:pPr>
        <w:rPr>
          <w:b/>
          <w:bCs/>
          <w:lang w:val="en-GB"/>
        </w:rPr>
        <w:sectPr w:rsidR="00B26841" w:rsidRPr="00B26841" w:rsidSect="00B26841">
          <w:type w:val="continuous"/>
          <w:pgSz w:w="11906" w:h="16838"/>
          <w:pgMar w:top="1440" w:right="1440" w:bottom="1440" w:left="1440" w:header="708" w:footer="708" w:gutter="0"/>
          <w:cols w:num="2" w:space="708"/>
          <w:docGrid w:linePitch="360"/>
        </w:sectPr>
      </w:pPr>
      <w:r w:rsidRPr="00B26841">
        <w:rPr>
          <w:lang w:val="en-GB"/>
        </w:rPr>
        <w:t xml:space="preserve">Based on the adsorption isotherm and kinetic results, important insights into the adsorption mechanism of CV by BioP-Na were obtained. Experimental data analysis showed that the Langmuir isotherm, the Elovich model, and the pseudo-second-order (PSO) kinetic </w:t>
      </w:r>
      <w:r w:rsidRPr="00B26841">
        <w:rPr>
          <w:lang w:val="en-GB"/>
        </w:rPr>
        <w:t xml:space="preserve">model best fitted the adsorption process, indicating that physical adsorption played a predominant role, mainly occurring on a homogeneous surface with monolayer adsorption of CV. The dominance of physisorption can be attributed to the structural features of the material, including its large specific surface area, high pore volume, and </w:t>
      </w:r>
      <w:r w:rsidRPr="00B26841">
        <w:rPr>
          <w:lang w:val="en-GB"/>
        </w:rPr>
        <w:lastRenderedPageBreak/>
        <w:t>well-developed pore diameter, which facilitated the diffusion of CV molecules (1.33 nm) into the porous structure.</w:t>
      </w:r>
      <w:r w:rsidRPr="008155A0">
        <w:rPr>
          <w:vertAlign w:val="superscript"/>
          <w:lang w:val="en-GB"/>
        </w:rPr>
        <w:fldChar w:fldCharType="begin"/>
      </w:r>
      <w:r w:rsidR="001D5686" w:rsidRPr="008155A0">
        <w:rPr>
          <w:vertAlign w:val="superscript"/>
          <w:lang w:val="en-GB"/>
        </w:rPr>
        <w:instrText xml:space="preserve"> ADDIN EN.CITE &lt;EndNote&gt;&lt;Cite&gt;&lt;Author&gt;Chowdhury&lt;/Author&gt;&lt;Year&gt;2013&lt;/Year&gt;&lt;RecNum&gt;3&lt;/RecNum&gt;&lt;DisplayText&gt;[23]&lt;/DisplayText&gt;&lt;record&gt;&lt;rec-number&gt;3&lt;/rec-number&gt;&lt;foreign-keys&gt;&lt;key app="EN" db-id="pss2wp00wxsdf3e59wh5sptyzf5ftdaextwr" timestamp="1758784115"&gt;3&lt;/key&gt;&lt;/foreign-keys&gt;&lt;ref-type name="Journal Article"&gt;17&lt;/ref-type&gt;&lt;contributors&gt;&lt;authors&gt;&lt;author&gt;Chowdhury, Shamik&lt;/author&gt;&lt;author&gt;Chakraborty, Sagnik&lt;/author&gt;&lt;author&gt;Das, Papita&lt;/author&gt;&lt;/authors&gt;&lt;/contributors&gt;&lt;titles&gt;&lt;title&gt;Adsorption of crystal violet from aqueous solution by citric acid modified rice straw: equilibrium, kinetics, and thermodynamics&lt;/title&gt;&lt;secondary-title&gt;Separation Science and Technology&lt;/secondary-title&gt;&lt;/titles&gt;&lt;periodical&gt;&lt;full-title&gt;Separation Science and Technology&lt;/full-title&gt;&lt;/periodical&gt;&lt;pages&gt;1339-1348&lt;/pages&gt;&lt;volume&gt;48&lt;/volume&gt;&lt;number&gt;9&lt;/number&gt;&lt;dates&gt;&lt;year&gt;2013&lt;/year&gt;&lt;/dates&gt;&lt;isbn&gt;0149-6395&lt;/isbn&gt;&lt;urls&gt;&lt;/urls&gt;&lt;/record&gt;&lt;/Cite&gt;&lt;/EndNote&gt;</w:instrText>
      </w:r>
      <w:r w:rsidRPr="008155A0">
        <w:rPr>
          <w:vertAlign w:val="superscript"/>
          <w:lang w:val="en-GB"/>
        </w:rPr>
        <w:fldChar w:fldCharType="separate"/>
      </w:r>
      <w:r w:rsidR="001D5686" w:rsidRPr="008155A0">
        <w:rPr>
          <w:noProof/>
          <w:vertAlign w:val="superscript"/>
          <w:lang w:val="en-GB"/>
        </w:rPr>
        <w:t>2</w:t>
      </w:r>
      <w:r w:rsidRPr="008155A0">
        <w:rPr>
          <w:vertAlign w:val="superscript"/>
          <w:lang w:val="en-GB"/>
        </w:rPr>
        <w:fldChar w:fldCharType="end"/>
      </w:r>
      <w:r w:rsidR="008155A0" w:rsidRPr="008155A0">
        <w:rPr>
          <w:vertAlign w:val="superscript"/>
          <w:lang w:val="en-GB"/>
        </w:rPr>
        <w:t>2</w:t>
      </w:r>
      <w:r w:rsidRPr="00B26841">
        <w:rPr>
          <w:lang w:val="en-GB"/>
        </w:rPr>
        <w:t xml:space="preserve"> In addition, electrostatic interactions between surface functional groups and CV molecules further enhanced adsorption efficiency. FTIR spectra confirmed the presence of oxygen-containing functional groups such as hydroxyl and carboxyl, which could form hydrogen bonds with the functional groups of CV. Moreover, π–π interactions </w:t>
      </w:r>
      <w:r w:rsidRPr="00B26841">
        <w:rPr>
          <w:lang w:val="en-GB"/>
        </w:rPr>
        <w:t>between the aromatic rings of the biochar structure and CV molecules were also possible. The combination of these mechanisms not only improved the removal performance of CV but also highlighted the potential application of BioP-Na as an effective adsorbent for wastewater treatment containing cationic dyes.</w:t>
      </w:r>
      <w:r w:rsidRPr="00B26841">
        <w:rPr>
          <w:lang w:val="en-GB"/>
        </w:rPr>
        <w:fldChar w:fldCharType="begin"/>
      </w:r>
      <w:r w:rsidR="001D5686">
        <w:rPr>
          <w:lang w:val="en-GB"/>
        </w:rPr>
        <w:instrText xml:space="preserve"> ADDIN EN.CITE &lt;EndNote&gt;&lt;Cite&gt;&lt;Author&gt;Gemici&lt;/Author&gt;&lt;Year&gt;2024&lt;/Year&gt;&lt;RecNum&gt;4&lt;/RecNum&gt;&lt;DisplayText&gt;[24]&lt;/DisplayText&gt;&lt;record&gt;&lt;rec-number&gt;4&lt;/rec-number&gt;&lt;foreign-keys&gt;&lt;key app="EN" db-id="pss2wp00wxsdf3e59wh5sptyzf5ftdaextwr" timestamp="1758784140"&gt;4&lt;/key&gt;&lt;/foreign-keys&gt;&lt;ref-type name="Journal Article"&gt;17&lt;/ref-type&gt;&lt;contributors&gt;&lt;authors&gt;&lt;author&gt;Gemici, Betul Tuba&lt;/author&gt;&lt;/authors&gt;&lt;/contributors&gt;&lt;titles&gt;&lt;title&gt;Crystal violet adsorption onto modified biosorbent prepared from agricultural waste: kinetics, isotherm and thermodynamic studies&lt;/title&gt;&lt;secondary-title&gt;Chemical Engineering Communications&lt;/secondary-title&gt;&lt;/titles&gt;&lt;periodical&gt;&lt;full-title&gt;Chemical Engineering Communications&lt;/full-title&gt;&lt;/periodical&gt;&lt;pages&gt;582-591&lt;/pages&gt;&lt;volume&gt;211&lt;/volume&gt;&lt;number&gt;4&lt;/number&gt;&lt;dates&gt;&lt;year&gt;2024&lt;/year&gt;&lt;/dates&gt;&lt;isbn&gt;0098-6445&lt;/isbn&gt;&lt;urls&gt;&lt;/urls&gt;&lt;/record&gt;&lt;/Cite&gt;&lt;/EndNote&gt;</w:instrText>
      </w:r>
      <w:r w:rsidRPr="00B26841">
        <w:rPr>
          <w:lang w:val="en-GB"/>
        </w:rPr>
        <w:fldChar w:fldCharType="separate"/>
      </w:r>
      <w:r w:rsidR="001D5686" w:rsidRPr="001D5686">
        <w:rPr>
          <w:noProof/>
          <w:vertAlign w:val="superscript"/>
          <w:lang w:val="en-GB"/>
        </w:rPr>
        <w:t>2</w:t>
      </w:r>
      <w:r w:rsidRPr="00B26841">
        <w:rPr>
          <w:lang w:val="en-GB"/>
        </w:rPr>
        <w:fldChar w:fldCharType="end"/>
      </w:r>
      <w:r w:rsidR="008155A0" w:rsidRPr="008155A0">
        <w:rPr>
          <w:vertAlign w:val="superscript"/>
          <w:lang w:val="en-GB"/>
        </w:rPr>
        <w:t>3</w:t>
      </w:r>
      <w:r w:rsidRPr="00B26841">
        <w:rPr>
          <w:lang w:val="en-GB"/>
        </w:rPr>
        <w:t xml:space="preserve"> The proposed adsorption mechanism is illustrated in </w:t>
      </w:r>
      <w:r w:rsidRPr="00B26841">
        <w:rPr>
          <w:b/>
          <w:bCs/>
          <w:lang w:val="en-GB"/>
        </w:rPr>
        <w:fldChar w:fldCharType="begin"/>
      </w:r>
      <w:r w:rsidRPr="00B26841">
        <w:rPr>
          <w:b/>
          <w:bCs/>
          <w:lang w:val="en-GB"/>
        </w:rPr>
        <w:instrText xml:space="preserve"> REF _Ref209730869 \h  \* MERGEFORMAT </w:instrText>
      </w:r>
      <w:r w:rsidRPr="00B26841">
        <w:rPr>
          <w:b/>
          <w:bCs/>
          <w:lang w:val="en-GB"/>
        </w:rPr>
      </w:r>
      <w:r w:rsidRPr="00B26841">
        <w:rPr>
          <w:b/>
          <w:bCs/>
          <w:lang w:val="en-GB"/>
        </w:rPr>
        <w:fldChar w:fldCharType="separate"/>
      </w:r>
      <w:r w:rsidRPr="00B26841">
        <w:rPr>
          <w:b/>
          <w:bCs/>
        </w:rPr>
        <w:t xml:space="preserve">Figure </w:t>
      </w:r>
      <w:r w:rsidRPr="00B26841">
        <w:rPr>
          <w:b/>
          <w:bCs/>
          <w:noProof/>
        </w:rPr>
        <w:t>4</w:t>
      </w:r>
      <w:r w:rsidRPr="00B26841">
        <w:rPr>
          <w:b/>
          <w:bCs/>
          <w:lang w:val="en-GB"/>
        </w:rPr>
        <w:fldChar w:fldCharType="end"/>
      </w:r>
      <w:r w:rsidR="00064501" w:rsidRPr="00064501">
        <w:rPr>
          <w:lang w:val="en-GB"/>
        </w:rPr>
        <w:t>.</w:t>
      </w:r>
    </w:p>
    <w:p w14:paraId="532F5ED2" w14:textId="573B7820" w:rsidR="004157DA" w:rsidRPr="00B26841" w:rsidRDefault="004157DA" w:rsidP="00064501">
      <w:pPr>
        <w:ind w:firstLine="0"/>
        <w:rPr>
          <w:lang w:val="en-GB"/>
        </w:rPr>
      </w:pPr>
    </w:p>
    <w:p w14:paraId="5B556F6F" w14:textId="77777777" w:rsidR="004157DA" w:rsidRPr="00B26841" w:rsidRDefault="004157DA" w:rsidP="004157DA">
      <w:pPr>
        <w:ind w:firstLine="0"/>
        <w:rPr>
          <w:lang w:val="en-GB"/>
        </w:rPr>
        <w:sectPr w:rsidR="004157DA" w:rsidRPr="00B26841" w:rsidSect="004157DA">
          <w:type w:val="continuous"/>
          <w:pgSz w:w="11906" w:h="16838"/>
          <w:pgMar w:top="1440" w:right="1440" w:bottom="1440" w:left="1440" w:header="708" w:footer="708" w:gutter="0"/>
          <w:cols w:space="708"/>
          <w:docGrid w:linePitch="360"/>
        </w:sectPr>
      </w:pPr>
    </w:p>
    <w:p w14:paraId="77A0EAA9" w14:textId="77777777" w:rsidR="004157DA" w:rsidRPr="00B26841" w:rsidRDefault="004157DA" w:rsidP="004157DA">
      <w:pPr>
        <w:ind w:firstLine="0"/>
        <w:jc w:val="center"/>
        <w:rPr>
          <w:lang w:val="en-GB"/>
        </w:rPr>
      </w:pPr>
      <w:r w:rsidRPr="00B26841">
        <w:rPr>
          <w:noProof/>
        </w:rPr>
        <w:drawing>
          <wp:inline distT="0" distB="0" distL="0" distR="0" wp14:anchorId="1C45F50F" wp14:editId="42D6F546">
            <wp:extent cx="4932218" cy="2605864"/>
            <wp:effectExtent l="0" t="0" r="1905" b="4445"/>
            <wp:docPr id="893668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900" cy="2657473"/>
                    </a:xfrm>
                    <a:prstGeom prst="rect">
                      <a:avLst/>
                    </a:prstGeom>
                    <a:noFill/>
                  </pic:spPr>
                </pic:pic>
              </a:graphicData>
            </a:graphic>
          </wp:inline>
        </w:drawing>
      </w:r>
    </w:p>
    <w:p w14:paraId="73574077" w14:textId="77777777" w:rsidR="004157DA" w:rsidRPr="00B26841" w:rsidRDefault="004157DA" w:rsidP="004157DA">
      <w:pPr>
        <w:pStyle w:val="Caption"/>
        <w:rPr>
          <w:lang w:val="en-GB"/>
        </w:rPr>
      </w:pPr>
      <w:bookmarkStart w:id="9" w:name="_Ref209730869"/>
      <w:r w:rsidRPr="00B26841">
        <w:rPr>
          <w:b/>
          <w:bCs/>
        </w:rPr>
        <w:t xml:space="preserve">Figure </w:t>
      </w:r>
      <w:r w:rsidRPr="00B26841">
        <w:rPr>
          <w:b/>
          <w:bCs/>
        </w:rPr>
        <w:fldChar w:fldCharType="begin"/>
      </w:r>
      <w:r w:rsidRPr="00B26841">
        <w:rPr>
          <w:b/>
          <w:bCs/>
        </w:rPr>
        <w:instrText xml:space="preserve"> SEQ Figure \* ARABIC </w:instrText>
      </w:r>
      <w:r w:rsidRPr="00B26841">
        <w:rPr>
          <w:b/>
          <w:bCs/>
        </w:rPr>
        <w:fldChar w:fldCharType="separate"/>
      </w:r>
      <w:r w:rsidRPr="00B26841">
        <w:rPr>
          <w:b/>
          <w:bCs/>
          <w:noProof/>
        </w:rPr>
        <w:t>4</w:t>
      </w:r>
      <w:r w:rsidRPr="00B26841">
        <w:rPr>
          <w:b/>
          <w:bCs/>
        </w:rPr>
        <w:fldChar w:fldCharType="end"/>
      </w:r>
      <w:bookmarkEnd w:id="9"/>
      <w:r w:rsidRPr="00B26841">
        <w:rPr>
          <w:b/>
          <w:bCs/>
        </w:rPr>
        <w:t>.</w:t>
      </w:r>
      <w:r w:rsidRPr="00B26841">
        <w:t xml:space="preserve"> </w:t>
      </w:r>
      <w:r w:rsidRPr="00B26841">
        <w:rPr>
          <w:bCs/>
        </w:rPr>
        <w:t>Adsorption mechanism of CV</w:t>
      </w:r>
    </w:p>
    <w:p w14:paraId="755104CC" w14:textId="77777777" w:rsidR="004157DA" w:rsidRPr="00B26841" w:rsidRDefault="004157DA" w:rsidP="004157DA">
      <w:pPr>
        <w:pStyle w:val="Heading2"/>
        <w:sectPr w:rsidR="004157DA" w:rsidRPr="00B26841" w:rsidSect="004157DA">
          <w:type w:val="continuous"/>
          <w:pgSz w:w="11906" w:h="16838"/>
          <w:pgMar w:top="1440" w:right="1440" w:bottom="1440" w:left="1440" w:header="708" w:footer="708" w:gutter="0"/>
          <w:cols w:space="708"/>
          <w:docGrid w:linePitch="360"/>
        </w:sectPr>
      </w:pPr>
    </w:p>
    <w:p w14:paraId="4031F1C8" w14:textId="77777777" w:rsidR="004157DA" w:rsidRPr="00B26841" w:rsidRDefault="004157DA" w:rsidP="004157DA">
      <w:pPr>
        <w:pStyle w:val="Heading1"/>
      </w:pPr>
      <w:r w:rsidRPr="00B26841">
        <w:t>Conclusion</w:t>
      </w:r>
    </w:p>
    <w:p w14:paraId="5715603E" w14:textId="77777777" w:rsidR="004157DA" w:rsidRPr="00B26841" w:rsidRDefault="004157DA" w:rsidP="004157DA">
      <w:pPr>
        <w:rPr>
          <w:lang w:val="en-GB"/>
        </w:rPr>
      </w:pPr>
      <w:r w:rsidRPr="00B26841">
        <w:rPr>
          <w:lang w:val="en-GB"/>
        </w:rPr>
        <w:t xml:space="preserve">This study confirmed that modified corn cob biochar, particularly BioP-Na 400, is an efficient adsorbent for crystal violet (CV) removal from aqueous solutions. The material exhibited a high specific surface area, well-developed mesoporosity, and abundant functional groups, which collectively contributed to its superior adsorption performance. Under optimal conditions, BioP-Na 400 achieved a removal efficiency of 97.2% and a maximum adsorption capacity of 116.68 mg/g at an initial CV concentration of 30 mg/L </w:t>
      </w:r>
      <w:r w:rsidRPr="00B26841">
        <w:rPr>
          <w:lang w:val="en-GB"/>
        </w:rPr>
        <w:t>within 60 minutes. Kinetic analyses indicated that the adsorption process followed the Elovich (R</w:t>
      </w:r>
      <w:r w:rsidRPr="00B26841">
        <w:rPr>
          <w:vertAlign w:val="superscript"/>
          <w:lang w:val="en-GB"/>
        </w:rPr>
        <w:t>2</w:t>
      </w:r>
      <w:r w:rsidRPr="00B26841">
        <w:rPr>
          <w:lang w:val="en-GB"/>
        </w:rPr>
        <w:t xml:space="preserve"> = 0.999) and pseudo-second-order (R</w:t>
      </w:r>
      <w:r w:rsidRPr="00B26841">
        <w:rPr>
          <w:vertAlign w:val="superscript"/>
          <w:lang w:val="en-GB"/>
        </w:rPr>
        <w:t>2</w:t>
      </w:r>
      <w:r w:rsidRPr="00B26841">
        <w:rPr>
          <w:lang w:val="en-GB"/>
        </w:rPr>
        <w:t xml:space="preserve"> = 0.998) models, suggesting heterogeneous surface interactions involving both physical and chemical adsorption. Isotherm studies showed that the Langmuir model (R</w:t>
      </w:r>
      <w:r w:rsidRPr="00B26841">
        <w:rPr>
          <w:vertAlign w:val="superscript"/>
          <w:lang w:val="en-GB"/>
        </w:rPr>
        <w:t>2</w:t>
      </w:r>
      <w:r w:rsidRPr="00B26841">
        <w:rPr>
          <w:lang w:val="en-GB"/>
        </w:rPr>
        <w:t xml:space="preserve"> = 0.982) best fitted the equilibrium data, confirming monolayer adsorption with a theoretical maximum capacity of 379.25 mg/g. Complementary analysis of the Dubinin–Radushkevich model revealed that the overall process was mainly governed by physical interactions. Overall, these results demonstrate that corn cob-derived </w:t>
      </w:r>
      <w:r w:rsidRPr="00B26841">
        <w:rPr>
          <w:lang w:val="en-GB"/>
        </w:rPr>
        <w:lastRenderedPageBreak/>
        <w:t>biochar, especially BioP-Na 400, is a promising low-cost and eco-friendly adsorbent. The findings highlight the potential of valorizing agricultural residues into functional materials for sustainable wastewater treatment and environmental protection.</w:t>
      </w:r>
    </w:p>
    <w:p w14:paraId="0E778E49" w14:textId="77777777" w:rsidR="004157DA" w:rsidRPr="00B26841" w:rsidRDefault="004157DA" w:rsidP="004157DA">
      <w:pPr>
        <w:pStyle w:val="Heading1"/>
        <w:numPr>
          <w:ilvl w:val="0"/>
          <w:numId w:val="0"/>
        </w:numPr>
      </w:pPr>
      <w:r w:rsidRPr="00B26841">
        <w:t>References</w:t>
      </w:r>
    </w:p>
    <w:p w14:paraId="5BB29F3A" w14:textId="09EFA56A" w:rsidR="001D5686" w:rsidRPr="0096481F" w:rsidRDefault="004157DA" w:rsidP="001D5686">
      <w:pPr>
        <w:pStyle w:val="EndNoteBibliography"/>
        <w:spacing w:after="0"/>
        <w:ind w:left="720" w:hanging="720"/>
      </w:pPr>
      <w:r w:rsidRPr="00B26841">
        <w:rPr>
          <w:sz w:val="28"/>
          <w:lang w:val="en-GB"/>
        </w:rPr>
        <w:fldChar w:fldCharType="begin"/>
      </w:r>
      <w:r w:rsidRPr="00B26841">
        <w:instrText xml:space="preserve"> ADDIN EN.REFLIST </w:instrText>
      </w:r>
      <w:r w:rsidRPr="00B26841">
        <w:rPr>
          <w:sz w:val="28"/>
          <w:lang w:val="en-GB"/>
        </w:rPr>
        <w:fldChar w:fldCharType="separate"/>
      </w:r>
      <w:r w:rsidR="001D5686" w:rsidRPr="001D5686">
        <w:t>1</w:t>
      </w:r>
      <w:r w:rsidR="0090213C">
        <w:t>.</w:t>
      </w:r>
      <w:r w:rsidR="001D5686" w:rsidRPr="001D5686">
        <w:tab/>
      </w:r>
      <w:r w:rsidR="001D5686" w:rsidRPr="0096481F">
        <w:t>W. Zhang</w:t>
      </w:r>
      <w:r w:rsidR="00F46C72" w:rsidRPr="0096481F">
        <w:rPr>
          <w:i/>
        </w:rPr>
        <w:t>, H. Li, X. Kan, L. Dong, H. Yan, Z. Jiang, H. Yang, A. Li and R. Cheng</w:t>
      </w:r>
      <w:r w:rsidR="001D5686" w:rsidRPr="0096481F">
        <w:rPr>
          <w:i/>
        </w:rPr>
        <w:t>.</w:t>
      </w:r>
      <w:r w:rsidR="001D5686" w:rsidRPr="0096481F">
        <w:t xml:space="preserve">, "Adsorption of anionic dyes from aqueous solutions using chemically modified straw," </w:t>
      </w:r>
      <w:r w:rsidR="001D5686" w:rsidRPr="0096481F">
        <w:rPr>
          <w:i/>
        </w:rPr>
        <w:t>Bioresource Technology,</w:t>
      </w:r>
      <w:r w:rsidR="0090213C" w:rsidRPr="0090213C">
        <w:rPr>
          <w:b/>
          <w:bCs/>
        </w:rPr>
        <w:t xml:space="preserve"> </w:t>
      </w:r>
      <w:r w:rsidR="0090213C" w:rsidRPr="0090213C">
        <w:rPr>
          <w:b/>
          <w:bCs/>
        </w:rPr>
        <w:t>2012</w:t>
      </w:r>
      <w:r w:rsidR="0090213C">
        <w:t>,</w:t>
      </w:r>
      <w:r w:rsidR="001D5686" w:rsidRPr="0096481F">
        <w:rPr>
          <w:i/>
        </w:rPr>
        <w:t xml:space="preserve"> </w:t>
      </w:r>
      <w:r w:rsidR="001D5686" w:rsidRPr="0090213C">
        <w:rPr>
          <w:i/>
          <w:iCs/>
        </w:rPr>
        <w:t>117</w:t>
      </w:r>
      <w:r w:rsidR="001D5686" w:rsidRPr="0096481F">
        <w:t>, 40-47</w:t>
      </w:r>
    </w:p>
    <w:p w14:paraId="043E44F7" w14:textId="2F3B688B" w:rsidR="001D5686" w:rsidRPr="0096481F" w:rsidRDefault="001D5686" w:rsidP="001D5686">
      <w:pPr>
        <w:pStyle w:val="EndNoteBibliography"/>
        <w:spacing w:after="0"/>
        <w:ind w:left="720" w:hanging="720"/>
      </w:pPr>
      <w:r w:rsidRPr="0096481F">
        <w:t>2</w:t>
      </w:r>
      <w:r w:rsidR="0090213C">
        <w:t>.</w:t>
      </w:r>
      <w:r w:rsidRPr="0096481F">
        <w:tab/>
        <w:t xml:space="preserve">E. Q. Adams and L. Rosenstein, "THE COLOR AND IONIZATION OF CRYSTAL-VIOLET," </w:t>
      </w:r>
      <w:r w:rsidRPr="0096481F">
        <w:rPr>
          <w:i/>
        </w:rPr>
        <w:t>Journal of the American Chemical Society,</w:t>
      </w:r>
      <w:r w:rsidR="0090213C" w:rsidRPr="0090213C">
        <w:t xml:space="preserve"> </w:t>
      </w:r>
      <w:r w:rsidR="0090213C" w:rsidRPr="0090213C">
        <w:rPr>
          <w:b/>
          <w:bCs/>
        </w:rPr>
        <w:t>1914</w:t>
      </w:r>
      <w:r w:rsidR="0090213C">
        <w:t>,</w:t>
      </w:r>
      <w:r w:rsidRPr="0096481F">
        <w:rPr>
          <w:i/>
        </w:rPr>
        <w:t xml:space="preserve"> </w:t>
      </w:r>
      <w:r w:rsidRPr="0090213C">
        <w:rPr>
          <w:i/>
          <w:iCs/>
        </w:rPr>
        <w:t>36</w:t>
      </w:r>
      <w:r w:rsidR="0090213C" w:rsidRPr="0090213C">
        <w:rPr>
          <w:i/>
          <w:iCs/>
        </w:rPr>
        <w:t>(</w:t>
      </w:r>
      <w:r w:rsidRPr="0090213C">
        <w:rPr>
          <w:i/>
          <w:iCs/>
        </w:rPr>
        <w:t>7</w:t>
      </w:r>
      <w:r w:rsidR="0090213C" w:rsidRPr="0090213C">
        <w:rPr>
          <w:i/>
          <w:iCs/>
        </w:rPr>
        <w:t>)</w:t>
      </w:r>
      <w:r w:rsidRPr="0096481F">
        <w:t>, 1452-1473.</w:t>
      </w:r>
    </w:p>
    <w:p w14:paraId="7358181A" w14:textId="076F26D4" w:rsidR="001D5686" w:rsidRPr="0096481F" w:rsidRDefault="001D5686" w:rsidP="001D5686">
      <w:pPr>
        <w:pStyle w:val="EndNoteBibliography"/>
        <w:spacing w:after="0"/>
        <w:ind w:left="720" w:hanging="720"/>
      </w:pPr>
      <w:r w:rsidRPr="0096481F">
        <w:t>3</w:t>
      </w:r>
      <w:r w:rsidR="0090213C">
        <w:t>.</w:t>
      </w:r>
      <w:r w:rsidRPr="0096481F">
        <w:tab/>
        <w:t xml:space="preserve">S. Mona, A. Kaushik, and C. Kaushik, "Waste biomass of Nostoc linckia as adsorbent of crystal violet dye: optimization based on statistical model," </w:t>
      </w:r>
      <w:r w:rsidRPr="0096481F">
        <w:rPr>
          <w:i/>
        </w:rPr>
        <w:t>International Biodeterioration &amp; Biodegradation,</w:t>
      </w:r>
      <w:r w:rsidR="0090213C" w:rsidRPr="0090213C">
        <w:t xml:space="preserve"> </w:t>
      </w:r>
      <w:r w:rsidR="0090213C" w:rsidRPr="0090213C">
        <w:rPr>
          <w:b/>
          <w:bCs/>
        </w:rPr>
        <w:t>2011</w:t>
      </w:r>
      <w:r w:rsidR="0090213C">
        <w:rPr>
          <w:i/>
        </w:rPr>
        <w:t>,</w:t>
      </w:r>
      <w:r w:rsidRPr="0096481F">
        <w:rPr>
          <w:i/>
        </w:rPr>
        <w:t xml:space="preserve"> </w:t>
      </w:r>
      <w:r w:rsidRPr="0090213C">
        <w:rPr>
          <w:i/>
          <w:iCs/>
        </w:rPr>
        <w:t>65</w:t>
      </w:r>
      <w:r w:rsidR="0090213C" w:rsidRPr="0090213C">
        <w:rPr>
          <w:i/>
          <w:iCs/>
        </w:rPr>
        <w:t>(</w:t>
      </w:r>
      <w:r w:rsidRPr="0090213C">
        <w:rPr>
          <w:i/>
          <w:iCs/>
        </w:rPr>
        <w:t>3</w:t>
      </w:r>
      <w:r w:rsidR="0090213C" w:rsidRPr="0090213C">
        <w:rPr>
          <w:i/>
          <w:iCs/>
        </w:rPr>
        <w:t>)</w:t>
      </w:r>
      <w:r w:rsidRPr="0096481F">
        <w:t>,</w:t>
      </w:r>
      <w:r w:rsidR="0090213C">
        <w:t xml:space="preserve"> </w:t>
      </w:r>
      <w:r w:rsidRPr="0096481F">
        <w:t>513-521.</w:t>
      </w:r>
    </w:p>
    <w:p w14:paraId="7371C353" w14:textId="65C14F1B" w:rsidR="001D5686" w:rsidRPr="0096481F" w:rsidRDefault="001D5686" w:rsidP="001D5686">
      <w:pPr>
        <w:pStyle w:val="EndNoteBibliography"/>
        <w:spacing w:after="0"/>
        <w:ind w:left="720" w:hanging="720"/>
      </w:pPr>
      <w:r w:rsidRPr="0096481F">
        <w:t>4</w:t>
      </w:r>
      <w:r w:rsidR="000C0DE6">
        <w:t>.</w:t>
      </w:r>
      <w:r w:rsidRPr="0096481F">
        <w:tab/>
        <w:t xml:space="preserve">M. P. Shah, K. A. Patel, and S. S. Nair, "Microbiological removal of crystal violet dye by Bacillus subtilis ETL-2211," </w:t>
      </w:r>
      <w:r w:rsidRPr="0096481F">
        <w:rPr>
          <w:i/>
        </w:rPr>
        <w:t>OA Biotechnol,</w:t>
      </w:r>
      <w:r w:rsidR="000C0DE6" w:rsidRPr="000C0DE6">
        <w:t xml:space="preserve"> </w:t>
      </w:r>
      <w:r w:rsidR="000C0DE6" w:rsidRPr="000C0DE6">
        <w:rPr>
          <w:b/>
          <w:bCs/>
        </w:rPr>
        <w:t>2013</w:t>
      </w:r>
      <w:r w:rsidR="000C0DE6">
        <w:t xml:space="preserve">, </w:t>
      </w:r>
      <w:r w:rsidRPr="000C0DE6">
        <w:rPr>
          <w:i/>
          <w:iCs/>
        </w:rPr>
        <w:t>2</w:t>
      </w:r>
      <w:r w:rsidR="000C0DE6" w:rsidRPr="000C0DE6">
        <w:rPr>
          <w:i/>
          <w:iCs/>
        </w:rPr>
        <w:t>(</w:t>
      </w:r>
      <w:r w:rsidRPr="000C0DE6">
        <w:rPr>
          <w:i/>
          <w:iCs/>
        </w:rPr>
        <w:t>9</w:t>
      </w:r>
      <w:r w:rsidR="000C0DE6" w:rsidRPr="000C0DE6">
        <w:rPr>
          <w:i/>
          <w:iCs/>
        </w:rPr>
        <w:t>)</w:t>
      </w:r>
      <w:r w:rsidRPr="0096481F">
        <w:t>.</w:t>
      </w:r>
    </w:p>
    <w:p w14:paraId="429005A0" w14:textId="297B404F" w:rsidR="001D5686" w:rsidRPr="0096481F" w:rsidRDefault="001D5686" w:rsidP="001D5686">
      <w:pPr>
        <w:pStyle w:val="EndNoteBibliography"/>
        <w:spacing w:after="0"/>
        <w:ind w:left="720" w:hanging="720"/>
      </w:pPr>
      <w:r w:rsidRPr="0096481F">
        <w:t>5</w:t>
      </w:r>
      <w:r w:rsidR="000C0DE6">
        <w:t>.</w:t>
      </w:r>
      <w:r w:rsidRPr="0096481F">
        <w:tab/>
        <w:t xml:space="preserve">S. Mani and R. N. Bharagava, "Exposure to crystal violet, its toxic, genotoxic and carcinogenic effects on environment and its degradation and detoxification for environmental safety," </w:t>
      </w:r>
      <w:r w:rsidRPr="0096481F">
        <w:rPr>
          <w:i/>
        </w:rPr>
        <w:t>Reviews of Environmental Contamination and Toxicology</w:t>
      </w:r>
      <w:r w:rsidR="000C0DE6" w:rsidRPr="0096481F">
        <w:t xml:space="preserve">, </w:t>
      </w:r>
      <w:r w:rsidR="000C0DE6" w:rsidRPr="000C0DE6">
        <w:rPr>
          <w:b/>
          <w:bCs/>
        </w:rPr>
        <w:t>2016</w:t>
      </w:r>
      <w:r w:rsidR="000C0DE6">
        <w:rPr>
          <w:i/>
        </w:rPr>
        <w:t xml:space="preserve">, </w:t>
      </w:r>
      <w:r w:rsidRPr="0096481F">
        <w:rPr>
          <w:i/>
        </w:rPr>
        <w:t>237,</w:t>
      </w:r>
      <w:r w:rsidRPr="0096481F">
        <w:t>71-104.</w:t>
      </w:r>
    </w:p>
    <w:p w14:paraId="308FDA0A" w14:textId="5F905584" w:rsidR="001D5686" w:rsidRPr="0096481F" w:rsidRDefault="001D5686" w:rsidP="001D5686">
      <w:pPr>
        <w:pStyle w:val="EndNoteBibliography"/>
        <w:spacing w:after="0"/>
        <w:ind w:left="720" w:hanging="720"/>
      </w:pPr>
      <w:r w:rsidRPr="0096481F">
        <w:t>6</w:t>
      </w:r>
      <w:r w:rsidR="000C0DE6">
        <w:t>.</w:t>
      </w:r>
      <w:r w:rsidRPr="0096481F">
        <w:tab/>
        <w:t xml:space="preserve">G. B. Michaels and D. L. Lewis, "Sorption and toxicity of azo and triphenylmethane dyes to aquatic microbial populations," </w:t>
      </w:r>
      <w:r w:rsidRPr="0096481F">
        <w:rPr>
          <w:i/>
        </w:rPr>
        <w:t>Environmental toxicology and chemistry</w:t>
      </w:r>
      <w:r w:rsidR="000C0DE6" w:rsidRPr="0096481F">
        <w:t xml:space="preserve">, </w:t>
      </w:r>
      <w:r w:rsidR="000C0DE6" w:rsidRPr="000C0DE6">
        <w:rPr>
          <w:b/>
          <w:bCs/>
        </w:rPr>
        <w:t>1985</w:t>
      </w:r>
      <w:r w:rsidRPr="0096481F">
        <w:rPr>
          <w:i/>
        </w:rPr>
        <w:t xml:space="preserve">, </w:t>
      </w:r>
      <w:r w:rsidRPr="000C0DE6">
        <w:rPr>
          <w:i/>
          <w:iCs/>
        </w:rPr>
        <w:t>4</w:t>
      </w:r>
      <w:r w:rsidR="000C0DE6" w:rsidRPr="000C0DE6">
        <w:rPr>
          <w:i/>
          <w:iCs/>
        </w:rPr>
        <w:t>(1)</w:t>
      </w:r>
      <w:r w:rsidRPr="0096481F">
        <w:t>, 45-50.</w:t>
      </w:r>
    </w:p>
    <w:p w14:paraId="515B2C01" w14:textId="56E5C981" w:rsidR="001D5686" w:rsidRPr="0096481F" w:rsidRDefault="001D5686" w:rsidP="001D5686">
      <w:pPr>
        <w:pStyle w:val="EndNoteBibliography"/>
        <w:spacing w:after="0"/>
        <w:ind w:left="720" w:hanging="720"/>
      </w:pPr>
      <w:r w:rsidRPr="0096481F">
        <w:t>7</w:t>
      </w:r>
      <w:r w:rsidR="000C0DE6">
        <w:t>.</w:t>
      </w:r>
      <w:r w:rsidRPr="0096481F">
        <w:tab/>
        <w:t xml:space="preserve">S. Moon, J. Ryu, J. Hwang, and C.-G. Lee, "Efficient removal of dyes from aqueous solutions using short-length bimodal mesoporous carbon adsorbents," </w:t>
      </w:r>
      <w:r w:rsidRPr="0096481F">
        <w:rPr>
          <w:i/>
        </w:rPr>
        <w:t>Chemosphere</w:t>
      </w:r>
      <w:r w:rsidR="000C0DE6" w:rsidRPr="0096481F">
        <w:t xml:space="preserve">, </w:t>
      </w:r>
      <w:r w:rsidR="000C0DE6" w:rsidRPr="00DC54B0">
        <w:rPr>
          <w:b/>
          <w:bCs/>
        </w:rPr>
        <w:t>2023</w:t>
      </w:r>
      <w:r w:rsidRPr="0096481F">
        <w:rPr>
          <w:i/>
        </w:rPr>
        <w:t>,</w:t>
      </w:r>
      <w:r w:rsidRPr="000C0DE6">
        <w:rPr>
          <w:i/>
          <w:iCs/>
        </w:rPr>
        <w:t>313</w:t>
      </w:r>
      <w:r w:rsidRPr="0096481F">
        <w:t>, 137448.</w:t>
      </w:r>
    </w:p>
    <w:p w14:paraId="3A86C14A" w14:textId="5F7818D9" w:rsidR="001D5686" w:rsidRPr="0096481F" w:rsidRDefault="001D5686" w:rsidP="001D5686">
      <w:pPr>
        <w:pStyle w:val="EndNoteBibliography"/>
        <w:spacing w:after="0"/>
        <w:ind w:left="720" w:hanging="720"/>
      </w:pPr>
      <w:r w:rsidRPr="0096481F">
        <w:t>8</w:t>
      </w:r>
      <w:r w:rsidR="00DC54B0">
        <w:t>.</w:t>
      </w:r>
      <w:r w:rsidRPr="0096481F">
        <w:tab/>
        <w:t xml:space="preserve">M. V. Trịnh, T. V. Cường, V. D. Quỳnh, and N. T. H. Thu, "Nghiên cứu sản xuất than sinh học từ rơm rạ và trấu để phục vụ nâng cao độ phì đất, năng suất cây trồng và giảm phát thải khí nhà kính," </w:t>
      </w:r>
      <w:r w:rsidRPr="0096481F">
        <w:rPr>
          <w:i/>
        </w:rPr>
        <w:t>Tạp chí Khoa học và Công nghệ Nông nghiệp Việt Nam</w:t>
      </w:r>
      <w:r w:rsidR="00DC54B0" w:rsidRPr="0096481F">
        <w:t xml:space="preserve">, </w:t>
      </w:r>
      <w:r w:rsidR="00DC54B0" w:rsidRPr="00DC54B0">
        <w:rPr>
          <w:b/>
          <w:bCs/>
        </w:rPr>
        <w:t>2011</w:t>
      </w:r>
      <w:r w:rsidRPr="0096481F">
        <w:rPr>
          <w:i/>
        </w:rPr>
        <w:t>,</w:t>
      </w:r>
      <w:r w:rsidRPr="0096481F">
        <w:t>66-69.</w:t>
      </w:r>
    </w:p>
    <w:p w14:paraId="276E34F8" w14:textId="303CA216" w:rsidR="001D5686" w:rsidRPr="0096481F" w:rsidRDefault="001D5686" w:rsidP="001D5686">
      <w:pPr>
        <w:pStyle w:val="EndNoteBibliography"/>
        <w:spacing w:after="0"/>
        <w:ind w:left="720" w:hanging="720"/>
      </w:pPr>
      <w:r w:rsidRPr="0096481F">
        <w:t>9</w:t>
      </w:r>
      <w:r w:rsidR="00DC54B0">
        <w:t>.</w:t>
      </w:r>
      <w:r w:rsidRPr="0096481F">
        <w:tab/>
        <w:t>T. M. Vũ and V. T. Trịnh, "Nghiên cứu khả năng xử lý amoni trong môi trường nước của than sinh học từ lõi ngô biến tính bằng H</w:t>
      </w:r>
      <w:r w:rsidRPr="00064501">
        <w:rPr>
          <w:vertAlign w:val="subscript"/>
        </w:rPr>
        <w:t>3</w:t>
      </w:r>
      <w:r w:rsidRPr="0096481F">
        <w:t>PO</w:t>
      </w:r>
      <w:r w:rsidRPr="00064501">
        <w:rPr>
          <w:vertAlign w:val="subscript"/>
        </w:rPr>
        <w:t>4</w:t>
      </w:r>
      <w:r w:rsidRPr="0096481F">
        <w:t xml:space="preserve"> và NaOH," </w:t>
      </w:r>
      <w:r w:rsidRPr="0096481F">
        <w:rPr>
          <w:i/>
        </w:rPr>
        <w:t>VNU Journal of Science: Earth and Environmental Sciences</w:t>
      </w:r>
      <w:r w:rsidR="00DC54B0" w:rsidRPr="0096481F">
        <w:t xml:space="preserve">, </w:t>
      </w:r>
      <w:r w:rsidR="00DC54B0" w:rsidRPr="00DC54B0">
        <w:rPr>
          <w:b/>
          <w:bCs/>
        </w:rPr>
        <w:t>2016</w:t>
      </w:r>
      <w:r w:rsidRPr="0096481F">
        <w:rPr>
          <w:i/>
        </w:rPr>
        <w:t xml:space="preserve">, </w:t>
      </w:r>
      <w:r w:rsidRPr="00DC54B0">
        <w:rPr>
          <w:i/>
          <w:iCs/>
        </w:rPr>
        <w:t>32</w:t>
      </w:r>
      <w:r w:rsidR="00DC54B0" w:rsidRPr="00DC54B0">
        <w:rPr>
          <w:i/>
          <w:iCs/>
        </w:rPr>
        <w:t>(</w:t>
      </w:r>
      <w:r w:rsidRPr="00DC54B0">
        <w:rPr>
          <w:i/>
          <w:iCs/>
        </w:rPr>
        <w:t>1S</w:t>
      </w:r>
      <w:r w:rsidR="00DC54B0" w:rsidRPr="00DC54B0">
        <w:rPr>
          <w:i/>
          <w:iCs/>
        </w:rPr>
        <w:t>)</w:t>
      </w:r>
      <w:r w:rsidRPr="0096481F">
        <w:t>.</w:t>
      </w:r>
    </w:p>
    <w:p w14:paraId="77C6AF92" w14:textId="31D4CE1E" w:rsidR="001D5686" w:rsidRPr="0096481F" w:rsidRDefault="001D5686" w:rsidP="001D5686">
      <w:pPr>
        <w:pStyle w:val="EndNoteBibliography"/>
        <w:spacing w:after="0"/>
        <w:ind w:left="720" w:hanging="720"/>
      </w:pPr>
      <w:r w:rsidRPr="0096481F">
        <w:t>10</w:t>
      </w:r>
      <w:r w:rsidR="006E0B17">
        <w:t>.</w:t>
      </w:r>
      <w:r w:rsidRPr="0096481F">
        <w:tab/>
        <w:t xml:space="preserve">V. N. X. Que, T. T. Khoi, N. T. Thuy, T. T. M. Dung, D. T. T. Binh, and N. N. Huy, "Factors determining the removal efficiency of Procion MX in waters using titanate nanotubes catalyzed by UV irradiation," </w:t>
      </w:r>
      <w:r w:rsidRPr="0096481F">
        <w:rPr>
          <w:i/>
        </w:rPr>
        <w:t>Journal of Nanotechnology</w:t>
      </w:r>
      <w:r w:rsidR="006E0B17" w:rsidRPr="0096481F">
        <w:t xml:space="preserve">, </w:t>
      </w:r>
      <w:r w:rsidR="006E0B17" w:rsidRPr="006E0B17">
        <w:rPr>
          <w:b/>
          <w:bCs/>
        </w:rPr>
        <w:t>2021</w:t>
      </w:r>
      <w:r w:rsidRPr="0096481F">
        <w:rPr>
          <w:i/>
        </w:rPr>
        <w:t>,</w:t>
      </w:r>
      <w:r w:rsidR="006E0B17">
        <w:rPr>
          <w:i/>
        </w:rPr>
        <w:t xml:space="preserve"> </w:t>
      </w:r>
      <w:r w:rsidRPr="0096481F">
        <w:t>2021</w:t>
      </w:r>
      <w:r w:rsidR="006E0B17">
        <w:t>(</w:t>
      </w:r>
      <w:r w:rsidRPr="0096481F">
        <w:t>1</w:t>
      </w:r>
      <w:r w:rsidR="006E0B17">
        <w:t>),</w:t>
      </w:r>
      <w:r w:rsidRPr="0096481F">
        <w:t xml:space="preserve"> 8870453.</w:t>
      </w:r>
    </w:p>
    <w:p w14:paraId="498BE6E3" w14:textId="4B1EB963" w:rsidR="001D5686" w:rsidRPr="0096481F" w:rsidRDefault="001D5686" w:rsidP="001D5686">
      <w:pPr>
        <w:pStyle w:val="EndNoteBibliography"/>
        <w:spacing w:after="0"/>
        <w:ind w:left="720" w:hanging="720"/>
      </w:pPr>
      <w:r w:rsidRPr="0096481F">
        <w:t>11</w:t>
      </w:r>
      <w:r w:rsidR="006E0B17">
        <w:t>.</w:t>
      </w:r>
      <w:r w:rsidRPr="0096481F">
        <w:tab/>
        <w:t xml:space="preserve">S. Kumar, Y. S. Negi, and J. S. Upadhyaya, "Studies on characterization of corn cob based nanoparticles," </w:t>
      </w:r>
      <w:r w:rsidRPr="0096481F">
        <w:rPr>
          <w:i/>
        </w:rPr>
        <w:t>Adv. Mater. Lett</w:t>
      </w:r>
      <w:r w:rsidR="006E0B17" w:rsidRPr="0096481F">
        <w:t xml:space="preserve">, </w:t>
      </w:r>
      <w:r w:rsidR="006E0B17" w:rsidRPr="006E0B17">
        <w:rPr>
          <w:b/>
          <w:bCs/>
        </w:rPr>
        <w:t>2010</w:t>
      </w:r>
      <w:r w:rsidRPr="0096481F">
        <w:rPr>
          <w:i/>
        </w:rPr>
        <w:t xml:space="preserve">, </w:t>
      </w:r>
      <w:r w:rsidR="006E0B17" w:rsidRPr="006E0B17">
        <w:rPr>
          <w:i/>
          <w:iCs/>
        </w:rPr>
        <w:t>1(</w:t>
      </w:r>
      <w:r w:rsidRPr="006E0B17">
        <w:rPr>
          <w:i/>
          <w:iCs/>
        </w:rPr>
        <w:t>3</w:t>
      </w:r>
      <w:r w:rsidR="006E0B17" w:rsidRPr="006E0B17">
        <w:rPr>
          <w:i/>
          <w:iCs/>
        </w:rPr>
        <w:t>)</w:t>
      </w:r>
      <w:r w:rsidRPr="0096481F">
        <w:t>,</w:t>
      </w:r>
      <w:r w:rsidR="006E0B17">
        <w:t xml:space="preserve"> </w:t>
      </w:r>
      <w:r w:rsidRPr="0096481F">
        <w:t>246-253.</w:t>
      </w:r>
    </w:p>
    <w:p w14:paraId="5DE9E8A5" w14:textId="134CAA77" w:rsidR="001D5686" w:rsidRPr="0096481F" w:rsidRDefault="001D5686" w:rsidP="001D5686">
      <w:pPr>
        <w:pStyle w:val="EndNoteBibliography"/>
        <w:spacing w:after="0"/>
        <w:ind w:left="720" w:hanging="720"/>
      </w:pPr>
      <w:r w:rsidRPr="0096481F">
        <w:t>12</w:t>
      </w:r>
      <w:r w:rsidR="006E0B17">
        <w:t>.</w:t>
      </w:r>
      <w:r w:rsidRPr="0096481F">
        <w:tab/>
        <w:t>N. T. Q. T. Châu Thiên Ân, "Cải thiện khả năng xử lý Methyl Violet bằng than sinh học biến tính từ lõi ngô,</w:t>
      </w:r>
      <w:r w:rsidR="00DC54B0" w:rsidRPr="00DC54B0">
        <w:t xml:space="preserve"> </w:t>
      </w:r>
      <w:r w:rsidR="00DC54B0" w:rsidRPr="0096481F">
        <w:t>"</w:t>
      </w:r>
      <w:r w:rsidR="00DC54B0">
        <w:t xml:space="preserve"> Graduation thesis,</w:t>
      </w:r>
      <w:r w:rsidRPr="0096481F">
        <w:t xml:space="preserve"> Faculty of Chemical Engineering, Can Tho University, </w:t>
      </w:r>
      <w:r w:rsidRPr="006E0B17">
        <w:rPr>
          <w:b/>
          <w:bCs/>
        </w:rPr>
        <w:t>2024</w:t>
      </w:r>
      <w:r w:rsidRPr="0096481F">
        <w:t xml:space="preserve">. </w:t>
      </w:r>
    </w:p>
    <w:p w14:paraId="22661E97" w14:textId="7F327387" w:rsidR="001D5686" w:rsidRPr="0096481F" w:rsidRDefault="001D5686" w:rsidP="001D5686">
      <w:pPr>
        <w:pStyle w:val="EndNoteBibliography"/>
        <w:spacing w:after="0"/>
        <w:ind w:left="720" w:hanging="720"/>
      </w:pPr>
      <w:r w:rsidRPr="0096481F">
        <w:t>13</w:t>
      </w:r>
      <w:r w:rsidR="006E0B17">
        <w:t>.</w:t>
      </w:r>
      <w:r w:rsidRPr="0096481F">
        <w:tab/>
        <w:t xml:space="preserve">J. Wang and X. Guo, "Adsorption kinetic models: Physical meanings, applications, and solving methods," </w:t>
      </w:r>
      <w:r w:rsidRPr="0096481F">
        <w:rPr>
          <w:i/>
        </w:rPr>
        <w:t>Journal of Hazardous materials</w:t>
      </w:r>
      <w:r w:rsidR="006E0B17" w:rsidRPr="0096481F">
        <w:t xml:space="preserve">, </w:t>
      </w:r>
      <w:r w:rsidR="006E0B17" w:rsidRPr="006E0B17">
        <w:rPr>
          <w:b/>
          <w:bCs/>
        </w:rPr>
        <w:t>2020</w:t>
      </w:r>
      <w:r w:rsidRPr="0096481F">
        <w:rPr>
          <w:i/>
        </w:rPr>
        <w:t>,</w:t>
      </w:r>
      <w:r w:rsidR="006E0B17">
        <w:rPr>
          <w:i/>
        </w:rPr>
        <w:t xml:space="preserve"> </w:t>
      </w:r>
      <w:r w:rsidRPr="006E0B17">
        <w:rPr>
          <w:i/>
          <w:iCs/>
        </w:rPr>
        <w:t>390</w:t>
      </w:r>
      <w:r w:rsidRPr="0096481F">
        <w:t>,</w:t>
      </w:r>
      <w:r w:rsidR="006E0B17">
        <w:t xml:space="preserve"> </w:t>
      </w:r>
      <w:r w:rsidRPr="0096481F">
        <w:t>122156.</w:t>
      </w:r>
    </w:p>
    <w:p w14:paraId="4011FD74" w14:textId="0C523277" w:rsidR="001D5686" w:rsidRPr="0096481F" w:rsidRDefault="001D5686" w:rsidP="001D5686">
      <w:pPr>
        <w:pStyle w:val="EndNoteBibliography"/>
        <w:spacing w:after="0"/>
        <w:ind w:left="720" w:hanging="720"/>
      </w:pPr>
      <w:r w:rsidRPr="0096481F">
        <w:t>14</w:t>
      </w:r>
      <w:r w:rsidR="006E0B17">
        <w:t>.</w:t>
      </w:r>
      <w:r w:rsidRPr="0096481F">
        <w:tab/>
        <w:t xml:space="preserve">C. Tejada-Tovar, Á. Villabona-Ortíz, and Á. D. Gonzalez-Delgado, "Removal of nitrate ions using thermally and chemically modified bioadsorbents," </w:t>
      </w:r>
      <w:r w:rsidRPr="0096481F">
        <w:rPr>
          <w:i/>
        </w:rPr>
        <w:t>Applied Sciences</w:t>
      </w:r>
      <w:r w:rsidR="006E0B17" w:rsidRPr="0096481F">
        <w:t xml:space="preserve">, </w:t>
      </w:r>
      <w:r w:rsidR="006E0B17" w:rsidRPr="006E0B17">
        <w:rPr>
          <w:b/>
          <w:bCs/>
        </w:rPr>
        <w:t>2021</w:t>
      </w:r>
      <w:r w:rsidRPr="0096481F">
        <w:rPr>
          <w:i/>
        </w:rPr>
        <w:t xml:space="preserve">, </w:t>
      </w:r>
      <w:r w:rsidRPr="006E0B17">
        <w:rPr>
          <w:i/>
          <w:iCs/>
        </w:rPr>
        <w:t>11</w:t>
      </w:r>
      <w:r w:rsidR="006E0B17" w:rsidRPr="006E0B17">
        <w:rPr>
          <w:i/>
          <w:iCs/>
        </w:rPr>
        <w:t>(</w:t>
      </w:r>
      <w:r w:rsidRPr="006E0B17">
        <w:rPr>
          <w:i/>
          <w:iCs/>
        </w:rPr>
        <w:t>18</w:t>
      </w:r>
      <w:r w:rsidR="006E0B17" w:rsidRPr="006E0B17">
        <w:rPr>
          <w:i/>
          <w:iCs/>
        </w:rPr>
        <w:t>)</w:t>
      </w:r>
      <w:r w:rsidRPr="0096481F">
        <w:t>, 8455.</w:t>
      </w:r>
    </w:p>
    <w:p w14:paraId="5BAEAA3E" w14:textId="53AA9689" w:rsidR="001D5686" w:rsidRPr="0096481F" w:rsidRDefault="001D5686" w:rsidP="001D5686">
      <w:pPr>
        <w:pStyle w:val="EndNoteBibliography"/>
        <w:spacing w:after="0"/>
        <w:ind w:left="720" w:hanging="720"/>
      </w:pPr>
      <w:r w:rsidRPr="0096481F">
        <w:t>15</w:t>
      </w:r>
      <w:r w:rsidR="006E0B17">
        <w:t>.</w:t>
      </w:r>
      <w:r w:rsidRPr="0096481F">
        <w:tab/>
        <w:t xml:space="preserve">T. Wang, D. Zhang, K. Fang, W. Zhu, Q. Peng, and Z. Xie, "Enhanced nitrate removal by physical activation and Mg/Al layered double hydroxide modified biochar derived from wood waste: Adsorption characteristics and mechanisms," </w:t>
      </w:r>
      <w:r w:rsidRPr="0096481F">
        <w:rPr>
          <w:i/>
        </w:rPr>
        <w:t>Journal of Environmental Chemical Engineering</w:t>
      </w:r>
      <w:r w:rsidR="00D4781E" w:rsidRPr="0096481F">
        <w:t xml:space="preserve">, </w:t>
      </w:r>
      <w:r w:rsidR="00D4781E" w:rsidRPr="00D4781E">
        <w:rPr>
          <w:b/>
          <w:bCs/>
        </w:rPr>
        <w:t>2021</w:t>
      </w:r>
      <w:r w:rsidRPr="0096481F">
        <w:rPr>
          <w:i/>
        </w:rPr>
        <w:t>,</w:t>
      </w:r>
      <w:r w:rsidR="00D4781E">
        <w:rPr>
          <w:i/>
        </w:rPr>
        <w:t xml:space="preserve"> </w:t>
      </w:r>
      <w:r w:rsidRPr="00D4781E">
        <w:rPr>
          <w:i/>
          <w:iCs/>
        </w:rPr>
        <w:t>9</w:t>
      </w:r>
      <w:r w:rsidR="00D4781E" w:rsidRPr="00D4781E">
        <w:rPr>
          <w:i/>
          <w:iCs/>
        </w:rPr>
        <w:t>(</w:t>
      </w:r>
      <w:r w:rsidRPr="00D4781E">
        <w:rPr>
          <w:i/>
          <w:iCs/>
        </w:rPr>
        <w:t>4</w:t>
      </w:r>
      <w:r w:rsidR="00D4781E" w:rsidRPr="00D4781E">
        <w:rPr>
          <w:i/>
          <w:iCs/>
        </w:rPr>
        <w:t>)</w:t>
      </w:r>
      <w:r w:rsidRPr="0096481F">
        <w:t>, 105184.</w:t>
      </w:r>
    </w:p>
    <w:p w14:paraId="3830B7B8" w14:textId="7717A7E9" w:rsidR="001D5686" w:rsidRPr="0096481F" w:rsidRDefault="001D5686" w:rsidP="001D5686">
      <w:pPr>
        <w:pStyle w:val="EndNoteBibliography"/>
        <w:spacing w:after="0"/>
        <w:ind w:left="720" w:hanging="720"/>
      </w:pPr>
      <w:r w:rsidRPr="0096481F">
        <w:t>16</w:t>
      </w:r>
      <w:r w:rsidR="00D4781E">
        <w:t>.</w:t>
      </w:r>
      <w:r w:rsidRPr="0096481F">
        <w:tab/>
        <w:t>T. Wang, J. Zheng, H. Liu, Q. Peng, H. Zhou, and X. Zhang, "Adsorption characteristics and mechanisms of Pb</w:t>
      </w:r>
      <w:r w:rsidRPr="00AB7030">
        <w:rPr>
          <w:vertAlign w:val="superscript"/>
        </w:rPr>
        <w:t>2+</w:t>
      </w:r>
      <w:r w:rsidRPr="0096481F">
        <w:t xml:space="preserve"> and Cd</w:t>
      </w:r>
      <w:r w:rsidRPr="00AB7030">
        <w:rPr>
          <w:vertAlign w:val="superscript"/>
        </w:rPr>
        <w:t>2+</w:t>
      </w:r>
      <w:r w:rsidRPr="0096481F">
        <w:t xml:space="preserve"> by a new agricultural waste–Caragana korshinskii biomass derived biochar," </w:t>
      </w:r>
      <w:r w:rsidRPr="0096481F">
        <w:rPr>
          <w:i/>
        </w:rPr>
        <w:t>Environmental Science and Pollution Research</w:t>
      </w:r>
      <w:r w:rsidR="00D4781E" w:rsidRPr="00D4781E">
        <w:t>,</w:t>
      </w:r>
      <w:r w:rsidR="00D4781E" w:rsidRPr="00D4781E">
        <w:rPr>
          <w:b/>
          <w:bCs/>
        </w:rPr>
        <w:t xml:space="preserve"> 2021</w:t>
      </w:r>
      <w:r w:rsidRPr="0096481F">
        <w:rPr>
          <w:i/>
        </w:rPr>
        <w:t xml:space="preserve">, </w:t>
      </w:r>
      <w:r w:rsidRPr="00D4781E">
        <w:rPr>
          <w:i/>
          <w:iCs/>
        </w:rPr>
        <w:t>28</w:t>
      </w:r>
      <w:r w:rsidR="00D4781E" w:rsidRPr="00D4781E">
        <w:rPr>
          <w:i/>
          <w:iCs/>
        </w:rPr>
        <w:t>(</w:t>
      </w:r>
      <w:r w:rsidRPr="00D4781E">
        <w:rPr>
          <w:i/>
          <w:iCs/>
        </w:rPr>
        <w:t>11</w:t>
      </w:r>
      <w:r w:rsidR="00D4781E" w:rsidRPr="00D4781E">
        <w:rPr>
          <w:i/>
          <w:iCs/>
        </w:rPr>
        <w:t>)</w:t>
      </w:r>
      <w:r w:rsidRPr="0096481F">
        <w:t>, 13800-13818.</w:t>
      </w:r>
    </w:p>
    <w:p w14:paraId="5FC5614A" w14:textId="2F72722E" w:rsidR="001D5686" w:rsidRPr="0096481F" w:rsidRDefault="001D5686" w:rsidP="001D5686">
      <w:pPr>
        <w:pStyle w:val="EndNoteBibliography"/>
        <w:spacing w:after="0"/>
        <w:ind w:left="720" w:hanging="720"/>
      </w:pPr>
      <w:r w:rsidRPr="0096481F">
        <w:t>17</w:t>
      </w:r>
      <w:r w:rsidR="00D4781E">
        <w:t>.</w:t>
      </w:r>
      <w:r w:rsidRPr="0096481F">
        <w:tab/>
        <w:t>W. A. W. A. K.</w:t>
      </w:r>
      <w:r w:rsidR="00F46C72" w:rsidRPr="0096481F">
        <w:t>,</w:t>
      </w:r>
      <w:r w:rsidRPr="0096481F">
        <w:t xml:space="preserve"> Ghani</w:t>
      </w:r>
      <w:r w:rsidR="00F46C72" w:rsidRPr="0096481F">
        <w:t>, A. Mohd, G. da Silva</w:t>
      </w:r>
      <w:r w:rsidR="0096481F" w:rsidRPr="0096481F">
        <w:t>, R.T, Bachmann, Y.H, Taufip-Yap</w:t>
      </w:r>
      <w:r w:rsidR="0096481F" w:rsidRPr="0096481F">
        <w:rPr>
          <w:i/>
        </w:rPr>
        <w:t>, U. Rashid and A.A.H, Al-Mutaseb.</w:t>
      </w:r>
      <w:r w:rsidRPr="0096481F">
        <w:t xml:space="preserve">, "Biochar production from waste rubber-wood-sawdust and its potential use in C sequestration: chemical and physical characterization," </w:t>
      </w:r>
      <w:r w:rsidRPr="0096481F">
        <w:rPr>
          <w:i/>
        </w:rPr>
        <w:t>Industrial Crops and Products</w:t>
      </w:r>
      <w:r w:rsidR="00D4781E" w:rsidRPr="0096481F">
        <w:t xml:space="preserve">, </w:t>
      </w:r>
      <w:r w:rsidR="00D4781E" w:rsidRPr="00D4781E">
        <w:rPr>
          <w:b/>
          <w:bCs/>
        </w:rPr>
        <w:t>2013</w:t>
      </w:r>
      <w:r w:rsidRPr="0096481F">
        <w:rPr>
          <w:i/>
        </w:rPr>
        <w:t xml:space="preserve">, </w:t>
      </w:r>
      <w:r w:rsidRPr="00D4781E">
        <w:rPr>
          <w:i/>
          <w:iCs/>
        </w:rPr>
        <w:t>44</w:t>
      </w:r>
      <w:r w:rsidRPr="0096481F">
        <w:t>, 18-24.</w:t>
      </w:r>
    </w:p>
    <w:p w14:paraId="2F95502D" w14:textId="6A948017" w:rsidR="001D5686" w:rsidRPr="0096481F" w:rsidRDefault="001D5686" w:rsidP="001D5686">
      <w:pPr>
        <w:pStyle w:val="EndNoteBibliography"/>
        <w:spacing w:after="0"/>
        <w:ind w:left="720" w:hanging="720"/>
      </w:pPr>
      <w:r w:rsidRPr="0096481F">
        <w:t>18</w:t>
      </w:r>
      <w:r w:rsidR="00D4781E">
        <w:t>.</w:t>
      </w:r>
      <w:r w:rsidRPr="0096481F">
        <w:tab/>
        <w:t xml:space="preserve">L. D. Hafshejani, A. Hooshmand, A. A. Naseri, A. S. Mohammadi, F. Abbasi, and A. Bhatnagar, "Removal of nitrate from aqueous </w:t>
      </w:r>
      <w:r w:rsidRPr="0096481F">
        <w:lastRenderedPageBreak/>
        <w:t xml:space="preserve">solution by modified sugarcane bagasse biochar," </w:t>
      </w:r>
      <w:r w:rsidRPr="0096481F">
        <w:rPr>
          <w:i/>
        </w:rPr>
        <w:t>Ecological Engineering</w:t>
      </w:r>
      <w:r w:rsidR="00D4781E" w:rsidRPr="0096481F">
        <w:t xml:space="preserve">, </w:t>
      </w:r>
      <w:r w:rsidR="00D4781E" w:rsidRPr="00D4781E">
        <w:rPr>
          <w:b/>
          <w:bCs/>
        </w:rPr>
        <w:t>2016</w:t>
      </w:r>
      <w:r w:rsidRPr="0096481F">
        <w:rPr>
          <w:i/>
        </w:rPr>
        <w:t xml:space="preserve">, </w:t>
      </w:r>
      <w:r w:rsidRPr="00D4781E">
        <w:rPr>
          <w:i/>
          <w:iCs/>
        </w:rPr>
        <w:t>95</w:t>
      </w:r>
      <w:r w:rsidRPr="0096481F">
        <w:t>, 101-111.</w:t>
      </w:r>
    </w:p>
    <w:p w14:paraId="6CB735A9" w14:textId="754D41EA" w:rsidR="001D5686" w:rsidRPr="0096481F" w:rsidRDefault="001D5686" w:rsidP="001D5686">
      <w:pPr>
        <w:pStyle w:val="EndNoteBibliography"/>
        <w:spacing w:after="0"/>
        <w:ind w:left="720" w:hanging="720"/>
      </w:pPr>
      <w:r w:rsidRPr="0096481F">
        <w:t>19</w:t>
      </w:r>
      <w:r w:rsidR="00D4781E">
        <w:t>.</w:t>
      </w:r>
      <w:r w:rsidRPr="0096481F">
        <w:tab/>
        <w:t xml:space="preserve">M. I. El-Khaiary, G. F. Malash, and Y.-S. Ho, "On the use of linearized pseudo-second-order kinetic equations for modeling adsorption systems," </w:t>
      </w:r>
      <w:r w:rsidRPr="0096481F">
        <w:rPr>
          <w:i/>
        </w:rPr>
        <w:t>Desalination</w:t>
      </w:r>
      <w:r w:rsidR="00D4781E" w:rsidRPr="0096481F">
        <w:t xml:space="preserve">, </w:t>
      </w:r>
      <w:r w:rsidR="00D4781E" w:rsidRPr="00D4781E">
        <w:rPr>
          <w:b/>
          <w:bCs/>
        </w:rPr>
        <w:t>2010</w:t>
      </w:r>
      <w:r w:rsidRPr="0096481F">
        <w:rPr>
          <w:i/>
        </w:rPr>
        <w:t xml:space="preserve">, </w:t>
      </w:r>
      <w:r w:rsidRPr="00D4781E">
        <w:rPr>
          <w:i/>
          <w:iCs/>
        </w:rPr>
        <w:t>257</w:t>
      </w:r>
      <w:r w:rsidR="00D4781E" w:rsidRPr="00D4781E">
        <w:rPr>
          <w:i/>
          <w:iCs/>
        </w:rPr>
        <w:t>(</w:t>
      </w:r>
      <w:r w:rsidRPr="00D4781E">
        <w:rPr>
          <w:i/>
          <w:iCs/>
        </w:rPr>
        <w:t>1-3</w:t>
      </w:r>
      <w:r w:rsidR="00D4781E" w:rsidRPr="00D4781E">
        <w:rPr>
          <w:i/>
          <w:iCs/>
        </w:rPr>
        <w:t>)</w:t>
      </w:r>
      <w:r w:rsidRPr="0096481F">
        <w:t>, 93-101.</w:t>
      </w:r>
    </w:p>
    <w:p w14:paraId="6462585E" w14:textId="5CA652A1" w:rsidR="001D5686" w:rsidRPr="0096481F" w:rsidRDefault="001D5686" w:rsidP="001D5686">
      <w:pPr>
        <w:pStyle w:val="EndNoteBibliography"/>
        <w:spacing w:after="0"/>
        <w:ind w:left="720" w:hanging="720"/>
      </w:pPr>
      <w:r w:rsidRPr="0096481F">
        <w:t>20</w:t>
      </w:r>
      <w:r w:rsidR="002F70CF">
        <w:t>.</w:t>
      </w:r>
      <w:r w:rsidRPr="0096481F">
        <w:tab/>
        <w:t xml:space="preserve">K. V. Kumar and S. Sivanesan, "Pseudo second order kinetics and pseudo isotherms for malachite green onto activated carbon: comparison of linear and non-linear regression methods," </w:t>
      </w:r>
      <w:r w:rsidRPr="0096481F">
        <w:rPr>
          <w:i/>
        </w:rPr>
        <w:t>Journal of Hazardous Materials</w:t>
      </w:r>
      <w:r w:rsidR="00D4781E" w:rsidRPr="0096481F">
        <w:t xml:space="preserve">, </w:t>
      </w:r>
      <w:r w:rsidR="00D4781E" w:rsidRPr="00D4781E">
        <w:rPr>
          <w:b/>
          <w:bCs/>
        </w:rPr>
        <w:t>2006</w:t>
      </w:r>
      <w:r w:rsidRPr="0096481F">
        <w:rPr>
          <w:i/>
        </w:rPr>
        <w:t>,</w:t>
      </w:r>
      <w:r w:rsidRPr="0096481F">
        <w:t xml:space="preserve"> </w:t>
      </w:r>
      <w:r w:rsidRPr="00D4781E">
        <w:rPr>
          <w:i/>
          <w:iCs/>
        </w:rPr>
        <w:t>136</w:t>
      </w:r>
      <w:r w:rsidR="00D4781E" w:rsidRPr="00D4781E">
        <w:rPr>
          <w:i/>
          <w:iCs/>
        </w:rPr>
        <w:t>(</w:t>
      </w:r>
      <w:r w:rsidRPr="00D4781E">
        <w:rPr>
          <w:i/>
          <w:iCs/>
        </w:rPr>
        <w:t>3</w:t>
      </w:r>
      <w:r w:rsidR="00D4781E" w:rsidRPr="00D4781E">
        <w:rPr>
          <w:i/>
          <w:iCs/>
        </w:rPr>
        <w:t>)</w:t>
      </w:r>
      <w:r w:rsidRPr="0096481F">
        <w:t>, 721-726.</w:t>
      </w:r>
    </w:p>
    <w:p w14:paraId="0B64BB64" w14:textId="1CAAE102" w:rsidR="001D5686" w:rsidRPr="0096481F" w:rsidRDefault="001D5686" w:rsidP="001D5686">
      <w:pPr>
        <w:pStyle w:val="EndNoteBibliography"/>
        <w:spacing w:after="0"/>
        <w:ind w:left="720" w:hanging="720"/>
      </w:pPr>
      <w:r w:rsidRPr="0096481F">
        <w:t>[21]</w:t>
      </w:r>
      <w:r w:rsidRPr="0096481F">
        <w:tab/>
        <w:t>M. I. Inyang</w:t>
      </w:r>
      <w:r w:rsidR="0096481F" w:rsidRPr="0096481F">
        <w:rPr>
          <w:i/>
        </w:rPr>
        <w:t xml:space="preserve">, B. Gao, Y. Yao, Y. Xue, A. Zimmerman, A. Mosa, P. Pullammanappallil, </w:t>
      </w:r>
      <w:r w:rsidR="0096481F" w:rsidRPr="0096481F">
        <w:rPr>
          <w:i/>
        </w:rPr>
        <w:t>Y.S. Ok and X. Cao</w:t>
      </w:r>
      <w:r w:rsidRPr="0096481F">
        <w:rPr>
          <w:i/>
        </w:rPr>
        <w:t>.</w:t>
      </w:r>
      <w:r w:rsidRPr="0096481F">
        <w:t xml:space="preserve">, "A review of biochar as a low-cost adsorbent for aqueous heavy metal removal," </w:t>
      </w:r>
      <w:r w:rsidRPr="0096481F">
        <w:rPr>
          <w:i/>
        </w:rPr>
        <w:t>Critical reviews in environmental science and technology</w:t>
      </w:r>
      <w:r w:rsidR="00D4781E" w:rsidRPr="0096481F">
        <w:t xml:space="preserve">, </w:t>
      </w:r>
      <w:r w:rsidR="00D4781E" w:rsidRPr="00D4781E">
        <w:rPr>
          <w:b/>
          <w:bCs/>
        </w:rPr>
        <w:t>2016</w:t>
      </w:r>
      <w:r w:rsidRPr="0096481F">
        <w:rPr>
          <w:i/>
        </w:rPr>
        <w:t xml:space="preserve">, </w:t>
      </w:r>
      <w:r w:rsidRPr="00D4781E">
        <w:rPr>
          <w:i/>
          <w:iCs/>
        </w:rPr>
        <w:t>46</w:t>
      </w:r>
      <w:r w:rsidR="00D4781E" w:rsidRPr="00D4781E">
        <w:rPr>
          <w:i/>
          <w:iCs/>
        </w:rPr>
        <w:t>(</w:t>
      </w:r>
      <w:r w:rsidRPr="00D4781E">
        <w:rPr>
          <w:i/>
          <w:iCs/>
        </w:rPr>
        <w:t>4</w:t>
      </w:r>
      <w:r w:rsidR="00D4781E" w:rsidRPr="00D4781E">
        <w:rPr>
          <w:i/>
          <w:iCs/>
        </w:rPr>
        <w:t>)</w:t>
      </w:r>
      <w:r w:rsidRPr="0096481F">
        <w:t>, 406-433.</w:t>
      </w:r>
    </w:p>
    <w:p w14:paraId="6B857C7E" w14:textId="70322B8A" w:rsidR="001D5686" w:rsidRPr="0096481F" w:rsidRDefault="001D5686" w:rsidP="001D5686">
      <w:pPr>
        <w:pStyle w:val="EndNoteBibliography"/>
        <w:spacing w:after="0"/>
        <w:ind w:left="720" w:hanging="720"/>
      </w:pPr>
      <w:r w:rsidRPr="0096481F">
        <w:t>22</w:t>
      </w:r>
      <w:r w:rsidR="002F70CF">
        <w:t>.</w:t>
      </w:r>
      <w:r w:rsidRPr="0096481F">
        <w:tab/>
        <w:t xml:space="preserve">S. Chowdhury, S. Chakraborty, and P. Das, "Adsorption of crystal violet from aqueous solution by citric acid modified rice straw: equilibrium, kinetics, and thermodynamics," </w:t>
      </w:r>
      <w:r w:rsidRPr="0096481F">
        <w:rPr>
          <w:i/>
        </w:rPr>
        <w:t>Separation Science and Technology</w:t>
      </w:r>
      <w:r w:rsidR="00C746CD" w:rsidRPr="0096481F">
        <w:t xml:space="preserve">, </w:t>
      </w:r>
      <w:r w:rsidR="00C746CD" w:rsidRPr="00C746CD">
        <w:rPr>
          <w:b/>
          <w:bCs/>
        </w:rPr>
        <w:t>2013</w:t>
      </w:r>
      <w:r w:rsidRPr="0096481F">
        <w:rPr>
          <w:i/>
        </w:rPr>
        <w:t>,</w:t>
      </w:r>
      <w:r w:rsidR="00C746CD">
        <w:rPr>
          <w:i/>
        </w:rPr>
        <w:t xml:space="preserve"> </w:t>
      </w:r>
      <w:r w:rsidRPr="00C746CD">
        <w:rPr>
          <w:i/>
          <w:iCs/>
        </w:rPr>
        <w:t>48</w:t>
      </w:r>
      <w:r w:rsidR="00C746CD" w:rsidRPr="00C746CD">
        <w:rPr>
          <w:i/>
          <w:iCs/>
        </w:rPr>
        <w:t>(</w:t>
      </w:r>
      <w:r w:rsidRPr="00C746CD">
        <w:rPr>
          <w:i/>
          <w:iCs/>
        </w:rPr>
        <w:t>9</w:t>
      </w:r>
      <w:r w:rsidR="00C746CD" w:rsidRPr="00C746CD">
        <w:rPr>
          <w:i/>
          <w:iCs/>
        </w:rPr>
        <w:t>)</w:t>
      </w:r>
      <w:r w:rsidRPr="0096481F">
        <w:t>, 1339-1348.</w:t>
      </w:r>
    </w:p>
    <w:p w14:paraId="0941E48E" w14:textId="5F6FC3D5" w:rsidR="001D5686" w:rsidRPr="001D5686" w:rsidRDefault="001D5686" w:rsidP="001D5686">
      <w:pPr>
        <w:pStyle w:val="EndNoteBibliography"/>
        <w:ind w:left="720" w:hanging="720"/>
      </w:pPr>
      <w:r w:rsidRPr="0096481F">
        <w:t>23</w:t>
      </w:r>
      <w:r w:rsidR="002F70CF">
        <w:t>.</w:t>
      </w:r>
      <w:r w:rsidRPr="0096481F">
        <w:tab/>
        <w:t xml:space="preserve">B. T. Gemici, "Crystal violet adsorption onto modified biosorbent prepared from agricultural waste: kinetics, isotherm and thermodynamic studies," </w:t>
      </w:r>
      <w:r w:rsidRPr="0096481F">
        <w:rPr>
          <w:i/>
        </w:rPr>
        <w:t>Chemical Engineering Communications</w:t>
      </w:r>
      <w:r w:rsidR="00C746CD" w:rsidRPr="0096481F">
        <w:t xml:space="preserve">, </w:t>
      </w:r>
      <w:r w:rsidR="00C746CD" w:rsidRPr="00C746CD">
        <w:rPr>
          <w:b/>
          <w:bCs/>
        </w:rPr>
        <w:t>2024</w:t>
      </w:r>
      <w:r w:rsidRPr="0096481F">
        <w:rPr>
          <w:i/>
        </w:rPr>
        <w:t xml:space="preserve">, </w:t>
      </w:r>
      <w:r w:rsidRPr="00C746CD">
        <w:rPr>
          <w:i/>
          <w:iCs/>
        </w:rPr>
        <w:t>211</w:t>
      </w:r>
      <w:r w:rsidR="00C746CD" w:rsidRPr="00C746CD">
        <w:rPr>
          <w:i/>
          <w:iCs/>
        </w:rPr>
        <w:t>(</w:t>
      </w:r>
      <w:r w:rsidRPr="00C746CD">
        <w:rPr>
          <w:i/>
          <w:iCs/>
        </w:rPr>
        <w:t>4</w:t>
      </w:r>
      <w:r w:rsidR="00C746CD" w:rsidRPr="00C746CD">
        <w:rPr>
          <w:i/>
          <w:iCs/>
        </w:rPr>
        <w:t>)</w:t>
      </w:r>
      <w:r w:rsidRPr="0096481F">
        <w:t>, 582-591.</w:t>
      </w:r>
    </w:p>
    <w:p w14:paraId="18364A5B" w14:textId="292EF38B" w:rsidR="004157DA" w:rsidRPr="00B26841" w:rsidRDefault="004157DA" w:rsidP="004157DA">
      <w:pPr>
        <w:pStyle w:val="TLTK"/>
        <w:sectPr w:rsidR="004157DA" w:rsidRPr="00B26841" w:rsidSect="00B26841">
          <w:type w:val="continuous"/>
          <w:pgSz w:w="11906" w:h="16838"/>
          <w:pgMar w:top="1440" w:right="1440" w:bottom="1440" w:left="1440" w:header="708" w:footer="708" w:gutter="0"/>
          <w:cols w:num="2" w:space="708"/>
          <w:docGrid w:linePitch="360"/>
        </w:sectPr>
      </w:pPr>
      <w:r w:rsidRPr="00B26841">
        <w:fldChar w:fldCharType="end"/>
      </w:r>
    </w:p>
    <w:p w14:paraId="75CF3B9A" w14:textId="77777777" w:rsidR="004157DA" w:rsidRPr="00B26841" w:rsidRDefault="004157DA" w:rsidP="004157DA">
      <w:pPr>
        <w:pStyle w:val="TLTK"/>
      </w:pPr>
    </w:p>
    <w:p w14:paraId="6A1A1B83" w14:textId="77777777" w:rsidR="004157DA" w:rsidRPr="00B26841" w:rsidRDefault="004157DA" w:rsidP="004157DA">
      <w:pPr>
        <w:ind w:firstLine="0"/>
        <w:rPr>
          <w:lang w:val="de-DE"/>
        </w:rPr>
        <w:sectPr w:rsidR="004157DA" w:rsidRPr="00B26841" w:rsidSect="004157DA">
          <w:type w:val="continuous"/>
          <w:pgSz w:w="11906" w:h="16838"/>
          <w:pgMar w:top="1440" w:right="1440" w:bottom="1440" w:left="1440" w:header="708" w:footer="708" w:gutter="0"/>
          <w:cols w:space="708"/>
          <w:docGrid w:linePitch="360"/>
        </w:sectPr>
      </w:pPr>
    </w:p>
    <w:p w14:paraId="069E6D80" w14:textId="77777777" w:rsidR="004157DA" w:rsidRPr="00B26841" w:rsidRDefault="004157DA" w:rsidP="002F0F86">
      <w:pPr>
        <w:pStyle w:val="Heading2"/>
        <w:numPr>
          <w:ilvl w:val="0"/>
          <w:numId w:val="0"/>
        </w:numPr>
        <w:sectPr w:rsidR="004157DA" w:rsidRPr="00B26841" w:rsidSect="004157DA">
          <w:type w:val="continuous"/>
          <w:pgSz w:w="11906" w:h="16838"/>
          <w:pgMar w:top="1440" w:right="1440" w:bottom="1440" w:left="1440" w:header="708" w:footer="708" w:gutter="0"/>
          <w:cols w:space="708"/>
          <w:docGrid w:linePitch="360"/>
        </w:sectPr>
      </w:pPr>
    </w:p>
    <w:p w14:paraId="6AC833F8" w14:textId="609A8ED8" w:rsidR="004157DA" w:rsidRPr="00B26841" w:rsidRDefault="004157DA" w:rsidP="004157DA">
      <w:pPr>
        <w:spacing w:line="360" w:lineRule="auto"/>
        <w:ind w:firstLine="0"/>
        <w:rPr>
          <w:rFonts w:eastAsiaTheme="minorEastAsia"/>
        </w:rPr>
        <w:sectPr w:rsidR="004157DA" w:rsidRPr="00B26841" w:rsidSect="004157DA">
          <w:type w:val="continuous"/>
          <w:pgSz w:w="11906" w:h="16838"/>
          <w:pgMar w:top="1440" w:right="1440" w:bottom="1440" w:left="1440" w:header="708" w:footer="708" w:gutter="0"/>
          <w:cols w:space="708"/>
          <w:docGrid w:linePitch="360"/>
        </w:sectPr>
      </w:pPr>
    </w:p>
    <w:p w14:paraId="37A6692E" w14:textId="357362E8" w:rsidR="00AC5618" w:rsidRPr="00B26841" w:rsidRDefault="00AC5618" w:rsidP="005E7873">
      <w:pPr>
        <w:pStyle w:val="FigureTitlte"/>
        <w:spacing w:before="120"/>
        <w:jc w:val="both"/>
        <w:rPr>
          <w:b w:val="0"/>
        </w:rPr>
        <w:sectPr w:rsidR="00AC5618" w:rsidRPr="00B26841" w:rsidSect="00170AB8">
          <w:type w:val="continuous"/>
          <w:pgSz w:w="10773" w:h="15309" w:code="150"/>
          <w:pgMar w:top="1418" w:right="1021" w:bottom="1418" w:left="1021" w:header="851" w:footer="851" w:gutter="0"/>
          <w:cols w:num="2" w:space="454"/>
          <w:docGrid w:linePitch="360"/>
        </w:sectPr>
      </w:pPr>
    </w:p>
    <w:p w14:paraId="3D241DAC" w14:textId="77777777" w:rsidR="000B0FCB" w:rsidRPr="00B26841" w:rsidRDefault="000B0FCB" w:rsidP="002F0F86">
      <w:pPr>
        <w:ind w:firstLine="0"/>
        <w:rPr>
          <w:rFonts w:cs="Times New Roman"/>
          <w:sz w:val="20"/>
          <w:lang w:eastAsia="de-DE"/>
        </w:rPr>
        <w:sectPr w:rsidR="000B0FCB" w:rsidRPr="00B26841" w:rsidSect="00170AB8">
          <w:type w:val="continuous"/>
          <w:pgSz w:w="10773" w:h="15309" w:code="150"/>
          <w:pgMar w:top="1418" w:right="1021" w:bottom="1418" w:left="1021" w:header="851" w:footer="851" w:gutter="0"/>
          <w:cols w:num="2" w:space="454"/>
          <w:docGrid w:linePitch="360"/>
        </w:sectPr>
      </w:pPr>
    </w:p>
    <w:p w14:paraId="1B207FB8" w14:textId="77777777" w:rsidR="00D156B4" w:rsidRPr="00B26841" w:rsidRDefault="00D156B4" w:rsidP="002F0F86">
      <w:pPr>
        <w:pStyle w:val="Heading2"/>
        <w:numPr>
          <w:ilvl w:val="0"/>
          <w:numId w:val="0"/>
        </w:numPr>
        <w:rPr>
          <w:rFonts w:eastAsia="Times New Roman" w:cs="Times New Roman"/>
        </w:rPr>
        <w:sectPr w:rsidR="00D156B4" w:rsidRPr="00B26841" w:rsidSect="00170AB8">
          <w:type w:val="continuous"/>
          <w:pgSz w:w="10773" w:h="15309" w:code="150"/>
          <w:pgMar w:top="1418" w:right="1021" w:bottom="1418" w:left="1021" w:header="851" w:footer="851" w:gutter="0"/>
          <w:cols w:space="454"/>
          <w:docGrid w:linePitch="360"/>
        </w:sectPr>
      </w:pPr>
    </w:p>
    <w:p w14:paraId="2832135B" w14:textId="375A38A0" w:rsidR="000B0FCB" w:rsidRPr="002F0F86" w:rsidRDefault="000B0FCB" w:rsidP="002F0F86">
      <w:pPr>
        <w:ind w:firstLine="0"/>
        <w:rPr>
          <w:rFonts w:cs="Times New Roman"/>
          <w:sz w:val="20"/>
          <w:szCs w:val="20"/>
          <w:lang w:val="en-GB"/>
        </w:rPr>
        <w:sectPr w:rsidR="000B0FCB" w:rsidRPr="002F0F86" w:rsidSect="00170AB8">
          <w:type w:val="continuous"/>
          <w:pgSz w:w="10773" w:h="15309" w:code="150"/>
          <w:pgMar w:top="1418" w:right="1021" w:bottom="1418" w:left="1021" w:header="851" w:footer="851" w:gutter="0"/>
          <w:cols w:num="2" w:space="454"/>
          <w:docGrid w:linePitch="360"/>
        </w:sectPr>
      </w:pPr>
    </w:p>
    <w:p w14:paraId="3A78446D" w14:textId="3CD54974" w:rsidR="00D156B4" w:rsidRPr="005E7873" w:rsidRDefault="00D156B4" w:rsidP="002F0F86">
      <w:pPr>
        <w:pStyle w:val="References"/>
        <w:spacing w:after="0"/>
        <w:ind w:left="0" w:firstLine="0"/>
        <w:jc w:val="both"/>
        <w:rPr>
          <w:rFonts w:cs="Times New Roman"/>
          <w:szCs w:val="18"/>
          <w:lang w:val="de-DE"/>
        </w:rPr>
      </w:pPr>
    </w:p>
    <w:sectPr w:rsidR="00D156B4" w:rsidRPr="005E7873" w:rsidSect="00170AB8">
      <w:type w:val="continuous"/>
      <w:pgSz w:w="10773" w:h="15309" w:code="150"/>
      <w:pgMar w:top="1418" w:right="1021" w:bottom="1418" w:left="1021" w:header="851" w:footer="851" w:gutter="0"/>
      <w:cols w:num="2"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125D9" w14:textId="77777777" w:rsidR="002C6EC1" w:rsidRDefault="002C6EC1" w:rsidP="00A817AE">
      <w:r>
        <w:separator/>
      </w:r>
    </w:p>
  </w:endnote>
  <w:endnote w:type="continuationSeparator" w:id="0">
    <w:p w14:paraId="3484A1C6" w14:textId="77777777" w:rsidR="002C6EC1" w:rsidRDefault="002C6EC1" w:rsidP="00A81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471F7" w14:textId="77777777" w:rsidR="009C18CC" w:rsidRPr="00C82DB1" w:rsidRDefault="009C18CC" w:rsidP="00360660">
    <w:pPr>
      <w:ind w:firstLine="284"/>
      <w:jc w:val="left"/>
      <w:rPr>
        <w:rFonts w:cs="Times New Roman"/>
        <w:color w:val="000000" w:themeColor="text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777ED" w14:textId="36A58B6F" w:rsidR="00D75EC2" w:rsidRPr="00C82DB1" w:rsidRDefault="00F65A92" w:rsidP="00F65A92">
    <w:pPr>
      <w:tabs>
        <w:tab w:val="left" w:pos="8505"/>
      </w:tabs>
      <w:ind w:firstLine="0"/>
      <w:jc w:val="left"/>
      <w:rPr>
        <w:rFonts w:cs="Times New Roman"/>
        <w:color w:val="000000" w:themeColor="text1"/>
        <w:sz w:val="20"/>
        <w:szCs w:val="20"/>
      </w:rPr>
    </w:pPr>
    <w:r>
      <w:rPr>
        <w:rFonts w:cs="Times New Roman"/>
        <w:color w:val="000000" w:themeColor="text1"/>
        <w:sz w:val="20"/>
        <w:szCs w:val="20"/>
      </w:rPr>
      <w:tab/>
    </w:r>
    <w:r w:rsidRPr="00F65A92">
      <w:rPr>
        <w:rFonts w:cs="Times New Roman"/>
        <w:color w:val="000000" w:themeColor="text1"/>
        <w:sz w:val="20"/>
        <w:szCs w:val="20"/>
      </w:rPr>
      <w:fldChar w:fldCharType="begin"/>
    </w:r>
    <w:r w:rsidRPr="00F65A92">
      <w:rPr>
        <w:rFonts w:cs="Times New Roman"/>
        <w:color w:val="000000" w:themeColor="text1"/>
        <w:sz w:val="20"/>
        <w:szCs w:val="20"/>
      </w:rPr>
      <w:instrText xml:space="preserve"> PAGE   \* MERGEFORMAT </w:instrText>
    </w:r>
    <w:r w:rsidRPr="00F65A92">
      <w:rPr>
        <w:rFonts w:cs="Times New Roman"/>
        <w:color w:val="000000" w:themeColor="text1"/>
        <w:sz w:val="20"/>
        <w:szCs w:val="20"/>
      </w:rPr>
      <w:fldChar w:fldCharType="separate"/>
    </w:r>
    <w:r w:rsidRPr="00F65A92">
      <w:rPr>
        <w:rFonts w:cs="Times New Roman"/>
        <w:noProof/>
        <w:color w:val="000000" w:themeColor="text1"/>
        <w:sz w:val="20"/>
        <w:szCs w:val="20"/>
      </w:rPr>
      <w:t>1</w:t>
    </w:r>
    <w:r w:rsidRPr="00F65A92">
      <w:rPr>
        <w:rFonts w:cs="Times New Roman"/>
        <w:noProof/>
        <w:color w:val="000000" w:themeColor="tex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9F9DB" w14:textId="77777777" w:rsidR="002C6EC1" w:rsidRDefault="002C6EC1" w:rsidP="00A817AE">
      <w:r>
        <w:separator/>
      </w:r>
    </w:p>
  </w:footnote>
  <w:footnote w:type="continuationSeparator" w:id="0">
    <w:p w14:paraId="313B5413" w14:textId="77777777" w:rsidR="002C6EC1" w:rsidRDefault="002C6EC1" w:rsidP="00A817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C04B90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47621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6C88C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14D87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FE0026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76018A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2698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CD4028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1EC4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C6BA1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C4AA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1AD7261"/>
    <w:multiLevelType w:val="hybridMultilevel"/>
    <w:tmpl w:val="7D56B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FB311C"/>
    <w:multiLevelType w:val="hybridMultilevel"/>
    <w:tmpl w:val="07E2E436"/>
    <w:lvl w:ilvl="0" w:tplc="92C65D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A31B1E"/>
    <w:multiLevelType w:val="hybridMultilevel"/>
    <w:tmpl w:val="593854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F67543"/>
    <w:multiLevelType w:val="hybridMultilevel"/>
    <w:tmpl w:val="6436012C"/>
    <w:lvl w:ilvl="0" w:tplc="4CBE999C">
      <w:start w:val="1"/>
      <w:numFmt w:val="decimal"/>
      <w:lvlText w:val="1.%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4302EC1"/>
    <w:multiLevelType w:val="hybridMultilevel"/>
    <w:tmpl w:val="FB90471E"/>
    <w:lvl w:ilvl="0" w:tplc="B91639E0">
      <w:start w:val="1"/>
      <w:numFmt w:val="lowerLetter"/>
      <w:pStyle w:val="Heading4"/>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B63E9B"/>
    <w:multiLevelType w:val="multilevel"/>
    <w:tmpl w:val="C0E00B6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23BA3E7D"/>
    <w:multiLevelType w:val="hybridMultilevel"/>
    <w:tmpl w:val="0044933E"/>
    <w:lvl w:ilvl="0" w:tplc="3A50578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172ECB"/>
    <w:multiLevelType w:val="hybridMultilevel"/>
    <w:tmpl w:val="A8148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9A452E"/>
    <w:multiLevelType w:val="multilevel"/>
    <w:tmpl w:val="72406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614AC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90E4378"/>
    <w:multiLevelType w:val="multilevel"/>
    <w:tmpl w:val="34621FC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C7B3884"/>
    <w:multiLevelType w:val="hybridMultilevel"/>
    <w:tmpl w:val="DD6AD292"/>
    <w:lvl w:ilvl="0" w:tplc="375E6B5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D80550"/>
    <w:multiLevelType w:val="hybridMultilevel"/>
    <w:tmpl w:val="E9DE892E"/>
    <w:lvl w:ilvl="0" w:tplc="4CBE999C">
      <w:start w:val="1"/>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424101F"/>
    <w:multiLevelType w:val="multilevel"/>
    <w:tmpl w:val="526ED754"/>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F9876D2"/>
    <w:multiLevelType w:val="hybridMultilevel"/>
    <w:tmpl w:val="F9F25188"/>
    <w:lvl w:ilvl="0" w:tplc="5D02A794">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8693523"/>
    <w:multiLevelType w:val="hybridMultilevel"/>
    <w:tmpl w:val="036A42D2"/>
    <w:lvl w:ilvl="0" w:tplc="C44650DE">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86613E"/>
    <w:multiLevelType w:val="hybridMultilevel"/>
    <w:tmpl w:val="2B944FBC"/>
    <w:lvl w:ilvl="0" w:tplc="2E6E969C">
      <w:start w:val="1"/>
      <w:numFmt w:val="decimal"/>
      <w:lvlText w:val="3.%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28" w15:restartNumberingAfterBreak="0">
    <w:nsid w:val="54E219CD"/>
    <w:multiLevelType w:val="multilevel"/>
    <w:tmpl w:val="F92CD3B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557527A3"/>
    <w:multiLevelType w:val="hybridMultilevel"/>
    <w:tmpl w:val="8AA8C91E"/>
    <w:lvl w:ilvl="0" w:tplc="375E6B5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017B1E"/>
    <w:multiLevelType w:val="multilevel"/>
    <w:tmpl w:val="28361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AD0950"/>
    <w:multiLevelType w:val="hybridMultilevel"/>
    <w:tmpl w:val="CC3A6214"/>
    <w:lvl w:ilvl="0" w:tplc="0CC0985C">
      <w:start w:val="1"/>
      <w:numFmt w:val="bullet"/>
      <w:pStyle w:val="IdeaListing"/>
      <w:lvlText w:val=""/>
      <w:lvlJc w:val="left"/>
      <w:pPr>
        <w:ind w:left="1572" w:hanging="360"/>
      </w:pPr>
      <w:rPr>
        <w:rFonts w:ascii="Symbol" w:hAnsi="Symbol"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32" w15:restartNumberingAfterBreak="0">
    <w:nsid w:val="62BE6B61"/>
    <w:multiLevelType w:val="multilevel"/>
    <w:tmpl w:val="19C29424"/>
    <w:lvl w:ilvl="0">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B001FBE"/>
    <w:multiLevelType w:val="hybridMultilevel"/>
    <w:tmpl w:val="CA5231EC"/>
    <w:lvl w:ilvl="0" w:tplc="375E6B5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E00423"/>
    <w:multiLevelType w:val="hybridMultilevel"/>
    <w:tmpl w:val="CFA20A76"/>
    <w:lvl w:ilvl="0" w:tplc="BED236DA">
      <w:start w:val="1"/>
      <w:numFmt w:val="decimal"/>
      <w:lvlText w:val="%1."/>
      <w:lvlJc w:val="left"/>
      <w:pPr>
        <w:ind w:left="738" w:hanging="360"/>
      </w:pPr>
      <w:rPr>
        <w:rFonts w:hint="default"/>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35" w15:restartNumberingAfterBreak="0">
    <w:nsid w:val="7226597D"/>
    <w:multiLevelType w:val="hybridMultilevel"/>
    <w:tmpl w:val="936CFC90"/>
    <w:lvl w:ilvl="0" w:tplc="A3D83D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9D4A98"/>
    <w:multiLevelType w:val="hybridMultilevel"/>
    <w:tmpl w:val="33603960"/>
    <w:lvl w:ilvl="0" w:tplc="11F67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F6665F"/>
    <w:multiLevelType w:val="multilevel"/>
    <w:tmpl w:val="B0ECBA9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43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8" w15:restartNumberingAfterBreak="0">
    <w:nsid w:val="799645B6"/>
    <w:multiLevelType w:val="hybridMultilevel"/>
    <w:tmpl w:val="1CE84818"/>
    <w:lvl w:ilvl="0" w:tplc="A3D83D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667CDB"/>
    <w:multiLevelType w:val="hybridMultilevel"/>
    <w:tmpl w:val="EF6A653C"/>
    <w:lvl w:ilvl="0" w:tplc="A3D83D4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E12E46"/>
    <w:multiLevelType w:val="hybridMultilevel"/>
    <w:tmpl w:val="0372A952"/>
    <w:lvl w:ilvl="0" w:tplc="4CBE999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D023D8"/>
    <w:multiLevelType w:val="hybridMultilevel"/>
    <w:tmpl w:val="967C9F52"/>
    <w:lvl w:ilvl="0" w:tplc="4CBE999C">
      <w:start w:val="1"/>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464200398">
    <w:abstractNumId w:val="28"/>
  </w:num>
  <w:num w:numId="2" w16cid:durableId="1038161132">
    <w:abstractNumId w:val="33"/>
  </w:num>
  <w:num w:numId="3" w16cid:durableId="783888525">
    <w:abstractNumId w:val="33"/>
    <w:lvlOverride w:ilvl="0">
      <w:startOverride w:val="1"/>
    </w:lvlOverride>
  </w:num>
  <w:num w:numId="4" w16cid:durableId="898829595">
    <w:abstractNumId w:val="22"/>
  </w:num>
  <w:num w:numId="5" w16cid:durableId="2123185997">
    <w:abstractNumId w:val="29"/>
  </w:num>
  <w:num w:numId="6" w16cid:durableId="762262595">
    <w:abstractNumId w:val="11"/>
  </w:num>
  <w:num w:numId="7" w16cid:durableId="1197502932">
    <w:abstractNumId w:val="18"/>
  </w:num>
  <w:num w:numId="8" w16cid:durableId="1173300826">
    <w:abstractNumId w:val="38"/>
  </w:num>
  <w:num w:numId="9" w16cid:durableId="510148765">
    <w:abstractNumId w:val="20"/>
  </w:num>
  <w:num w:numId="10" w16cid:durableId="1312639249">
    <w:abstractNumId w:val="14"/>
  </w:num>
  <w:num w:numId="11" w16cid:durableId="1799183824">
    <w:abstractNumId w:val="40"/>
  </w:num>
  <w:num w:numId="12" w16cid:durableId="1257640566">
    <w:abstractNumId w:val="23"/>
  </w:num>
  <w:num w:numId="13" w16cid:durableId="521818290">
    <w:abstractNumId w:val="41"/>
  </w:num>
  <w:num w:numId="14" w16cid:durableId="1865173384">
    <w:abstractNumId w:val="24"/>
  </w:num>
  <w:num w:numId="15" w16cid:durableId="2015955468">
    <w:abstractNumId w:val="26"/>
  </w:num>
  <w:num w:numId="16" w16cid:durableId="546180772">
    <w:abstractNumId w:val="34"/>
  </w:num>
  <w:num w:numId="17" w16cid:durableId="924341486">
    <w:abstractNumId w:val="31"/>
  </w:num>
  <w:num w:numId="18" w16cid:durableId="202334067">
    <w:abstractNumId w:val="25"/>
  </w:num>
  <w:num w:numId="19" w16cid:durableId="579489691">
    <w:abstractNumId w:val="32"/>
  </w:num>
  <w:num w:numId="20" w16cid:durableId="534662440">
    <w:abstractNumId w:val="12"/>
  </w:num>
  <w:num w:numId="21" w16cid:durableId="903561860">
    <w:abstractNumId w:val="17"/>
  </w:num>
  <w:num w:numId="22" w16cid:durableId="42869751">
    <w:abstractNumId w:val="36"/>
  </w:num>
  <w:num w:numId="23" w16cid:durableId="928804901">
    <w:abstractNumId w:val="27"/>
  </w:num>
  <w:num w:numId="24" w16cid:durableId="60369298">
    <w:abstractNumId w:val="27"/>
    <w:lvlOverride w:ilvl="0">
      <w:startOverride w:val="1"/>
    </w:lvlOverride>
  </w:num>
  <w:num w:numId="25" w16cid:durableId="533074934">
    <w:abstractNumId w:val="35"/>
  </w:num>
  <w:num w:numId="26" w16cid:durableId="639575236">
    <w:abstractNumId w:val="39"/>
  </w:num>
  <w:num w:numId="27" w16cid:durableId="1947227751">
    <w:abstractNumId w:val="10"/>
  </w:num>
  <w:num w:numId="28" w16cid:durableId="812411527">
    <w:abstractNumId w:val="37"/>
  </w:num>
  <w:num w:numId="29" w16cid:durableId="1975790682">
    <w:abstractNumId w:val="13"/>
  </w:num>
  <w:num w:numId="30" w16cid:durableId="921570521">
    <w:abstractNumId w:val="15"/>
  </w:num>
  <w:num w:numId="31" w16cid:durableId="773063168">
    <w:abstractNumId w:val="2"/>
  </w:num>
  <w:num w:numId="32" w16cid:durableId="553658681">
    <w:abstractNumId w:val="16"/>
  </w:num>
  <w:num w:numId="33" w16cid:durableId="1088573360">
    <w:abstractNumId w:val="19"/>
  </w:num>
  <w:num w:numId="34" w16cid:durableId="16078101">
    <w:abstractNumId w:val="30"/>
  </w:num>
  <w:num w:numId="35" w16cid:durableId="502815832">
    <w:abstractNumId w:val="37"/>
  </w:num>
  <w:num w:numId="36" w16cid:durableId="1009406297">
    <w:abstractNumId w:val="0"/>
  </w:num>
  <w:num w:numId="37" w16cid:durableId="406388808">
    <w:abstractNumId w:val="1"/>
  </w:num>
  <w:num w:numId="38" w16cid:durableId="435056340">
    <w:abstractNumId w:val="3"/>
  </w:num>
  <w:num w:numId="39" w16cid:durableId="1626086359">
    <w:abstractNumId w:val="8"/>
  </w:num>
  <w:num w:numId="40" w16cid:durableId="948662506">
    <w:abstractNumId w:val="4"/>
  </w:num>
  <w:num w:numId="41" w16cid:durableId="2094230465">
    <w:abstractNumId w:val="5"/>
  </w:num>
  <w:num w:numId="42" w16cid:durableId="1763380307">
    <w:abstractNumId w:val="6"/>
  </w:num>
  <w:num w:numId="43" w16cid:durableId="1990551947">
    <w:abstractNumId w:val="7"/>
  </w:num>
  <w:num w:numId="44" w16cid:durableId="1147865438">
    <w:abstractNumId w:val="9"/>
  </w:num>
  <w:num w:numId="45" w16cid:durableId="2028094767">
    <w:abstractNumId w:val="37"/>
  </w:num>
  <w:num w:numId="46" w16cid:durableId="117225941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284"/>
  <w:hyphenationZone w:val="357"/>
  <w:doNotHyphenateCap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QwsjQzsrC0sDAxMDFQ0lEKTi0uzszPAykwqwUAJ6DJ4iwAAAA="/>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eddsw0af9aafdex0tj5xdadtaf0stdswvwv&quot;&gt;My EndNote Library&lt;record-ids&gt;&lt;item&gt;1&lt;/item&gt;&lt;item&gt;2&lt;/item&gt;&lt;item&gt;3&lt;/item&gt;&lt;item&gt;4&lt;/item&gt;&lt;item&gt;5&lt;/item&gt;&lt;item&gt;6&lt;/item&gt;&lt;item&gt;7&lt;/item&gt;&lt;item&gt;8&lt;/item&gt;&lt;item&gt;11&lt;/item&gt;&lt;item&gt;12&lt;/item&gt;&lt;/record-ids&gt;&lt;/item&gt;&lt;item db-id=&quot;99aarwsawas0dcedx9nv0eappvs5z9w90xvw&quot;&gt;1&lt;record-ids&gt;&lt;item&gt;2&lt;/item&gt;&lt;item&gt;3&lt;/item&gt;&lt;item&gt;4&lt;/item&gt;&lt;item&gt;5&lt;/item&gt;&lt;item&gt;6&lt;/item&gt;&lt;item&gt;7&lt;/item&gt;&lt;item&gt;8&lt;/item&gt;&lt;item&gt;10&lt;/item&gt;&lt;/record-ids&gt;&lt;/item&gt;&lt;item db-id=&quot;pss2wp00wxsdf3e59wh5sptyzf5ftdaextwr&quot;&gt;2&lt;record-ids&gt;&lt;item&gt;1&lt;/item&gt;&lt;item&gt;2&lt;/item&gt;&lt;item&gt;3&lt;/item&gt;&lt;item&gt;4&lt;/item&gt;&lt;item&gt;5&lt;/item&gt;&lt;item&gt;6&lt;/item&gt;&lt;/record-ids&gt;&lt;/item&gt;&lt;/Libraries&gt;"/>
  </w:docVars>
  <w:rsids>
    <w:rsidRoot w:val="00D21895"/>
    <w:rsid w:val="00000A64"/>
    <w:rsid w:val="00007C68"/>
    <w:rsid w:val="000154F9"/>
    <w:rsid w:val="00015D06"/>
    <w:rsid w:val="00020D70"/>
    <w:rsid w:val="000220AF"/>
    <w:rsid w:val="00022D19"/>
    <w:rsid w:val="00036296"/>
    <w:rsid w:val="000408E9"/>
    <w:rsid w:val="00056BAC"/>
    <w:rsid w:val="00064501"/>
    <w:rsid w:val="000649EE"/>
    <w:rsid w:val="00067B6A"/>
    <w:rsid w:val="0007535C"/>
    <w:rsid w:val="0008053E"/>
    <w:rsid w:val="00081731"/>
    <w:rsid w:val="000828BD"/>
    <w:rsid w:val="00083917"/>
    <w:rsid w:val="000845BF"/>
    <w:rsid w:val="0008599A"/>
    <w:rsid w:val="00086C67"/>
    <w:rsid w:val="00087314"/>
    <w:rsid w:val="00087CBD"/>
    <w:rsid w:val="00096ADB"/>
    <w:rsid w:val="000A143C"/>
    <w:rsid w:val="000A27C9"/>
    <w:rsid w:val="000B0FCB"/>
    <w:rsid w:val="000B3CC2"/>
    <w:rsid w:val="000C0DE6"/>
    <w:rsid w:val="000D02FF"/>
    <w:rsid w:val="000D1D80"/>
    <w:rsid w:val="000D2EA3"/>
    <w:rsid w:val="000E0E50"/>
    <w:rsid w:val="000E364B"/>
    <w:rsid w:val="000E669F"/>
    <w:rsid w:val="000F7559"/>
    <w:rsid w:val="000F7F95"/>
    <w:rsid w:val="00101BD1"/>
    <w:rsid w:val="00105C29"/>
    <w:rsid w:val="00107904"/>
    <w:rsid w:val="00107BC9"/>
    <w:rsid w:val="00111143"/>
    <w:rsid w:val="001213A8"/>
    <w:rsid w:val="00123FA7"/>
    <w:rsid w:val="0012460B"/>
    <w:rsid w:val="00125300"/>
    <w:rsid w:val="0012794B"/>
    <w:rsid w:val="001303B3"/>
    <w:rsid w:val="00130565"/>
    <w:rsid w:val="0014246C"/>
    <w:rsid w:val="0014685A"/>
    <w:rsid w:val="001539AC"/>
    <w:rsid w:val="00154068"/>
    <w:rsid w:val="001647ED"/>
    <w:rsid w:val="00170AB8"/>
    <w:rsid w:val="0017595E"/>
    <w:rsid w:val="00182DC6"/>
    <w:rsid w:val="00186FE5"/>
    <w:rsid w:val="00187E64"/>
    <w:rsid w:val="001970E1"/>
    <w:rsid w:val="001A0A17"/>
    <w:rsid w:val="001A5074"/>
    <w:rsid w:val="001B01B2"/>
    <w:rsid w:val="001B6366"/>
    <w:rsid w:val="001C0EA9"/>
    <w:rsid w:val="001C62A6"/>
    <w:rsid w:val="001D0032"/>
    <w:rsid w:val="001D5686"/>
    <w:rsid w:val="001D65E7"/>
    <w:rsid w:val="001E37F8"/>
    <w:rsid w:val="001E3F7C"/>
    <w:rsid w:val="001E60B2"/>
    <w:rsid w:val="001F1E17"/>
    <w:rsid w:val="001F2E03"/>
    <w:rsid w:val="001F4D39"/>
    <w:rsid w:val="001F5A1C"/>
    <w:rsid w:val="001F72B4"/>
    <w:rsid w:val="002004D0"/>
    <w:rsid w:val="00202249"/>
    <w:rsid w:val="00203D9E"/>
    <w:rsid w:val="00206118"/>
    <w:rsid w:val="002078F9"/>
    <w:rsid w:val="0021115E"/>
    <w:rsid w:val="00211C5B"/>
    <w:rsid w:val="002129CB"/>
    <w:rsid w:val="0022381A"/>
    <w:rsid w:val="00224492"/>
    <w:rsid w:val="00225574"/>
    <w:rsid w:val="0022590E"/>
    <w:rsid w:val="00234EC0"/>
    <w:rsid w:val="0023631B"/>
    <w:rsid w:val="00236A57"/>
    <w:rsid w:val="002406F8"/>
    <w:rsid w:val="00243754"/>
    <w:rsid w:val="00244123"/>
    <w:rsid w:val="00245680"/>
    <w:rsid w:val="0024699B"/>
    <w:rsid w:val="002523E4"/>
    <w:rsid w:val="00252787"/>
    <w:rsid w:val="00274973"/>
    <w:rsid w:val="002757C7"/>
    <w:rsid w:val="00275E6B"/>
    <w:rsid w:val="0028124D"/>
    <w:rsid w:val="00282953"/>
    <w:rsid w:val="00285042"/>
    <w:rsid w:val="002860BD"/>
    <w:rsid w:val="0029347B"/>
    <w:rsid w:val="00294D35"/>
    <w:rsid w:val="00296755"/>
    <w:rsid w:val="00297D4B"/>
    <w:rsid w:val="002A14A8"/>
    <w:rsid w:val="002A56E3"/>
    <w:rsid w:val="002A63CC"/>
    <w:rsid w:val="002B117F"/>
    <w:rsid w:val="002B30AE"/>
    <w:rsid w:val="002B6A16"/>
    <w:rsid w:val="002C2466"/>
    <w:rsid w:val="002C6EC1"/>
    <w:rsid w:val="002D24BD"/>
    <w:rsid w:val="002D42E7"/>
    <w:rsid w:val="002F0F13"/>
    <w:rsid w:val="002F0F86"/>
    <w:rsid w:val="002F3065"/>
    <w:rsid w:val="002F3850"/>
    <w:rsid w:val="002F3DD6"/>
    <w:rsid w:val="002F5561"/>
    <w:rsid w:val="002F58D2"/>
    <w:rsid w:val="002F70CF"/>
    <w:rsid w:val="00302D09"/>
    <w:rsid w:val="0030748A"/>
    <w:rsid w:val="00307829"/>
    <w:rsid w:val="00311F13"/>
    <w:rsid w:val="00315ED1"/>
    <w:rsid w:val="0032596A"/>
    <w:rsid w:val="003266A1"/>
    <w:rsid w:val="00327411"/>
    <w:rsid w:val="00334014"/>
    <w:rsid w:val="00334D95"/>
    <w:rsid w:val="003448A8"/>
    <w:rsid w:val="00351A02"/>
    <w:rsid w:val="00360660"/>
    <w:rsid w:val="00362460"/>
    <w:rsid w:val="00363352"/>
    <w:rsid w:val="0036487D"/>
    <w:rsid w:val="00366617"/>
    <w:rsid w:val="003676C9"/>
    <w:rsid w:val="00367BE8"/>
    <w:rsid w:val="003710CD"/>
    <w:rsid w:val="0037148C"/>
    <w:rsid w:val="0037406E"/>
    <w:rsid w:val="00376C17"/>
    <w:rsid w:val="00381EC6"/>
    <w:rsid w:val="00384742"/>
    <w:rsid w:val="0038781E"/>
    <w:rsid w:val="00392308"/>
    <w:rsid w:val="003975DF"/>
    <w:rsid w:val="003A2683"/>
    <w:rsid w:val="003A5A07"/>
    <w:rsid w:val="003A662C"/>
    <w:rsid w:val="003B79DD"/>
    <w:rsid w:val="003C35C0"/>
    <w:rsid w:val="003C51C5"/>
    <w:rsid w:val="003C5352"/>
    <w:rsid w:val="003E0265"/>
    <w:rsid w:val="003E0E6F"/>
    <w:rsid w:val="003E6AC3"/>
    <w:rsid w:val="003F0146"/>
    <w:rsid w:val="003F08E6"/>
    <w:rsid w:val="003F182B"/>
    <w:rsid w:val="003F1ECE"/>
    <w:rsid w:val="003F432D"/>
    <w:rsid w:val="0040243B"/>
    <w:rsid w:val="00410044"/>
    <w:rsid w:val="00410749"/>
    <w:rsid w:val="004113B1"/>
    <w:rsid w:val="00411E62"/>
    <w:rsid w:val="00414D96"/>
    <w:rsid w:val="004157DA"/>
    <w:rsid w:val="00424CB4"/>
    <w:rsid w:val="00426AA3"/>
    <w:rsid w:val="004440DA"/>
    <w:rsid w:val="00447FCF"/>
    <w:rsid w:val="00452E4E"/>
    <w:rsid w:val="00454540"/>
    <w:rsid w:val="0047106C"/>
    <w:rsid w:val="00472877"/>
    <w:rsid w:val="00474A2E"/>
    <w:rsid w:val="00477D73"/>
    <w:rsid w:val="0048092F"/>
    <w:rsid w:val="004815AE"/>
    <w:rsid w:val="00484C0C"/>
    <w:rsid w:val="00485AED"/>
    <w:rsid w:val="00487F1E"/>
    <w:rsid w:val="00491963"/>
    <w:rsid w:val="0049605D"/>
    <w:rsid w:val="0049766C"/>
    <w:rsid w:val="004A35B4"/>
    <w:rsid w:val="004A5C90"/>
    <w:rsid w:val="004A7195"/>
    <w:rsid w:val="004B1BEE"/>
    <w:rsid w:val="004B2718"/>
    <w:rsid w:val="004B3693"/>
    <w:rsid w:val="004B4D88"/>
    <w:rsid w:val="004B75FD"/>
    <w:rsid w:val="004B7894"/>
    <w:rsid w:val="004B7AE6"/>
    <w:rsid w:val="004C3D8E"/>
    <w:rsid w:val="004D09DE"/>
    <w:rsid w:val="004D4669"/>
    <w:rsid w:val="004D67B1"/>
    <w:rsid w:val="004E125A"/>
    <w:rsid w:val="004E2ECD"/>
    <w:rsid w:val="004E4C86"/>
    <w:rsid w:val="004E6BC4"/>
    <w:rsid w:val="004E765C"/>
    <w:rsid w:val="004E7E7D"/>
    <w:rsid w:val="004F0F4F"/>
    <w:rsid w:val="004F3A75"/>
    <w:rsid w:val="00506069"/>
    <w:rsid w:val="0051211F"/>
    <w:rsid w:val="005140FB"/>
    <w:rsid w:val="005165B0"/>
    <w:rsid w:val="00522036"/>
    <w:rsid w:val="00526F6C"/>
    <w:rsid w:val="00530A96"/>
    <w:rsid w:val="00536039"/>
    <w:rsid w:val="00542A42"/>
    <w:rsid w:val="0054379E"/>
    <w:rsid w:val="0054630B"/>
    <w:rsid w:val="0055196D"/>
    <w:rsid w:val="005560AC"/>
    <w:rsid w:val="00557FA5"/>
    <w:rsid w:val="00560EFD"/>
    <w:rsid w:val="00567CB4"/>
    <w:rsid w:val="005715DA"/>
    <w:rsid w:val="005749E4"/>
    <w:rsid w:val="0057537E"/>
    <w:rsid w:val="005753EE"/>
    <w:rsid w:val="00581274"/>
    <w:rsid w:val="00583AED"/>
    <w:rsid w:val="0058528F"/>
    <w:rsid w:val="00597F60"/>
    <w:rsid w:val="005A7786"/>
    <w:rsid w:val="005B0F50"/>
    <w:rsid w:val="005C140F"/>
    <w:rsid w:val="005C69D4"/>
    <w:rsid w:val="005D4190"/>
    <w:rsid w:val="005E17F4"/>
    <w:rsid w:val="005E4CA9"/>
    <w:rsid w:val="005E7873"/>
    <w:rsid w:val="005F2E15"/>
    <w:rsid w:val="005F4F35"/>
    <w:rsid w:val="005F5ABB"/>
    <w:rsid w:val="006177B5"/>
    <w:rsid w:val="006244C9"/>
    <w:rsid w:val="00630AC6"/>
    <w:rsid w:val="006332B8"/>
    <w:rsid w:val="0063527E"/>
    <w:rsid w:val="0063569F"/>
    <w:rsid w:val="00636BDB"/>
    <w:rsid w:val="00645195"/>
    <w:rsid w:val="00652866"/>
    <w:rsid w:val="006577AA"/>
    <w:rsid w:val="0066638B"/>
    <w:rsid w:val="0067100B"/>
    <w:rsid w:val="00671E15"/>
    <w:rsid w:val="0067583D"/>
    <w:rsid w:val="006858D7"/>
    <w:rsid w:val="006A05F1"/>
    <w:rsid w:val="006A1AB7"/>
    <w:rsid w:val="006B0BAE"/>
    <w:rsid w:val="006B28EF"/>
    <w:rsid w:val="006B46A4"/>
    <w:rsid w:val="006B6EBD"/>
    <w:rsid w:val="006C41E0"/>
    <w:rsid w:val="006C5ECA"/>
    <w:rsid w:val="006C763E"/>
    <w:rsid w:val="006E0B17"/>
    <w:rsid w:val="006E6091"/>
    <w:rsid w:val="006E763D"/>
    <w:rsid w:val="006F6A68"/>
    <w:rsid w:val="006F6C77"/>
    <w:rsid w:val="006F76D0"/>
    <w:rsid w:val="007022BB"/>
    <w:rsid w:val="00704418"/>
    <w:rsid w:val="00711690"/>
    <w:rsid w:val="007116DB"/>
    <w:rsid w:val="00712FF1"/>
    <w:rsid w:val="00715ABA"/>
    <w:rsid w:val="00722B41"/>
    <w:rsid w:val="00737B1C"/>
    <w:rsid w:val="007408BB"/>
    <w:rsid w:val="00742D8C"/>
    <w:rsid w:val="0075261B"/>
    <w:rsid w:val="00754C9A"/>
    <w:rsid w:val="00760067"/>
    <w:rsid w:val="00763A52"/>
    <w:rsid w:val="00775F3A"/>
    <w:rsid w:val="007766CF"/>
    <w:rsid w:val="00776EE9"/>
    <w:rsid w:val="0077790D"/>
    <w:rsid w:val="00781534"/>
    <w:rsid w:val="007817A1"/>
    <w:rsid w:val="00787CE8"/>
    <w:rsid w:val="007A058F"/>
    <w:rsid w:val="007A5338"/>
    <w:rsid w:val="007B0DAA"/>
    <w:rsid w:val="007C4E84"/>
    <w:rsid w:val="007C7230"/>
    <w:rsid w:val="007C7493"/>
    <w:rsid w:val="007D2492"/>
    <w:rsid w:val="007D4088"/>
    <w:rsid w:val="007F0D10"/>
    <w:rsid w:val="00800DE4"/>
    <w:rsid w:val="008015A1"/>
    <w:rsid w:val="00806912"/>
    <w:rsid w:val="00813812"/>
    <w:rsid w:val="00813BF1"/>
    <w:rsid w:val="00813C17"/>
    <w:rsid w:val="00814B24"/>
    <w:rsid w:val="008155A0"/>
    <w:rsid w:val="0082167F"/>
    <w:rsid w:val="00821952"/>
    <w:rsid w:val="00830D16"/>
    <w:rsid w:val="00831F7A"/>
    <w:rsid w:val="008328E0"/>
    <w:rsid w:val="0084556D"/>
    <w:rsid w:val="00860E51"/>
    <w:rsid w:val="008654C2"/>
    <w:rsid w:val="00867A0D"/>
    <w:rsid w:val="00870A62"/>
    <w:rsid w:val="008745D4"/>
    <w:rsid w:val="008805C4"/>
    <w:rsid w:val="00880834"/>
    <w:rsid w:val="0088635F"/>
    <w:rsid w:val="00891827"/>
    <w:rsid w:val="008940CD"/>
    <w:rsid w:val="00895D8C"/>
    <w:rsid w:val="00897F31"/>
    <w:rsid w:val="008A4C2F"/>
    <w:rsid w:val="008B0505"/>
    <w:rsid w:val="008D5DBF"/>
    <w:rsid w:val="008D6420"/>
    <w:rsid w:val="008E0639"/>
    <w:rsid w:val="008E64C6"/>
    <w:rsid w:val="008F167A"/>
    <w:rsid w:val="008F3ED2"/>
    <w:rsid w:val="008F7945"/>
    <w:rsid w:val="0090213C"/>
    <w:rsid w:val="0091505F"/>
    <w:rsid w:val="00916D34"/>
    <w:rsid w:val="009172F8"/>
    <w:rsid w:val="00930C55"/>
    <w:rsid w:val="00935810"/>
    <w:rsid w:val="0094527F"/>
    <w:rsid w:val="009467F2"/>
    <w:rsid w:val="00947495"/>
    <w:rsid w:val="009502B1"/>
    <w:rsid w:val="00962867"/>
    <w:rsid w:val="0096481F"/>
    <w:rsid w:val="0096558E"/>
    <w:rsid w:val="00967E9E"/>
    <w:rsid w:val="0097085A"/>
    <w:rsid w:val="00970C9F"/>
    <w:rsid w:val="00974E56"/>
    <w:rsid w:val="00975526"/>
    <w:rsid w:val="00990937"/>
    <w:rsid w:val="009915E1"/>
    <w:rsid w:val="00992E7E"/>
    <w:rsid w:val="009945F2"/>
    <w:rsid w:val="009971F2"/>
    <w:rsid w:val="009A42F3"/>
    <w:rsid w:val="009A4E03"/>
    <w:rsid w:val="009B0E32"/>
    <w:rsid w:val="009B3AB8"/>
    <w:rsid w:val="009B5CAE"/>
    <w:rsid w:val="009B72E2"/>
    <w:rsid w:val="009C18CC"/>
    <w:rsid w:val="009C2033"/>
    <w:rsid w:val="009C52CB"/>
    <w:rsid w:val="009C6B85"/>
    <w:rsid w:val="009C70E5"/>
    <w:rsid w:val="009C770D"/>
    <w:rsid w:val="009D1017"/>
    <w:rsid w:val="009D565E"/>
    <w:rsid w:val="009E2B07"/>
    <w:rsid w:val="009E3317"/>
    <w:rsid w:val="009E68B9"/>
    <w:rsid w:val="009E7D4F"/>
    <w:rsid w:val="009F58F1"/>
    <w:rsid w:val="009F7714"/>
    <w:rsid w:val="00A02BA6"/>
    <w:rsid w:val="00A03383"/>
    <w:rsid w:val="00A0479C"/>
    <w:rsid w:val="00A147C6"/>
    <w:rsid w:val="00A17093"/>
    <w:rsid w:val="00A21468"/>
    <w:rsid w:val="00A22188"/>
    <w:rsid w:val="00A26CC4"/>
    <w:rsid w:val="00A311B2"/>
    <w:rsid w:val="00A31255"/>
    <w:rsid w:val="00A3669D"/>
    <w:rsid w:val="00A42FA5"/>
    <w:rsid w:val="00A435C7"/>
    <w:rsid w:val="00A4541C"/>
    <w:rsid w:val="00A5704C"/>
    <w:rsid w:val="00A61E30"/>
    <w:rsid w:val="00A61FD1"/>
    <w:rsid w:val="00A6246C"/>
    <w:rsid w:val="00A625EE"/>
    <w:rsid w:val="00A73D8C"/>
    <w:rsid w:val="00A817AE"/>
    <w:rsid w:val="00A81E8C"/>
    <w:rsid w:val="00A82C72"/>
    <w:rsid w:val="00A92FA8"/>
    <w:rsid w:val="00A973F6"/>
    <w:rsid w:val="00AA3556"/>
    <w:rsid w:val="00AA4FE7"/>
    <w:rsid w:val="00AA6996"/>
    <w:rsid w:val="00AA7A08"/>
    <w:rsid w:val="00AB1E2D"/>
    <w:rsid w:val="00AB2938"/>
    <w:rsid w:val="00AB4BA1"/>
    <w:rsid w:val="00AB7030"/>
    <w:rsid w:val="00AC2880"/>
    <w:rsid w:val="00AC5618"/>
    <w:rsid w:val="00AD0482"/>
    <w:rsid w:val="00AD1C30"/>
    <w:rsid w:val="00AD263B"/>
    <w:rsid w:val="00AD4963"/>
    <w:rsid w:val="00AD4E7C"/>
    <w:rsid w:val="00AE0C23"/>
    <w:rsid w:val="00AE54D3"/>
    <w:rsid w:val="00AE5E88"/>
    <w:rsid w:val="00AE7D51"/>
    <w:rsid w:val="00AF31C4"/>
    <w:rsid w:val="00AF4A88"/>
    <w:rsid w:val="00B10D99"/>
    <w:rsid w:val="00B11452"/>
    <w:rsid w:val="00B126B7"/>
    <w:rsid w:val="00B15B82"/>
    <w:rsid w:val="00B20B34"/>
    <w:rsid w:val="00B22EEA"/>
    <w:rsid w:val="00B25E5A"/>
    <w:rsid w:val="00B26841"/>
    <w:rsid w:val="00B30193"/>
    <w:rsid w:val="00B30BE3"/>
    <w:rsid w:val="00B338B6"/>
    <w:rsid w:val="00B40F4E"/>
    <w:rsid w:val="00B42815"/>
    <w:rsid w:val="00B42AB0"/>
    <w:rsid w:val="00B42ECE"/>
    <w:rsid w:val="00B50B83"/>
    <w:rsid w:val="00B552EE"/>
    <w:rsid w:val="00B57448"/>
    <w:rsid w:val="00B661B4"/>
    <w:rsid w:val="00B67B39"/>
    <w:rsid w:val="00B73E74"/>
    <w:rsid w:val="00B744EF"/>
    <w:rsid w:val="00B77777"/>
    <w:rsid w:val="00B77E8D"/>
    <w:rsid w:val="00B82E1D"/>
    <w:rsid w:val="00B83F4A"/>
    <w:rsid w:val="00B84947"/>
    <w:rsid w:val="00B92659"/>
    <w:rsid w:val="00B92CE4"/>
    <w:rsid w:val="00BA21A6"/>
    <w:rsid w:val="00BA4A30"/>
    <w:rsid w:val="00BB43A9"/>
    <w:rsid w:val="00BB5798"/>
    <w:rsid w:val="00BC0EB1"/>
    <w:rsid w:val="00BC3247"/>
    <w:rsid w:val="00BC4901"/>
    <w:rsid w:val="00BD1831"/>
    <w:rsid w:val="00BD18B5"/>
    <w:rsid w:val="00BD4FB8"/>
    <w:rsid w:val="00BE67D9"/>
    <w:rsid w:val="00BF0FD3"/>
    <w:rsid w:val="00BF2A4A"/>
    <w:rsid w:val="00BF30B0"/>
    <w:rsid w:val="00BF4FDF"/>
    <w:rsid w:val="00BF5DAC"/>
    <w:rsid w:val="00C00B1F"/>
    <w:rsid w:val="00C15831"/>
    <w:rsid w:val="00C160C9"/>
    <w:rsid w:val="00C302DE"/>
    <w:rsid w:val="00C52E4A"/>
    <w:rsid w:val="00C54E96"/>
    <w:rsid w:val="00C62611"/>
    <w:rsid w:val="00C704DD"/>
    <w:rsid w:val="00C741E3"/>
    <w:rsid w:val="00C746CD"/>
    <w:rsid w:val="00C75481"/>
    <w:rsid w:val="00C7699B"/>
    <w:rsid w:val="00C82DB1"/>
    <w:rsid w:val="00C84DD8"/>
    <w:rsid w:val="00C9198C"/>
    <w:rsid w:val="00C92F63"/>
    <w:rsid w:val="00C974EA"/>
    <w:rsid w:val="00CA0773"/>
    <w:rsid w:val="00CA19DF"/>
    <w:rsid w:val="00CA1CE3"/>
    <w:rsid w:val="00CA6570"/>
    <w:rsid w:val="00CB4A9E"/>
    <w:rsid w:val="00CB4EDA"/>
    <w:rsid w:val="00CB78B7"/>
    <w:rsid w:val="00CC04E9"/>
    <w:rsid w:val="00CC218E"/>
    <w:rsid w:val="00CC2EA2"/>
    <w:rsid w:val="00CC4557"/>
    <w:rsid w:val="00CE0F97"/>
    <w:rsid w:val="00CE40E2"/>
    <w:rsid w:val="00CE47A5"/>
    <w:rsid w:val="00CF54F0"/>
    <w:rsid w:val="00CF565F"/>
    <w:rsid w:val="00D018B5"/>
    <w:rsid w:val="00D02796"/>
    <w:rsid w:val="00D15001"/>
    <w:rsid w:val="00D156B4"/>
    <w:rsid w:val="00D17A6C"/>
    <w:rsid w:val="00D21895"/>
    <w:rsid w:val="00D21E78"/>
    <w:rsid w:val="00D32D73"/>
    <w:rsid w:val="00D42A4B"/>
    <w:rsid w:val="00D4304F"/>
    <w:rsid w:val="00D4781E"/>
    <w:rsid w:val="00D566A3"/>
    <w:rsid w:val="00D57B7B"/>
    <w:rsid w:val="00D6175D"/>
    <w:rsid w:val="00D62E30"/>
    <w:rsid w:val="00D6723D"/>
    <w:rsid w:val="00D67D53"/>
    <w:rsid w:val="00D73D87"/>
    <w:rsid w:val="00D75EC2"/>
    <w:rsid w:val="00D765DB"/>
    <w:rsid w:val="00D775C7"/>
    <w:rsid w:val="00D90F62"/>
    <w:rsid w:val="00D9694A"/>
    <w:rsid w:val="00DA1171"/>
    <w:rsid w:val="00DA1EB4"/>
    <w:rsid w:val="00DA664B"/>
    <w:rsid w:val="00DB42A3"/>
    <w:rsid w:val="00DC4158"/>
    <w:rsid w:val="00DC54B0"/>
    <w:rsid w:val="00DD03D9"/>
    <w:rsid w:val="00DD1459"/>
    <w:rsid w:val="00DD194D"/>
    <w:rsid w:val="00DD53F4"/>
    <w:rsid w:val="00DD6A50"/>
    <w:rsid w:val="00DE016C"/>
    <w:rsid w:val="00DE1EAA"/>
    <w:rsid w:val="00DE2110"/>
    <w:rsid w:val="00DE322C"/>
    <w:rsid w:val="00DE387B"/>
    <w:rsid w:val="00DE669A"/>
    <w:rsid w:val="00DF25BB"/>
    <w:rsid w:val="00DF5FC1"/>
    <w:rsid w:val="00DF69FA"/>
    <w:rsid w:val="00E031DE"/>
    <w:rsid w:val="00E12136"/>
    <w:rsid w:val="00E15CAE"/>
    <w:rsid w:val="00E27277"/>
    <w:rsid w:val="00E30CB7"/>
    <w:rsid w:val="00E34B81"/>
    <w:rsid w:val="00E37B17"/>
    <w:rsid w:val="00E511C5"/>
    <w:rsid w:val="00E540B0"/>
    <w:rsid w:val="00E568BA"/>
    <w:rsid w:val="00E57B72"/>
    <w:rsid w:val="00E61E81"/>
    <w:rsid w:val="00E6230B"/>
    <w:rsid w:val="00E67EE1"/>
    <w:rsid w:val="00E7003D"/>
    <w:rsid w:val="00E72719"/>
    <w:rsid w:val="00E87C25"/>
    <w:rsid w:val="00E97CB0"/>
    <w:rsid w:val="00EA00A4"/>
    <w:rsid w:val="00EA33AC"/>
    <w:rsid w:val="00EA5654"/>
    <w:rsid w:val="00EC1D0C"/>
    <w:rsid w:val="00EC706A"/>
    <w:rsid w:val="00ED0FC2"/>
    <w:rsid w:val="00ED5FBE"/>
    <w:rsid w:val="00EE0B22"/>
    <w:rsid w:val="00EE1326"/>
    <w:rsid w:val="00EE1B91"/>
    <w:rsid w:val="00EE386F"/>
    <w:rsid w:val="00EE3F9E"/>
    <w:rsid w:val="00EF1CC0"/>
    <w:rsid w:val="00EF1EE3"/>
    <w:rsid w:val="00EF2914"/>
    <w:rsid w:val="00EF3D9A"/>
    <w:rsid w:val="00F02BA3"/>
    <w:rsid w:val="00F04A39"/>
    <w:rsid w:val="00F06C34"/>
    <w:rsid w:val="00F11B79"/>
    <w:rsid w:val="00F17D54"/>
    <w:rsid w:val="00F331B8"/>
    <w:rsid w:val="00F33ECA"/>
    <w:rsid w:val="00F345AB"/>
    <w:rsid w:val="00F366E5"/>
    <w:rsid w:val="00F43EE4"/>
    <w:rsid w:val="00F45330"/>
    <w:rsid w:val="00F46C72"/>
    <w:rsid w:val="00F5223C"/>
    <w:rsid w:val="00F53E76"/>
    <w:rsid w:val="00F63FB5"/>
    <w:rsid w:val="00F64956"/>
    <w:rsid w:val="00F65A92"/>
    <w:rsid w:val="00F713EB"/>
    <w:rsid w:val="00F72F64"/>
    <w:rsid w:val="00F9077D"/>
    <w:rsid w:val="00F91F55"/>
    <w:rsid w:val="00F93709"/>
    <w:rsid w:val="00FA4A07"/>
    <w:rsid w:val="00FA5CBB"/>
    <w:rsid w:val="00FB2949"/>
    <w:rsid w:val="00FB2DCC"/>
    <w:rsid w:val="00FB5910"/>
    <w:rsid w:val="00FB5F2A"/>
    <w:rsid w:val="00FB6D96"/>
    <w:rsid w:val="00FB71FC"/>
    <w:rsid w:val="00FD1C50"/>
    <w:rsid w:val="00FD779B"/>
    <w:rsid w:val="00FF3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CDF1A0"/>
  <w15:docId w15:val="{6901726B-5A9D-4551-BEAA-2807CBC6A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60660"/>
    <w:pPr>
      <w:spacing w:before="120" w:after="120" w:line="360" w:lineRule="atLeast"/>
      <w:ind w:firstLine="567"/>
      <w:jc w:val="both"/>
    </w:pPr>
    <w:rPr>
      <w:rFonts w:ascii="Times New Roman" w:hAnsi="Times New Roman"/>
    </w:rPr>
  </w:style>
  <w:style w:type="paragraph" w:styleId="Heading1">
    <w:name w:val="heading 1"/>
    <w:basedOn w:val="Heading2"/>
    <w:next w:val="Normal"/>
    <w:link w:val="Heading1Char"/>
    <w:uiPriority w:val="9"/>
    <w:qFormat/>
    <w:rsid w:val="00360660"/>
    <w:pPr>
      <w:numPr>
        <w:ilvl w:val="0"/>
      </w:numPr>
      <w:tabs>
        <w:tab w:val="clear" w:pos="406"/>
      </w:tabs>
      <w:ind w:left="270" w:hanging="270"/>
      <w:jc w:val="left"/>
      <w:outlineLvl w:val="0"/>
    </w:pPr>
    <w:rPr>
      <w:caps/>
      <w:sz w:val="22"/>
    </w:rPr>
  </w:style>
  <w:style w:type="paragraph" w:styleId="Heading2">
    <w:name w:val="heading 2"/>
    <w:basedOn w:val="Normal"/>
    <w:next w:val="Normal"/>
    <w:link w:val="Heading2Char"/>
    <w:uiPriority w:val="9"/>
    <w:unhideWhenUsed/>
    <w:qFormat/>
    <w:rsid w:val="00867A0D"/>
    <w:pPr>
      <w:keepNext/>
      <w:numPr>
        <w:ilvl w:val="1"/>
        <w:numId w:val="28"/>
      </w:numPr>
      <w:tabs>
        <w:tab w:val="left" w:pos="406"/>
      </w:tabs>
      <w:ind w:left="420" w:hanging="420"/>
      <w:outlineLvl w:val="1"/>
    </w:pPr>
    <w:rPr>
      <w:b/>
      <w:sz w:val="20"/>
      <w:lang w:val="de-DE"/>
    </w:rPr>
  </w:style>
  <w:style w:type="paragraph" w:styleId="Heading3">
    <w:name w:val="heading 3"/>
    <w:basedOn w:val="Normal"/>
    <w:next w:val="Normal"/>
    <w:link w:val="Heading3Char"/>
    <w:uiPriority w:val="9"/>
    <w:unhideWhenUsed/>
    <w:qFormat/>
    <w:rsid w:val="00B26841"/>
    <w:pPr>
      <w:keepNext/>
      <w:keepLines/>
      <w:numPr>
        <w:ilvl w:val="2"/>
        <w:numId w:val="28"/>
      </w:numPr>
      <w:tabs>
        <w:tab w:val="left" w:pos="574"/>
      </w:tabs>
      <w:ind w:left="567" w:hanging="567"/>
      <w:outlineLvl w:val="2"/>
    </w:pPr>
    <w:rPr>
      <w:rFonts w:eastAsiaTheme="majorEastAsia" w:cs="Times New Roman"/>
      <w:b/>
      <w:bCs/>
      <w:sz w:val="20"/>
      <w:lang w:val="de-DE"/>
    </w:rPr>
  </w:style>
  <w:style w:type="paragraph" w:styleId="Heading4">
    <w:name w:val="heading 4"/>
    <w:basedOn w:val="Normal"/>
    <w:next w:val="Normal"/>
    <w:link w:val="Heading4Char"/>
    <w:uiPriority w:val="9"/>
    <w:unhideWhenUsed/>
    <w:rsid w:val="00EE1326"/>
    <w:pPr>
      <w:keepNext/>
      <w:keepLines/>
      <w:numPr>
        <w:numId w:val="30"/>
      </w:numPr>
      <w:ind w:left="0" w:firstLine="0"/>
      <w:outlineLvl w:val="3"/>
    </w:pPr>
    <w:rPr>
      <w:rFonts w:eastAsiaTheme="majorEastAsia" w:cs="Times New Roman"/>
      <w:bCs/>
      <w:i/>
      <w:iCs/>
      <w:sz w:val="20"/>
      <w:lang w:val="de-DE"/>
    </w:rPr>
  </w:style>
  <w:style w:type="paragraph" w:styleId="Heading5">
    <w:name w:val="heading 5"/>
    <w:basedOn w:val="Normal"/>
    <w:next w:val="Normal"/>
    <w:link w:val="Heading5Char"/>
    <w:uiPriority w:val="9"/>
    <w:semiHidden/>
    <w:unhideWhenUsed/>
    <w:qFormat/>
    <w:rsid w:val="005D4190"/>
    <w:pPr>
      <w:keepNext/>
      <w:keepLines/>
      <w:numPr>
        <w:ilvl w:val="4"/>
        <w:numId w:val="2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D4190"/>
    <w:pPr>
      <w:keepNext/>
      <w:keepLines/>
      <w:numPr>
        <w:ilvl w:val="5"/>
        <w:numId w:val="2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D4190"/>
    <w:pPr>
      <w:keepNext/>
      <w:keepLines/>
      <w:numPr>
        <w:ilvl w:val="6"/>
        <w:numId w:val="2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D4190"/>
    <w:pPr>
      <w:keepNext/>
      <w:keepLines/>
      <w:numPr>
        <w:ilvl w:val="7"/>
        <w:numId w:val="2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D4190"/>
    <w:pPr>
      <w:keepNext/>
      <w:keepLines/>
      <w:numPr>
        <w:ilvl w:val="8"/>
        <w:numId w:val="2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s">
    <w:name w:val="References"/>
    <w:rsid w:val="00F331B8"/>
    <w:pPr>
      <w:spacing w:after="60" w:line="240" w:lineRule="auto"/>
      <w:ind w:left="284" w:hanging="284"/>
    </w:pPr>
    <w:rPr>
      <w:rFonts w:ascii="Times New Roman" w:eastAsiaTheme="majorEastAsia" w:hAnsi="Times New Roman" w:cstheme="majorBidi"/>
      <w:bCs/>
      <w:sz w:val="18"/>
      <w:szCs w:val="26"/>
    </w:rPr>
  </w:style>
  <w:style w:type="paragraph" w:customStyle="1" w:styleId="Text">
    <w:name w:val="Text"/>
    <w:link w:val="TextChar"/>
    <w:rsid w:val="00224492"/>
    <w:pPr>
      <w:spacing w:before="120" w:after="120" w:line="240" w:lineRule="auto"/>
      <w:jc w:val="both"/>
    </w:pPr>
    <w:rPr>
      <w:rFonts w:ascii="Times New Roman" w:eastAsiaTheme="majorEastAsia" w:hAnsi="Times New Roman" w:cstheme="majorBidi"/>
      <w:bCs/>
      <w:sz w:val="20"/>
      <w:szCs w:val="26"/>
    </w:rPr>
  </w:style>
  <w:style w:type="paragraph" w:customStyle="1" w:styleId="IdeaListing">
    <w:name w:val="Idea Listing"/>
    <w:rsid w:val="001303B3"/>
    <w:pPr>
      <w:numPr>
        <w:numId w:val="17"/>
      </w:numPr>
      <w:spacing w:after="60" w:line="240" w:lineRule="auto"/>
      <w:ind w:left="0" w:firstLine="0"/>
      <w:jc w:val="both"/>
    </w:pPr>
    <w:rPr>
      <w:rFonts w:ascii="Times New Roman" w:eastAsiaTheme="majorEastAsia" w:hAnsi="Times New Roman" w:cstheme="majorBidi"/>
      <w:bCs/>
      <w:sz w:val="20"/>
      <w:szCs w:val="26"/>
      <w:lang w:val="vi-VN"/>
    </w:rPr>
  </w:style>
  <w:style w:type="paragraph" w:customStyle="1" w:styleId="Abstract">
    <w:name w:val="Abstract"/>
    <w:basedOn w:val="Normal"/>
    <w:link w:val="AbstractChar"/>
    <w:rsid w:val="00895D8C"/>
    <w:rPr>
      <w:rFonts w:cs="Times New Roman"/>
      <w:i/>
      <w:sz w:val="20"/>
    </w:rPr>
  </w:style>
  <w:style w:type="paragraph" w:customStyle="1" w:styleId="AbstractTitle">
    <w:name w:val="Abstract Title"/>
    <w:rsid w:val="00895D8C"/>
    <w:pPr>
      <w:spacing w:before="120" w:line="240" w:lineRule="auto"/>
    </w:pPr>
    <w:rPr>
      <w:rFonts w:ascii="Times New Roman" w:hAnsi="Times New Roman" w:cs="Times New Roman"/>
      <w:i/>
      <w:sz w:val="20"/>
    </w:rPr>
  </w:style>
  <w:style w:type="paragraph" w:customStyle="1" w:styleId="Author">
    <w:name w:val="Author"/>
    <w:rsid w:val="00E72719"/>
    <w:pPr>
      <w:spacing w:before="120" w:after="0" w:line="240" w:lineRule="auto"/>
    </w:pPr>
    <w:rPr>
      <w:rFonts w:ascii="Times New Roman" w:hAnsi="Times New Roman" w:cs="Times New Roman"/>
    </w:rPr>
  </w:style>
  <w:style w:type="paragraph" w:customStyle="1" w:styleId="AuthorNote">
    <w:name w:val="Author Note"/>
    <w:basedOn w:val="Author"/>
    <w:rsid w:val="00A817AE"/>
    <w:pPr>
      <w:spacing w:before="60"/>
    </w:pPr>
    <w:rPr>
      <w:i/>
      <w:sz w:val="20"/>
    </w:rPr>
  </w:style>
  <w:style w:type="paragraph" w:customStyle="1" w:styleId="FigureTitlte">
    <w:name w:val="Figure Titlte"/>
    <w:rsid w:val="00CB4EDA"/>
    <w:pPr>
      <w:spacing w:before="60" w:after="120" w:line="240" w:lineRule="auto"/>
      <w:jc w:val="center"/>
    </w:pPr>
    <w:rPr>
      <w:rFonts w:ascii="Times New Roman" w:hAnsi="Times New Roman" w:cs="Times New Roman"/>
      <w:b/>
      <w:sz w:val="20"/>
    </w:rPr>
  </w:style>
  <w:style w:type="character" w:customStyle="1" w:styleId="Heading1Char">
    <w:name w:val="Heading 1 Char"/>
    <w:basedOn w:val="DefaultParagraphFont"/>
    <w:link w:val="Heading1"/>
    <w:uiPriority w:val="9"/>
    <w:rsid w:val="00360660"/>
    <w:rPr>
      <w:rFonts w:ascii="Times New Roman" w:hAnsi="Times New Roman"/>
      <w:b/>
      <w:caps/>
      <w:lang w:val="de-DE"/>
    </w:rPr>
  </w:style>
  <w:style w:type="character" w:customStyle="1" w:styleId="Heading2Char">
    <w:name w:val="Heading 2 Char"/>
    <w:basedOn w:val="DefaultParagraphFont"/>
    <w:link w:val="Heading2"/>
    <w:uiPriority w:val="9"/>
    <w:rsid w:val="00867A0D"/>
    <w:rPr>
      <w:rFonts w:ascii="Times New Roman" w:hAnsi="Times New Roman"/>
      <w:b/>
      <w:sz w:val="20"/>
      <w:lang w:val="de-DE"/>
    </w:rPr>
  </w:style>
  <w:style w:type="character" w:customStyle="1" w:styleId="Heading3Char">
    <w:name w:val="Heading 3 Char"/>
    <w:basedOn w:val="DefaultParagraphFont"/>
    <w:link w:val="Heading3"/>
    <w:uiPriority w:val="9"/>
    <w:rsid w:val="00B26841"/>
    <w:rPr>
      <w:rFonts w:ascii="Times New Roman" w:eastAsiaTheme="majorEastAsia" w:hAnsi="Times New Roman" w:cs="Times New Roman"/>
      <w:b/>
      <w:bCs/>
      <w:sz w:val="20"/>
      <w:lang w:val="de-DE"/>
    </w:rPr>
  </w:style>
  <w:style w:type="paragraph" w:styleId="Title">
    <w:name w:val="Title"/>
    <w:basedOn w:val="Normal"/>
    <w:next w:val="Normal"/>
    <w:link w:val="TitleChar"/>
    <w:uiPriority w:val="10"/>
    <w:qFormat/>
    <w:rsid w:val="00000A64"/>
    <w:pPr>
      <w:spacing w:before="240" w:after="240"/>
    </w:pPr>
    <w:rPr>
      <w:rFonts w:cs="Times New Roman"/>
      <w:b/>
      <w:sz w:val="24"/>
      <w:szCs w:val="24"/>
    </w:rPr>
  </w:style>
  <w:style w:type="character" w:customStyle="1" w:styleId="TitleChar">
    <w:name w:val="Title Char"/>
    <w:basedOn w:val="DefaultParagraphFont"/>
    <w:link w:val="Title"/>
    <w:uiPriority w:val="10"/>
    <w:rsid w:val="00000A64"/>
    <w:rPr>
      <w:rFonts w:ascii="Times New Roman" w:hAnsi="Times New Roman" w:cs="Times New Roman"/>
      <w:b/>
      <w:sz w:val="24"/>
      <w:szCs w:val="24"/>
    </w:rPr>
  </w:style>
  <w:style w:type="paragraph" w:styleId="Subtitle">
    <w:name w:val="Subtitle"/>
    <w:basedOn w:val="Normal"/>
    <w:next w:val="Normal"/>
    <w:link w:val="SubtitleChar"/>
    <w:rsid w:val="00DD6A50"/>
    <w:pPr>
      <w:numPr>
        <w:ilvl w:val="1"/>
      </w:numPr>
      <w:ind w:firstLine="284"/>
    </w:pPr>
    <w:rPr>
      <w:rFonts w:eastAsiaTheme="majorEastAsia" w:cstheme="majorBidi"/>
      <w:b/>
      <w:iCs/>
      <w:caps/>
      <w:sz w:val="20"/>
      <w:szCs w:val="24"/>
    </w:rPr>
  </w:style>
  <w:style w:type="character" w:customStyle="1" w:styleId="SubtitleChar">
    <w:name w:val="Subtitle Char"/>
    <w:basedOn w:val="DefaultParagraphFont"/>
    <w:link w:val="Subtitle"/>
    <w:rsid w:val="00DD6A50"/>
    <w:rPr>
      <w:rFonts w:ascii="Times New Roman" w:eastAsiaTheme="majorEastAsia" w:hAnsi="Times New Roman" w:cstheme="majorBidi"/>
      <w:b/>
      <w:iCs/>
      <w:caps/>
      <w:sz w:val="20"/>
      <w:szCs w:val="24"/>
    </w:rPr>
  </w:style>
  <w:style w:type="paragraph" w:customStyle="1" w:styleId="Note">
    <w:name w:val="Note"/>
    <w:rsid w:val="005F4F35"/>
    <w:pPr>
      <w:spacing w:before="60" w:after="120" w:line="240" w:lineRule="auto"/>
    </w:pPr>
    <w:rPr>
      <w:rFonts w:ascii="Times New Roman" w:eastAsiaTheme="majorEastAsia" w:hAnsi="Times New Roman" w:cstheme="majorBidi"/>
      <w:i/>
      <w:iCs/>
      <w:sz w:val="18"/>
      <w:szCs w:val="24"/>
    </w:rPr>
  </w:style>
  <w:style w:type="paragraph" w:customStyle="1" w:styleId="TableTitle">
    <w:name w:val="Table Title"/>
    <w:basedOn w:val="Normal"/>
    <w:rsid w:val="00B42815"/>
    <w:pPr>
      <w:spacing w:after="60"/>
      <w:ind w:left="714" w:hanging="714"/>
    </w:pPr>
    <w:rPr>
      <w:b/>
      <w:sz w:val="20"/>
    </w:rPr>
  </w:style>
  <w:style w:type="paragraph" w:styleId="BodyTextIndent3">
    <w:name w:val="Body Text Indent 3"/>
    <w:basedOn w:val="Normal"/>
    <w:link w:val="BodyTextIndent3Char"/>
    <w:uiPriority w:val="99"/>
    <w:semiHidden/>
    <w:unhideWhenUsed/>
    <w:rsid w:val="00C160C9"/>
    <w:pPr>
      <w:ind w:left="283"/>
    </w:pPr>
    <w:rPr>
      <w:sz w:val="16"/>
      <w:szCs w:val="16"/>
    </w:rPr>
  </w:style>
  <w:style w:type="character" w:customStyle="1" w:styleId="BodyTextIndent3Char">
    <w:name w:val="Body Text Indent 3 Char"/>
    <w:basedOn w:val="DefaultParagraphFont"/>
    <w:link w:val="BodyTextIndent3"/>
    <w:uiPriority w:val="99"/>
    <w:semiHidden/>
    <w:rsid w:val="00C160C9"/>
    <w:rPr>
      <w:sz w:val="16"/>
      <w:szCs w:val="16"/>
    </w:rPr>
  </w:style>
  <w:style w:type="character" w:customStyle="1" w:styleId="Heading4Char">
    <w:name w:val="Heading 4 Char"/>
    <w:basedOn w:val="DefaultParagraphFont"/>
    <w:link w:val="Heading4"/>
    <w:uiPriority w:val="9"/>
    <w:rsid w:val="00EE1326"/>
    <w:rPr>
      <w:rFonts w:ascii="Times New Roman" w:eastAsiaTheme="majorEastAsia" w:hAnsi="Times New Roman" w:cs="Times New Roman"/>
      <w:bCs/>
      <w:i/>
      <w:iCs/>
      <w:sz w:val="20"/>
      <w:lang w:val="de-DE"/>
    </w:rPr>
  </w:style>
  <w:style w:type="character" w:customStyle="1" w:styleId="Heading5Char">
    <w:name w:val="Heading 5 Char"/>
    <w:basedOn w:val="DefaultParagraphFont"/>
    <w:link w:val="Heading5"/>
    <w:uiPriority w:val="9"/>
    <w:semiHidden/>
    <w:rsid w:val="005D419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5D419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D419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D419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D4190"/>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D62E30"/>
    <w:rPr>
      <w:rFonts w:ascii="Tahoma" w:hAnsi="Tahoma" w:cs="Tahoma"/>
      <w:sz w:val="16"/>
      <w:szCs w:val="16"/>
    </w:rPr>
  </w:style>
  <w:style w:type="character" w:customStyle="1" w:styleId="BalloonTextChar">
    <w:name w:val="Balloon Text Char"/>
    <w:basedOn w:val="DefaultParagraphFont"/>
    <w:link w:val="BalloonText"/>
    <w:uiPriority w:val="99"/>
    <w:semiHidden/>
    <w:rsid w:val="00D62E30"/>
    <w:rPr>
      <w:rFonts w:ascii="Tahoma" w:hAnsi="Tahoma" w:cs="Tahoma"/>
      <w:sz w:val="16"/>
      <w:szCs w:val="16"/>
    </w:rPr>
  </w:style>
  <w:style w:type="table" w:styleId="TableGrid">
    <w:name w:val="Table Grid"/>
    <w:basedOn w:val="TableNormal"/>
    <w:uiPriority w:val="39"/>
    <w:rsid w:val="00411E62"/>
    <w:pPr>
      <w:spacing w:after="0" w:line="240" w:lineRule="auto"/>
    </w:pPr>
    <w:rPr>
      <w:rFonts w:ascii="Times New Roman" w:eastAsia="Times New Roman" w:hAnsi="Times New Roman" w:cs="Times New Roman"/>
      <w:sz w:val="24"/>
      <w:szCs w:val="20"/>
    </w:rPr>
    <w:tblPr>
      <w:tblBorders>
        <w:top w:val="single" w:sz="12" w:space="0" w:color="auto"/>
        <w:bottom w:val="single" w:sz="12" w:space="0" w:color="auto"/>
        <w:insideH w:val="single" w:sz="2" w:space="0" w:color="auto"/>
      </w:tblBorders>
      <w:tblCellMar>
        <w:left w:w="14" w:type="dxa"/>
        <w:right w:w="14" w:type="dxa"/>
      </w:tblCellMar>
    </w:tblPr>
    <w:trPr>
      <w:tblHeader/>
    </w:trPr>
  </w:style>
  <w:style w:type="table" w:customStyle="1" w:styleId="table">
    <w:name w:val="table"/>
    <w:basedOn w:val="TableNormal"/>
    <w:uiPriority w:val="99"/>
    <w:rsid w:val="0048092F"/>
    <w:pPr>
      <w:spacing w:after="0" w:line="240" w:lineRule="auto"/>
    </w:pPr>
    <w:rPr>
      <w:rFonts w:ascii="Times New Roman" w:hAnsi="Times New Roman"/>
      <w:sz w:val="20"/>
    </w:rPr>
    <w:tblPr>
      <w:tblBorders>
        <w:top w:val="single" w:sz="4" w:space="0" w:color="auto"/>
        <w:bottom w:val="single" w:sz="4" w:space="0" w:color="auto"/>
      </w:tblBorders>
    </w:tblPr>
    <w:tcPr>
      <w:vAlign w:val="center"/>
    </w:tcPr>
    <w:tblStylePr w:type="firstRow">
      <w:tblPr/>
      <w:tcPr>
        <w:tcBorders>
          <w:top w:val="single" w:sz="8" w:space="0" w:color="auto"/>
          <w:left w:val="nil"/>
          <w:bottom w:val="single" w:sz="8" w:space="0" w:color="auto"/>
          <w:right w:val="nil"/>
          <w:insideH w:val="nil"/>
          <w:insideV w:val="nil"/>
          <w:tl2br w:val="nil"/>
          <w:tr2bl w:val="nil"/>
        </w:tcBorders>
      </w:tcPr>
    </w:tblStylePr>
  </w:style>
  <w:style w:type="paragraph" w:styleId="Header">
    <w:name w:val="header"/>
    <w:basedOn w:val="Normal"/>
    <w:link w:val="HeaderChar"/>
    <w:uiPriority w:val="99"/>
    <w:unhideWhenUsed/>
    <w:rsid w:val="006C5ECA"/>
    <w:pPr>
      <w:tabs>
        <w:tab w:val="center" w:pos="4680"/>
        <w:tab w:val="right" w:pos="9360"/>
      </w:tabs>
    </w:pPr>
  </w:style>
  <w:style w:type="character" w:customStyle="1" w:styleId="HeaderChar">
    <w:name w:val="Header Char"/>
    <w:basedOn w:val="DefaultParagraphFont"/>
    <w:link w:val="Header"/>
    <w:uiPriority w:val="99"/>
    <w:rsid w:val="006C5ECA"/>
    <w:rPr>
      <w:rFonts w:ascii="Times New Roman" w:hAnsi="Times New Roman"/>
    </w:rPr>
  </w:style>
  <w:style w:type="paragraph" w:styleId="Footer">
    <w:name w:val="footer"/>
    <w:basedOn w:val="Normal"/>
    <w:link w:val="FooterChar"/>
    <w:uiPriority w:val="99"/>
    <w:unhideWhenUsed/>
    <w:rsid w:val="006C5ECA"/>
    <w:pPr>
      <w:tabs>
        <w:tab w:val="center" w:pos="4680"/>
        <w:tab w:val="right" w:pos="9360"/>
      </w:tabs>
    </w:pPr>
  </w:style>
  <w:style w:type="character" w:customStyle="1" w:styleId="FooterChar">
    <w:name w:val="Footer Char"/>
    <w:basedOn w:val="DefaultParagraphFont"/>
    <w:link w:val="Footer"/>
    <w:uiPriority w:val="99"/>
    <w:rsid w:val="006C5ECA"/>
    <w:rPr>
      <w:rFonts w:ascii="Times New Roman" w:hAnsi="Times New Roman"/>
    </w:rPr>
  </w:style>
  <w:style w:type="paragraph" w:customStyle="1" w:styleId="trichdan">
    <w:name w:val="trichdan"/>
    <w:basedOn w:val="Abstract"/>
    <w:link w:val="trichdanChar"/>
    <w:qFormat/>
    <w:rsid w:val="0007535C"/>
    <w:pPr>
      <w:ind w:left="862" w:hanging="851"/>
    </w:pPr>
    <w:rPr>
      <w:rFonts w:eastAsia="Times New Roman"/>
      <w:i w:val="0"/>
      <w:szCs w:val="20"/>
      <w:lang w:val="de-DE"/>
    </w:rPr>
  </w:style>
  <w:style w:type="character" w:customStyle="1" w:styleId="AbstractChar">
    <w:name w:val="Abstract Char"/>
    <w:basedOn w:val="DefaultParagraphFont"/>
    <w:link w:val="Abstract"/>
    <w:rsid w:val="0007535C"/>
    <w:rPr>
      <w:rFonts w:ascii="Times New Roman" w:hAnsi="Times New Roman" w:cs="Times New Roman"/>
      <w:i/>
      <w:sz w:val="20"/>
    </w:rPr>
  </w:style>
  <w:style w:type="character" w:customStyle="1" w:styleId="trichdanChar">
    <w:name w:val="trichdan Char"/>
    <w:basedOn w:val="AbstractChar"/>
    <w:link w:val="trichdan"/>
    <w:rsid w:val="0007535C"/>
    <w:rPr>
      <w:rFonts w:ascii="Times New Roman" w:eastAsia="Times New Roman" w:hAnsi="Times New Roman" w:cs="Times New Roman"/>
      <w:i w:val="0"/>
      <w:sz w:val="20"/>
      <w:szCs w:val="20"/>
      <w:lang w:val="de-DE"/>
    </w:rPr>
  </w:style>
  <w:style w:type="paragraph" w:customStyle="1" w:styleId="p1a">
    <w:name w:val="p1a"/>
    <w:basedOn w:val="Normal"/>
    <w:next w:val="Normal"/>
    <w:rsid w:val="00814B24"/>
    <w:pPr>
      <w:overflowPunct w:val="0"/>
      <w:autoSpaceDE w:val="0"/>
      <w:autoSpaceDN w:val="0"/>
      <w:adjustRightInd w:val="0"/>
      <w:spacing w:line="240" w:lineRule="atLeast"/>
      <w:textAlignment w:val="baseline"/>
    </w:pPr>
    <w:rPr>
      <w:rFonts w:eastAsia="Times New Roman" w:cs="Times New Roman"/>
      <w:sz w:val="20"/>
      <w:szCs w:val="20"/>
    </w:rPr>
  </w:style>
  <w:style w:type="character" w:customStyle="1" w:styleId="heading30">
    <w:name w:val="heading3"/>
    <w:basedOn w:val="DefaultParagraphFont"/>
    <w:rsid w:val="00814B24"/>
    <w:rPr>
      <w:b/>
    </w:rPr>
  </w:style>
  <w:style w:type="character" w:customStyle="1" w:styleId="heading40">
    <w:name w:val="heading4"/>
    <w:basedOn w:val="DefaultParagraphFont"/>
    <w:rsid w:val="00814B24"/>
    <w:rPr>
      <w:i/>
    </w:rPr>
  </w:style>
  <w:style w:type="paragraph" w:styleId="NormalWeb">
    <w:name w:val="Normal (Web)"/>
    <w:basedOn w:val="Normal"/>
    <w:uiPriority w:val="99"/>
    <w:semiHidden/>
    <w:unhideWhenUsed/>
    <w:rsid w:val="00AF31C4"/>
    <w:pPr>
      <w:spacing w:before="100" w:beforeAutospacing="1" w:after="100" w:afterAutospacing="1"/>
    </w:pPr>
    <w:rPr>
      <w:rFonts w:eastAsia="Times New Roman" w:cs="Times New Roman"/>
      <w:sz w:val="24"/>
      <w:szCs w:val="24"/>
    </w:rPr>
  </w:style>
  <w:style w:type="character" w:customStyle="1" w:styleId="TextChar">
    <w:name w:val="Text Char"/>
    <w:link w:val="Text"/>
    <w:rsid w:val="00BB43A9"/>
    <w:rPr>
      <w:rFonts w:ascii="Times New Roman" w:eastAsiaTheme="majorEastAsia" w:hAnsi="Times New Roman" w:cstheme="majorBidi"/>
      <w:bCs/>
      <w:sz w:val="20"/>
      <w:szCs w:val="26"/>
    </w:rPr>
  </w:style>
  <w:style w:type="paragraph" w:customStyle="1" w:styleId="bang">
    <w:name w:val="bang"/>
    <w:basedOn w:val="Normal"/>
    <w:link w:val="bangChar"/>
    <w:qFormat/>
    <w:rsid w:val="00BB43A9"/>
    <w:pPr>
      <w:keepNext/>
      <w:keepLines/>
    </w:pPr>
    <w:rPr>
      <w:rFonts w:eastAsia="Calibri" w:cs="Times New Roman"/>
    </w:rPr>
  </w:style>
  <w:style w:type="character" w:customStyle="1" w:styleId="bangChar">
    <w:name w:val="bang Char"/>
    <w:link w:val="bang"/>
    <w:rsid w:val="00BB43A9"/>
    <w:rPr>
      <w:rFonts w:ascii="Times New Roman" w:eastAsia="Calibri" w:hAnsi="Times New Roman" w:cs="Times New Roman"/>
    </w:rPr>
  </w:style>
  <w:style w:type="character" w:styleId="Strong">
    <w:name w:val="Strong"/>
    <w:basedOn w:val="DefaultParagraphFont"/>
    <w:uiPriority w:val="22"/>
    <w:qFormat/>
    <w:rsid w:val="0030748A"/>
    <w:rPr>
      <w:b/>
      <w:bCs/>
    </w:rPr>
  </w:style>
  <w:style w:type="character" w:styleId="Emphasis">
    <w:name w:val="Emphasis"/>
    <w:basedOn w:val="DefaultParagraphFont"/>
    <w:uiPriority w:val="20"/>
    <w:qFormat/>
    <w:rsid w:val="0030748A"/>
    <w:rPr>
      <w:i/>
      <w:iCs/>
    </w:rPr>
  </w:style>
  <w:style w:type="character" w:styleId="Hyperlink">
    <w:name w:val="Hyperlink"/>
    <w:basedOn w:val="DefaultParagraphFont"/>
    <w:uiPriority w:val="99"/>
    <w:unhideWhenUsed/>
    <w:rsid w:val="003A2683"/>
    <w:rPr>
      <w:color w:val="0000FF" w:themeColor="hyperlink"/>
      <w:u w:val="single"/>
    </w:rPr>
  </w:style>
  <w:style w:type="paragraph" w:styleId="ListParagraph">
    <w:name w:val="List Paragraph"/>
    <w:basedOn w:val="Normal"/>
    <w:uiPriority w:val="34"/>
    <w:qFormat/>
    <w:rsid w:val="003C51C5"/>
    <w:pPr>
      <w:spacing w:after="160" w:line="259" w:lineRule="auto"/>
      <w:ind w:left="720"/>
      <w:contextualSpacing/>
    </w:pPr>
    <w:rPr>
      <w:rFonts w:asciiTheme="minorHAnsi" w:hAnsiTheme="minorHAnsi"/>
    </w:rPr>
  </w:style>
  <w:style w:type="character" w:customStyle="1" w:styleId="UnresolvedMention1">
    <w:name w:val="Unresolved Mention1"/>
    <w:basedOn w:val="DefaultParagraphFont"/>
    <w:uiPriority w:val="99"/>
    <w:semiHidden/>
    <w:unhideWhenUsed/>
    <w:rsid w:val="00D156B4"/>
    <w:rPr>
      <w:color w:val="605E5C"/>
      <w:shd w:val="clear" w:color="auto" w:fill="E1DFDD"/>
    </w:rPr>
  </w:style>
  <w:style w:type="paragraph" w:customStyle="1" w:styleId="Reference">
    <w:name w:val="Reference"/>
    <w:basedOn w:val="ListBullet"/>
    <w:autoRedefine/>
    <w:rsid w:val="00275E6B"/>
    <w:pPr>
      <w:numPr>
        <w:numId w:val="0"/>
      </w:numPr>
      <w:tabs>
        <w:tab w:val="right" w:pos="4365"/>
      </w:tabs>
      <w:spacing w:line="480" w:lineRule="auto"/>
      <w:ind w:left="450" w:right="-108" w:hanging="360"/>
      <w:contextualSpacing w:val="0"/>
    </w:pPr>
    <w:rPr>
      <w:rFonts w:eastAsia="Times New Roman" w:cs="Times New Roman"/>
      <w:color w:val="222222"/>
      <w:sz w:val="24"/>
      <w:szCs w:val="24"/>
      <w:shd w:val="clear" w:color="auto" w:fill="FFFFFF"/>
    </w:rPr>
  </w:style>
  <w:style w:type="paragraph" w:styleId="ListBullet">
    <w:name w:val="List Bullet"/>
    <w:basedOn w:val="Normal"/>
    <w:uiPriority w:val="99"/>
    <w:semiHidden/>
    <w:unhideWhenUsed/>
    <w:rsid w:val="00275E6B"/>
    <w:pPr>
      <w:numPr>
        <w:numId w:val="44"/>
      </w:numPr>
      <w:contextualSpacing/>
    </w:pPr>
  </w:style>
  <w:style w:type="character" w:styleId="FollowedHyperlink">
    <w:name w:val="FollowedHyperlink"/>
    <w:basedOn w:val="DefaultParagraphFont"/>
    <w:uiPriority w:val="99"/>
    <w:semiHidden/>
    <w:unhideWhenUsed/>
    <w:rsid w:val="00015D06"/>
    <w:rPr>
      <w:color w:val="800080" w:themeColor="followedHyperlink"/>
      <w:u w:val="single"/>
    </w:rPr>
  </w:style>
  <w:style w:type="character" w:styleId="CommentReference">
    <w:name w:val="annotation reference"/>
    <w:basedOn w:val="DefaultParagraphFont"/>
    <w:uiPriority w:val="99"/>
    <w:semiHidden/>
    <w:unhideWhenUsed/>
    <w:rsid w:val="00813812"/>
    <w:rPr>
      <w:sz w:val="16"/>
      <w:szCs w:val="16"/>
    </w:rPr>
  </w:style>
  <w:style w:type="paragraph" w:styleId="CommentText">
    <w:name w:val="annotation text"/>
    <w:basedOn w:val="Normal"/>
    <w:link w:val="CommentTextChar"/>
    <w:uiPriority w:val="99"/>
    <w:unhideWhenUsed/>
    <w:rsid w:val="00813812"/>
    <w:rPr>
      <w:sz w:val="20"/>
      <w:szCs w:val="20"/>
    </w:rPr>
  </w:style>
  <w:style w:type="character" w:customStyle="1" w:styleId="CommentTextChar">
    <w:name w:val="Comment Text Char"/>
    <w:basedOn w:val="DefaultParagraphFont"/>
    <w:link w:val="CommentText"/>
    <w:uiPriority w:val="99"/>
    <w:rsid w:val="0081381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13812"/>
    <w:rPr>
      <w:b/>
      <w:bCs/>
    </w:rPr>
  </w:style>
  <w:style w:type="character" w:customStyle="1" w:styleId="CommentSubjectChar">
    <w:name w:val="Comment Subject Char"/>
    <w:basedOn w:val="CommentTextChar"/>
    <w:link w:val="CommentSubject"/>
    <w:uiPriority w:val="99"/>
    <w:semiHidden/>
    <w:rsid w:val="00813812"/>
    <w:rPr>
      <w:rFonts w:ascii="Times New Roman" w:hAnsi="Times New Roman"/>
      <w:b/>
      <w:bCs/>
      <w:sz w:val="20"/>
      <w:szCs w:val="20"/>
    </w:rPr>
  </w:style>
  <w:style w:type="table" w:styleId="TableGridLight">
    <w:name w:val="Grid Table Light"/>
    <w:basedOn w:val="TableNormal"/>
    <w:uiPriority w:val="40"/>
    <w:rsid w:val="004E2E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NoteBibliographyTitle">
    <w:name w:val="EndNote Bibliography Title"/>
    <w:basedOn w:val="Normal"/>
    <w:link w:val="EndNoteBibliographyTitleChar"/>
    <w:rsid w:val="005749E4"/>
    <w:pPr>
      <w:jc w:val="center"/>
    </w:pPr>
    <w:rPr>
      <w:rFonts w:cs="Times New Roman"/>
      <w:noProof/>
      <w:sz w:val="18"/>
    </w:rPr>
  </w:style>
  <w:style w:type="character" w:customStyle="1" w:styleId="EndNoteBibliographyTitleChar">
    <w:name w:val="EndNote Bibliography Title Char"/>
    <w:basedOn w:val="DefaultParagraphFont"/>
    <w:link w:val="EndNoteBibliographyTitle"/>
    <w:rsid w:val="005749E4"/>
    <w:rPr>
      <w:rFonts w:ascii="Times New Roman" w:hAnsi="Times New Roman" w:cs="Times New Roman"/>
      <w:noProof/>
      <w:sz w:val="18"/>
    </w:rPr>
  </w:style>
  <w:style w:type="paragraph" w:customStyle="1" w:styleId="EndNoteBibliography">
    <w:name w:val="EndNote Bibliography"/>
    <w:basedOn w:val="Normal"/>
    <w:link w:val="EndNoteBibliographyChar"/>
    <w:rsid w:val="005749E4"/>
    <w:pPr>
      <w:spacing w:line="240" w:lineRule="atLeast"/>
    </w:pPr>
    <w:rPr>
      <w:rFonts w:cs="Times New Roman"/>
      <w:noProof/>
      <w:sz w:val="18"/>
    </w:rPr>
  </w:style>
  <w:style w:type="character" w:customStyle="1" w:styleId="EndNoteBibliographyChar">
    <w:name w:val="EndNote Bibliography Char"/>
    <w:basedOn w:val="DefaultParagraphFont"/>
    <w:link w:val="EndNoteBibliography"/>
    <w:rsid w:val="005749E4"/>
    <w:rPr>
      <w:rFonts w:ascii="Times New Roman" w:hAnsi="Times New Roman" w:cs="Times New Roman"/>
      <w:noProof/>
      <w:sz w:val="18"/>
    </w:rPr>
  </w:style>
  <w:style w:type="paragraph" w:styleId="Caption">
    <w:name w:val="caption"/>
    <w:basedOn w:val="Normal"/>
    <w:next w:val="Normal"/>
    <w:uiPriority w:val="35"/>
    <w:unhideWhenUsed/>
    <w:qFormat/>
    <w:rsid w:val="004157DA"/>
    <w:pPr>
      <w:spacing w:after="240"/>
      <w:ind w:firstLine="0"/>
      <w:jc w:val="left"/>
    </w:pPr>
    <w:rPr>
      <w:i/>
      <w:iCs/>
      <w:sz w:val="20"/>
      <w:szCs w:val="18"/>
    </w:rPr>
  </w:style>
  <w:style w:type="paragraph" w:styleId="Revision">
    <w:name w:val="Revision"/>
    <w:hidden/>
    <w:uiPriority w:val="99"/>
    <w:semiHidden/>
    <w:rsid w:val="00947495"/>
    <w:pPr>
      <w:spacing w:after="0" w:line="240" w:lineRule="auto"/>
    </w:pPr>
    <w:rPr>
      <w:rFonts w:ascii="Times New Roman" w:hAnsi="Times New Roman"/>
    </w:rPr>
  </w:style>
  <w:style w:type="paragraph" w:customStyle="1" w:styleId="Ndbang">
    <w:name w:val="Nd bang"/>
    <w:basedOn w:val="Normal"/>
    <w:link w:val="NdbangChar"/>
    <w:qFormat/>
    <w:rsid w:val="004157DA"/>
    <w:pPr>
      <w:ind w:firstLine="0"/>
      <w:jc w:val="center"/>
    </w:pPr>
    <w:rPr>
      <w:rFonts w:cs="Times New Roman"/>
      <w:sz w:val="20"/>
      <w:szCs w:val="28"/>
      <w:lang w:eastAsia="de-DE"/>
    </w:rPr>
  </w:style>
  <w:style w:type="character" w:customStyle="1" w:styleId="NdbangChar">
    <w:name w:val="Nd bang Char"/>
    <w:basedOn w:val="DefaultParagraphFont"/>
    <w:link w:val="Ndbang"/>
    <w:rsid w:val="004157DA"/>
    <w:rPr>
      <w:rFonts w:ascii="Times New Roman" w:hAnsi="Times New Roman" w:cs="Times New Roman"/>
      <w:sz w:val="20"/>
      <w:szCs w:val="28"/>
      <w:lang w:eastAsia="de-DE"/>
    </w:rPr>
  </w:style>
  <w:style w:type="paragraph" w:customStyle="1" w:styleId="TLTK">
    <w:name w:val="TLTK"/>
    <w:basedOn w:val="Normal"/>
    <w:link w:val="TLTKChar"/>
    <w:qFormat/>
    <w:rsid w:val="004157DA"/>
    <w:pPr>
      <w:ind w:firstLine="0"/>
    </w:pPr>
    <w:rPr>
      <w:rFonts w:eastAsia="Times New Roman" w:cs="Times New Roman"/>
      <w:sz w:val="20"/>
      <w:szCs w:val="28"/>
      <w:lang w:eastAsia="en-GB"/>
    </w:rPr>
  </w:style>
  <w:style w:type="character" w:customStyle="1" w:styleId="TLTKChar">
    <w:name w:val="TLTK Char"/>
    <w:basedOn w:val="DefaultParagraphFont"/>
    <w:link w:val="TLTK"/>
    <w:rsid w:val="004157DA"/>
    <w:rPr>
      <w:rFonts w:ascii="Times New Roman" w:eastAsia="Times New Roman" w:hAnsi="Times New Roman" w:cs="Times New Roman"/>
      <w:sz w:val="20"/>
      <w:szCs w:val="28"/>
      <w:lang w:eastAsia="en-GB"/>
    </w:rPr>
  </w:style>
  <w:style w:type="character" w:styleId="UnresolvedMention">
    <w:name w:val="Unresolved Mention"/>
    <w:basedOn w:val="DefaultParagraphFont"/>
    <w:uiPriority w:val="99"/>
    <w:semiHidden/>
    <w:unhideWhenUsed/>
    <w:rsid w:val="001D56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79566">
      <w:bodyDiv w:val="1"/>
      <w:marLeft w:val="0"/>
      <w:marRight w:val="0"/>
      <w:marTop w:val="0"/>
      <w:marBottom w:val="0"/>
      <w:divBdr>
        <w:top w:val="none" w:sz="0" w:space="0" w:color="auto"/>
        <w:left w:val="none" w:sz="0" w:space="0" w:color="auto"/>
        <w:bottom w:val="none" w:sz="0" w:space="0" w:color="auto"/>
        <w:right w:val="none" w:sz="0" w:space="0" w:color="auto"/>
      </w:divBdr>
    </w:div>
    <w:div w:id="132408903">
      <w:bodyDiv w:val="1"/>
      <w:marLeft w:val="0"/>
      <w:marRight w:val="0"/>
      <w:marTop w:val="0"/>
      <w:marBottom w:val="0"/>
      <w:divBdr>
        <w:top w:val="none" w:sz="0" w:space="0" w:color="auto"/>
        <w:left w:val="none" w:sz="0" w:space="0" w:color="auto"/>
        <w:bottom w:val="none" w:sz="0" w:space="0" w:color="auto"/>
        <w:right w:val="none" w:sz="0" w:space="0" w:color="auto"/>
      </w:divBdr>
    </w:div>
    <w:div w:id="250698422">
      <w:bodyDiv w:val="1"/>
      <w:marLeft w:val="0"/>
      <w:marRight w:val="0"/>
      <w:marTop w:val="0"/>
      <w:marBottom w:val="0"/>
      <w:divBdr>
        <w:top w:val="none" w:sz="0" w:space="0" w:color="auto"/>
        <w:left w:val="none" w:sz="0" w:space="0" w:color="auto"/>
        <w:bottom w:val="none" w:sz="0" w:space="0" w:color="auto"/>
        <w:right w:val="none" w:sz="0" w:space="0" w:color="auto"/>
      </w:divBdr>
    </w:div>
    <w:div w:id="280962073">
      <w:bodyDiv w:val="1"/>
      <w:marLeft w:val="0"/>
      <w:marRight w:val="0"/>
      <w:marTop w:val="0"/>
      <w:marBottom w:val="0"/>
      <w:divBdr>
        <w:top w:val="none" w:sz="0" w:space="0" w:color="auto"/>
        <w:left w:val="none" w:sz="0" w:space="0" w:color="auto"/>
        <w:bottom w:val="none" w:sz="0" w:space="0" w:color="auto"/>
        <w:right w:val="none" w:sz="0" w:space="0" w:color="auto"/>
      </w:divBdr>
    </w:div>
    <w:div w:id="320934716">
      <w:bodyDiv w:val="1"/>
      <w:marLeft w:val="0"/>
      <w:marRight w:val="0"/>
      <w:marTop w:val="0"/>
      <w:marBottom w:val="0"/>
      <w:divBdr>
        <w:top w:val="none" w:sz="0" w:space="0" w:color="auto"/>
        <w:left w:val="none" w:sz="0" w:space="0" w:color="auto"/>
        <w:bottom w:val="none" w:sz="0" w:space="0" w:color="auto"/>
        <w:right w:val="none" w:sz="0" w:space="0" w:color="auto"/>
      </w:divBdr>
    </w:div>
    <w:div w:id="458497238">
      <w:bodyDiv w:val="1"/>
      <w:marLeft w:val="0"/>
      <w:marRight w:val="0"/>
      <w:marTop w:val="0"/>
      <w:marBottom w:val="0"/>
      <w:divBdr>
        <w:top w:val="none" w:sz="0" w:space="0" w:color="auto"/>
        <w:left w:val="none" w:sz="0" w:space="0" w:color="auto"/>
        <w:bottom w:val="none" w:sz="0" w:space="0" w:color="auto"/>
        <w:right w:val="none" w:sz="0" w:space="0" w:color="auto"/>
      </w:divBdr>
    </w:div>
    <w:div w:id="516383034">
      <w:bodyDiv w:val="1"/>
      <w:marLeft w:val="0"/>
      <w:marRight w:val="0"/>
      <w:marTop w:val="0"/>
      <w:marBottom w:val="0"/>
      <w:divBdr>
        <w:top w:val="none" w:sz="0" w:space="0" w:color="auto"/>
        <w:left w:val="none" w:sz="0" w:space="0" w:color="auto"/>
        <w:bottom w:val="none" w:sz="0" w:space="0" w:color="auto"/>
        <w:right w:val="none" w:sz="0" w:space="0" w:color="auto"/>
      </w:divBdr>
    </w:div>
    <w:div w:id="525366115">
      <w:bodyDiv w:val="1"/>
      <w:marLeft w:val="0"/>
      <w:marRight w:val="0"/>
      <w:marTop w:val="0"/>
      <w:marBottom w:val="0"/>
      <w:divBdr>
        <w:top w:val="none" w:sz="0" w:space="0" w:color="auto"/>
        <w:left w:val="none" w:sz="0" w:space="0" w:color="auto"/>
        <w:bottom w:val="none" w:sz="0" w:space="0" w:color="auto"/>
        <w:right w:val="none" w:sz="0" w:space="0" w:color="auto"/>
      </w:divBdr>
    </w:div>
    <w:div w:id="580407789">
      <w:bodyDiv w:val="1"/>
      <w:marLeft w:val="0"/>
      <w:marRight w:val="0"/>
      <w:marTop w:val="0"/>
      <w:marBottom w:val="0"/>
      <w:divBdr>
        <w:top w:val="none" w:sz="0" w:space="0" w:color="auto"/>
        <w:left w:val="none" w:sz="0" w:space="0" w:color="auto"/>
        <w:bottom w:val="none" w:sz="0" w:space="0" w:color="auto"/>
        <w:right w:val="none" w:sz="0" w:space="0" w:color="auto"/>
      </w:divBdr>
    </w:div>
    <w:div w:id="611670038">
      <w:bodyDiv w:val="1"/>
      <w:marLeft w:val="0"/>
      <w:marRight w:val="0"/>
      <w:marTop w:val="0"/>
      <w:marBottom w:val="0"/>
      <w:divBdr>
        <w:top w:val="none" w:sz="0" w:space="0" w:color="auto"/>
        <w:left w:val="none" w:sz="0" w:space="0" w:color="auto"/>
        <w:bottom w:val="none" w:sz="0" w:space="0" w:color="auto"/>
        <w:right w:val="none" w:sz="0" w:space="0" w:color="auto"/>
      </w:divBdr>
    </w:div>
    <w:div w:id="731538786">
      <w:bodyDiv w:val="1"/>
      <w:marLeft w:val="0"/>
      <w:marRight w:val="0"/>
      <w:marTop w:val="0"/>
      <w:marBottom w:val="0"/>
      <w:divBdr>
        <w:top w:val="none" w:sz="0" w:space="0" w:color="auto"/>
        <w:left w:val="none" w:sz="0" w:space="0" w:color="auto"/>
        <w:bottom w:val="none" w:sz="0" w:space="0" w:color="auto"/>
        <w:right w:val="none" w:sz="0" w:space="0" w:color="auto"/>
      </w:divBdr>
    </w:div>
    <w:div w:id="846361683">
      <w:bodyDiv w:val="1"/>
      <w:marLeft w:val="0"/>
      <w:marRight w:val="0"/>
      <w:marTop w:val="0"/>
      <w:marBottom w:val="0"/>
      <w:divBdr>
        <w:top w:val="none" w:sz="0" w:space="0" w:color="auto"/>
        <w:left w:val="none" w:sz="0" w:space="0" w:color="auto"/>
        <w:bottom w:val="none" w:sz="0" w:space="0" w:color="auto"/>
        <w:right w:val="none" w:sz="0" w:space="0" w:color="auto"/>
      </w:divBdr>
    </w:div>
    <w:div w:id="903880260">
      <w:bodyDiv w:val="1"/>
      <w:marLeft w:val="0"/>
      <w:marRight w:val="0"/>
      <w:marTop w:val="0"/>
      <w:marBottom w:val="0"/>
      <w:divBdr>
        <w:top w:val="none" w:sz="0" w:space="0" w:color="auto"/>
        <w:left w:val="none" w:sz="0" w:space="0" w:color="auto"/>
        <w:bottom w:val="none" w:sz="0" w:space="0" w:color="auto"/>
        <w:right w:val="none" w:sz="0" w:space="0" w:color="auto"/>
      </w:divBdr>
    </w:div>
    <w:div w:id="942881431">
      <w:bodyDiv w:val="1"/>
      <w:marLeft w:val="0"/>
      <w:marRight w:val="0"/>
      <w:marTop w:val="0"/>
      <w:marBottom w:val="0"/>
      <w:divBdr>
        <w:top w:val="none" w:sz="0" w:space="0" w:color="auto"/>
        <w:left w:val="none" w:sz="0" w:space="0" w:color="auto"/>
        <w:bottom w:val="none" w:sz="0" w:space="0" w:color="auto"/>
        <w:right w:val="none" w:sz="0" w:space="0" w:color="auto"/>
      </w:divBdr>
    </w:div>
    <w:div w:id="1056971358">
      <w:bodyDiv w:val="1"/>
      <w:marLeft w:val="0"/>
      <w:marRight w:val="0"/>
      <w:marTop w:val="0"/>
      <w:marBottom w:val="0"/>
      <w:divBdr>
        <w:top w:val="none" w:sz="0" w:space="0" w:color="auto"/>
        <w:left w:val="none" w:sz="0" w:space="0" w:color="auto"/>
        <w:bottom w:val="none" w:sz="0" w:space="0" w:color="auto"/>
        <w:right w:val="none" w:sz="0" w:space="0" w:color="auto"/>
      </w:divBdr>
    </w:div>
    <w:div w:id="1137147609">
      <w:bodyDiv w:val="1"/>
      <w:marLeft w:val="0"/>
      <w:marRight w:val="0"/>
      <w:marTop w:val="0"/>
      <w:marBottom w:val="0"/>
      <w:divBdr>
        <w:top w:val="none" w:sz="0" w:space="0" w:color="auto"/>
        <w:left w:val="none" w:sz="0" w:space="0" w:color="auto"/>
        <w:bottom w:val="none" w:sz="0" w:space="0" w:color="auto"/>
        <w:right w:val="none" w:sz="0" w:space="0" w:color="auto"/>
      </w:divBdr>
    </w:div>
    <w:div w:id="1202326674">
      <w:bodyDiv w:val="1"/>
      <w:marLeft w:val="0"/>
      <w:marRight w:val="0"/>
      <w:marTop w:val="0"/>
      <w:marBottom w:val="0"/>
      <w:divBdr>
        <w:top w:val="none" w:sz="0" w:space="0" w:color="auto"/>
        <w:left w:val="none" w:sz="0" w:space="0" w:color="auto"/>
        <w:bottom w:val="none" w:sz="0" w:space="0" w:color="auto"/>
        <w:right w:val="none" w:sz="0" w:space="0" w:color="auto"/>
      </w:divBdr>
    </w:div>
    <w:div w:id="1249853563">
      <w:bodyDiv w:val="1"/>
      <w:marLeft w:val="0"/>
      <w:marRight w:val="0"/>
      <w:marTop w:val="0"/>
      <w:marBottom w:val="0"/>
      <w:divBdr>
        <w:top w:val="none" w:sz="0" w:space="0" w:color="auto"/>
        <w:left w:val="none" w:sz="0" w:space="0" w:color="auto"/>
        <w:bottom w:val="none" w:sz="0" w:space="0" w:color="auto"/>
        <w:right w:val="none" w:sz="0" w:space="0" w:color="auto"/>
      </w:divBdr>
    </w:div>
    <w:div w:id="1264461928">
      <w:bodyDiv w:val="1"/>
      <w:marLeft w:val="0"/>
      <w:marRight w:val="0"/>
      <w:marTop w:val="0"/>
      <w:marBottom w:val="0"/>
      <w:divBdr>
        <w:top w:val="none" w:sz="0" w:space="0" w:color="auto"/>
        <w:left w:val="none" w:sz="0" w:space="0" w:color="auto"/>
        <w:bottom w:val="none" w:sz="0" w:space="0" w:color="auto"/>
        <w:right w:val="none" w:sz="0" w:space="0" w:color="auto"/>
      </w:divBdr>
    </w:div>
    <w:div w:id="1334607555">
      <w:bodyDiv w:val="1"/>
      <w:marLeft w:val="0"/>
      <w:marRight w:val="0"/>
      <w:marTop w:val="0"/>
      <w:marBottom w:val="0"/>
      <w:divBdr>
        <w:top w:val="none" w:sz="0" w:space="0" w:color="auto"/>
        <w:left w:val="none" w:sz="0" w:space="0" w:color="auto"/>
        <w:bottom w:val="none" w:sz="0" w:space="0" w:color="auto"/>
        <w:right w:val="none" w:sz="0" w:space="0" w:color="auto"/>
      </w:divBdr>
    </w:div>
    <w:div w:id="1377394687">
      <w:bodyDiv w:val="1"/>
      <w:marLeft w:val="0"/>
      <w:marRight w:val="0"/>
      <w:marTop w:val="0"/>
      <w:marBottom w:val="0"/>
      <w:divBdr>
        <w:top w:val="none" w:sz="0" w:space="0" w:color="auto"/>
        <w:left w:val="none" w:sz="0" w:space="0" w:color="auto"/>
        <w:bottom w:val="none" w:sz="0" w:space="0" w:color="auto"/>
        <w:right w:val="none" w:sz="0" w:space="0" w:color="auto"/>
      </w:divBdr>
    </w:div>
    <w:div w:id="1380015645">
      <w:bodyDiv w:val="1"/>
      <w:marLeft w:val="0"/>
      <w:marRight w:val="0"/>
      <w:marTop w:val="0"/>
      <w:marBottom w:val="0"/>
      <w:divBdr>
        <w:top w:val="none" w:sz="0" w:space="0" w:color="auto"/>
        <w:left w:val="none" w:sz="0" w:space="0" w:color="auto"/>
        <w:bottom w:val="none" w:sz="0" w:space="0" w:color="auto"/>
        <w:right w:val="none" w:sz="0" w:space="0" w:color="auto"/>
      </w:divBdr>
    </w:div>
    <w:div w:id="1411729586">
      <w:bodyDiv w:val="1"/>
      <w:marLeft w:val="0"/>
      <w:marRight w:val="0"/>
      <w:marTop w:val="0"/>
      <w:marBottom w:val="0"/>
      <w:divBdr>
        <w:top w:val="none" w:sz="0" w:space="0" w:color="auto"/>
        <w:left w:val="none" w:sz="0" w:space="0" w:color="auto"/>
        <w:bottom w:val="none" w:sz="0" w:space="0" w:color="auto"/>
        <w:right w:val="none" w:sz="0" w:space="0" w:color="auto"/>
      </w:divBdr>
    </w:div>
    <w:div w:id="1481730906">
      <w:bodyDiv w:val="1"/>
      <w:marLeft w:val="0"/>
      <w:marRight w:val="0"/>
      <w:marTop w:val="0"/>
      <w:marBottom w:val="0"/>
      <w:divBdr>
        <w:top w:val="none" w:sz="0" w:space="0" w:color="auto"/>
        <w:left w:val="none" w:sz="0" w:space="0" w:color="auto"/>
        <w:bottom w:val="none" w:sz="0" w:space="0" w:color="auto"/>
        <w:right w:val="none" w:sz="0" w:space="0" w:color="auto"/>
      </w:divBdr>
    </w:div>
    <w:div w:id="1764453652">
      <w:bodyDiv w:val="1"/>
      <w:marLeft w:val="0"/>
      <w:marRight w:val="0"/>
      <w:marTop w:val="0"/>
      <w:marBottom w:val="0"/>
      <w:divBdr>
        <w:top w:val="none" w:sz="0" w:space="0" w:color="auto"/>
        <w:left w:val="none" w:sz="0" w:space="0" w:color="auto"/>
        <w:bottom w:val="none" w:sz="0" w:space="0" w:color="auto"/>
        <w:right w:val="none" w:sz="0" w:space="0" w:color="auto"/>
      </w:divBdr>
    </w:div>
    <w:div w:id="1785535040">
      <w:bodyDiv w:val="1"/>
      <w:marLeft w:val="0"/>
      <w:marRight w:val="0"/>
      <w:marTop w:val="0"/>
      <w:marBottom w:val="0"/>
      <w:divBdr>
        <w:top w:val="none" w:sz="0" w:space="0" w:color="auto"/>
        <w:left w:val="none" w:sz="0" w:space="0" w:color="auto"/>
        <w:bottom w:val="none" w:sz="0" w:space="0" w:color="auto"/>
        <w:right w:val="none" w:sz="0" w:space="0" w:color="auto"/>
      </w:divBdr>
    </w:div>
    <w:div w:id="1787504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Vol%2015-2\Template%20(E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19BA4-483A-46C5-BD77-8272494D2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Template>
  <TotalTime>170</TotalTime>
  <Pages>18</Pages>
  <Words>10909</Words>
  <Characters>62185</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Cong Duy</cp:lastModifiedBy>
  <cp:revision>20</cp:revision>
  <cp:lastPrinted>2018-03-05T09:01:00Z</cp:lastPrinted>
  <dcterms:created xsi:type="dcterms:W3CDTF">2025-10-07T08:29:00Z</dcterms:created>
  <dcterms:modified xsi:type="dcterms:W3CDTF">2025-10-31T03:31:00Z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55d93a12df181d69f9805e7cb1c55206ab2d7ea37f92a798a482345a2089e40a</vt:lpwstr>
  </property>
</Properties>
</file>