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10E1" w14:textId="48F86F86" w:rsidR="009100D3" w:rsidRPr="007B3EA9" w:rsidRDefault="009100D3" w:rsidP="009100D3">
      <w:pPr>
        <w:tabs>
          <w:tab w:val="right" w:leader="hyphen" w:pos="9072"/>
        </w:tabs>
        <w:jc w:val="center"/>
        <w:rPr>
          <w:rFonts w:ascii="Arial" w:hAnsi="Arial" w:cs="Arial"/>
          <w:b/>
          <w:sz w:val="36"/>
          <w:szCs w:val="28"/>
        </w:rPr>
      </w:pPr>
      <w:r w:rsidRPr="007B3EA9">
        <w:rPr>
          <w:rFonts w:ascii="Arial" w:hAnsi="Arial" w:cs="Arial"/>
          <w:b/>
          <w:sz w:val="32"/>
          <w:szCs w:val="28"/>
        </w:rPr>
        <w:t>Thiết kế và đánh giá đặc tính đo lường của hệ thống đo I–V cao áp có khả năng lập trình phục vụ nghiên cứu động học đánh thủng điện môi</w:t>
      </w:r>
    </w:p>
    <w:p w14:paraId="254BA13B" w14:textId="77777777" w:rsidR="00297F7D" w:rsidRPr="00234C54" w:rsidRDefault="00297F7D" w:rsidP="00297F7D">
      <w:pPr>
        <w:ind w:right="70"/>
        <w:jc w:val="center"/>
        <w:rPr>
          <w:b/>
          <w:szCs w:val="28"/>
        </w:rPr>
      </w:pPr>
    </w:p>
    <w:p w14:paraId="61751432" w14:textId="27E53B7D" w:rsidR="00297F7D" w:rsidRDefault="00297F7D" w:rsidP="003C665C">
      <w:pPr>
        <w:ind w:right="68"/>
        <w:jc w:val="center"/>
        <w:rPr>
          <w:b/>
          <w:szCs w:val="22"/>
        </w:rPr>
      </w:pPr>
      <w:r>
        <w:rPr>
          <w:b/>
          <w:szCs w:val="22"/>
        </w:rPr>
        <w:t>Hu</w:t>
      </w:r>
      <w:r w:rsidRPr="00523EB1">
        <w:rPr>
          <w:b/>
          <w:szCs w:val="22"/>
        </w:rPr>
        <w:t>ỳnh</w:t>
      </w:r>
      <w:r>
        <w:rPr>
          <w:b/>
          <w:szCs w:val="22"/>
        </w:rPr>
        <w:t xml:space="preserve"> C</w:t>
      </w:r>
      <w:r w:rsidRPr="00523EB1">
        <w:rPr>
          <w:b/>
          <w:szCs w:val="22"/>
        </w:rPr>
        <w:t>ô</w:t>
      </w:r>
      <w:r>
        <w:rPr>
          <w:b/>
          <w:szCs w:val="22"/>
        </w:rPr>
        <w:t>ng T</w:t>
      </w:r>
      <w:r w:rsidRPr="00523EB1">
        <w:rPr>
          <w:b/>
          <w:szCs w:val="22"/>
        </w:rPr>
        <w:t>ú</w:t>
      </w:r>
    </w:p>
    <w:p w14:paraId="28D119E0" w14:textId="77777777" w:rsidR="003C665C" w:rsidRPr="003C665C" w:rsidRDefault="003C665C" w:rsidP="00297F7D">
      <w:pPr>
        <w:ind w:right="70"/>
        <w:jc w:val="center"/>
        <w:rPr>
          <w:szCs w:val="18"/>
        </w:rPr>
      </w:pPr>
    </w:p>
    <w:p w14:paraId="6394B21B" w14:textId="2027F185" w:rsidR="00297F7D" w:rsidRDefault="00297F7D" w:rsidP="003C665C">
      <w:pPr>
        <w:ind w:right="68"/>
        <w:jc w:val="center"/>
        <w:rPr>
          <w:i/>
          <w:sz w:val="22"/>
          <w:szCs w:val="22"/>
        </w:rPr>
      </w:pPr>
      <w:r>
        <w:rPr>
          <w:i/>
          <w:sz w:val="22"/>
          <w:szCs w:val="22"/>
        </w:rPr>
        <w:t>Ph</w:t>
      </w:r>
      <w:r w:rsidRPr="00523EB1">
        <w:rPr>
          <w:i/>
          <w:sz w:val="22"/>
          <w:szCs w:val="22"/>
        </w:rPr>
        <w:t>òng</w:t>
      </w:r>
      <w:r>
        <w:rPr>
          <w:i/>
          <w:sz w:val="22"/>
          <w:szCs w:val="22"/>
        </w:rPr>
        <w:t xml:space="preserve"> </w:t>
      </w:r>
      <w:r w:rsidRPr="00523EB1">
        <w:rPr>
          <w:i/>
          <w:sz w:val="22"/>
          <w:szCs w:val="22"/>
        </w:rPr>
        <w:t>Đào</w:t>
      </w:r>
      <w:r>
        <w:rPr>
          <w:i/>
          <w:sz w:val="22"/>
          <w:szCs w:val="22"/>
        </w:rPr>
        <w:t xml:space="preserve"> t</w:t>
      </w:r>
      <w:r w:rsidRPr="00523EB1">
        <w:rPr>
          <w:i/>
          <w:sz w:val="22"/>
          <w:szCs w:val="22"/>
        </w:rPr>
        <w:t>ạo</w:t>
      </w:r>
      <w:r>
        <w:rPr>
          <w:i/>
          <w:sz w:val="22"/>
          <w:szCs w:val="22"/>
        </w:rPr>
        <w:t>, Trư</w:t>
      </w:r>
      <w:r w:rsidRPr="00523EB1">
        <w:rPr>
          <w:i/>
          <w:sz w:val="22"/>
          <w:szCs w:val="22"/>
        </w:rPr>
        <w:t>ờng</w:t>
      </w:r>
      <w:r>
        <w:rPr>
          <w:i/>
          <w:sz w:val="22"/>
          <w:szCs w:val="22"/>
        </w:rPr>
        <w:t xml:space="preserve"> </w:t>
      </w:r>
      <w:r w:rsidRPr="00523EB1">
        <w:rPr>
          <w:i/>
          <w:sz w:val="22"/>
          <w:szCs w:val="22"/>
        </w:rPr>
        <w:t>Đại</w:t>
      </w:r>
      <w:r>
        <w:rPr>
          <w:i/>
          <w:sz w:val="22"/>
          <w:szCs w:val="22"/>
        </w:rPr>
        <w:t xml:space="preserve"> h</w:t>
      </w:r>
      <w:r w:rsidRPr="00523EB1">
        <w:rPr>
          <w:i/>
          <w:sz w:val="22"/>
          <w:szCs w:val="22"/>
        </w:rPr>
        <w:t>ọ</w:t>
      </w:r>
      <w:r>
        <w:rPr>
          <w:i/>
          <w:sz w:val="22"/>
          <w:szCs w:val="22"/>
        </w:rPr>
        <w:t>c Quy Nh</w:t>
      </w:r>
      <w:r w:rsidRPr="00523EB1">
        <w:rPr>
          <w:i/>
          <w:sz w:val="22"/>
          <w:szCs w:val="22"/>
        </w:rPr>
        <w:t>ơ</w:t>
      </w:r>
      <w:r>
        <w:rPr>
          <w:i/>
          <w:sz w:val="22"/>
          <w:szCs w:val="22"/>
        </w:rPr>
        <w:t>n</w:t>
      </w:r>
      <w:r w:rsidR="00D850D5">
        <w:rPr>
          <w:i/>
          <w:sz w:val="22"/>
          <w:szCs w:val="22"/>
        </w:rPr>
        <w:t>, Vi</w:t>
      </w:r>
      <w:r w:rsidR="00D850D5" w:rsidRPr="00D850D5">
        <w:rPr>
          <w:i/>
          <w:sz w:val="22"/>
          <w:szCs w:val="22"/>
        </w:rPr>
        <w:t>ệt</w:t>
      </w:r>
      <w:r w:rsidR="00D850D5">
        <w:rPr>
          <w:i/>
          <w:sz w:val="22"/>
          <w:szCs w:val="22"/>
        </w:rPr>
        <w:t xml:space="preserve"> Nam</w:t>
      </w:r>
    </w:p>
    <w:p w14:paraId="5A819DE2" w14:textId="77777777" w:rsidR="00297F7D" w:rsidRDefault="00297F7D" w:rsidP="00297F7D">
      <w:pPr>
        <w:ind w:right="70"/>
        <w:jc w:val="center"/>
        <w:rPr>
          <w:i/>
          <w:sz w:val="22"/>
          <w:szCs w:val="22"/>
        </w:rPr>
      </w:pPr>
    </w:p>
    <w:p w14:paraId="3992CC68" w14:textId="3C4A4961" w:rsidR="00297F7D" w:rsidRPr="00A1294C" w:rsidRDefault="00297F7D" w:rsidP="00297F7D">
      <w:pPr>
        <w:ind w:right="70"/>
        <w:jc w:val="center"/>
        <w:rPr>
          <w:i/>
          <w:sz w:val="22"/>
          <w:szCs w:val="22"/>
        </w:rPr>
      </w:pPr>
      <w:r>
        <w:rPr>
          <w:i/>
          <w:sz w:val="22"/>
          <w:szCs w:val="22"/>
        </w:rPr>
        <w:t>*</w:t>
      </w:r>
      <w:r w:rsidR="00CA610F">
        <w:rPr>
          <w:i/>
          <w:sz w:val="22"/>
          <w:szCs w:val="22"/>
        </w:rPr>
        <w:t xml:space="preserve">Tác giả liên hệ chính. </w:t>
      </w:r>
      <w:r>
        <w:rPr>
          <w:i/>
          <w:sz w:val="22"/>
          <w:szCs w:val="22"/>
        </w:rPr>
        <w:t xml:space="preserve">Email: </w:t>
      </w:r>
      <w:hyperlink r:id="rId8" w:history="1">
        <w:r w:rsidRPr="00A1294C">
          <w:rPr>
            <w:rStyle w:val="Hyperlink"/>
            <w:i/>
            <w:sz w:val="22"/>
            <w:szCs w:val="22"/>
            <w:u w:val="none"/>
          </w:rPr>
          <w:t>huynhcongtu@qnu.edu.vn</w:t>
        </w:r>
      </w:hyperlink>
    </w:p>
    <w:p w14:paraId="40C59CB3" w14:textId="77777777" w:rsidR="007134BB" w:rsidRDefault="007134BB" w:rsidP="007134BB">
      <w:pPr>
        <w:ind w:right="68" w:firstLine="431"/>
        <w:jc w:val="center"/>
        <w:rPr>
          <w:i/>
          <w:sz w:val="22"/>
        </w:rPr>
      </w:pPr>
    </w:p>
    <w:p w14:paraId="7364405D" w14:textId="77777777" w:rsidR="00297F7D" w:rsidRDefault="00297F7D" w:rsidP="00297F7D">
      <w:pPr>
        <w:ind w:right="70"/>
        <w:rPr>
          <w:i/>
          <w:sz w:val="22"/>
          <w:szCs w:val="22"/>
        </w:rPr>
      </w:pPr>
    </w:p>
    <w:p w14:paraId="74F591C5" w14:textId="77777777" w:rsidR="007825CC" w:rsidRPr="003C753C" w:rsidRDefault="007825CC" w:rsidP="007825CC">
      <w:pPr>
        <w:tabs>
          <w:tab w:val="left" w:pos="360"/>
          <w:tab w:val="left" w:pos="540"/>
          <w:tab w:val="right" w:leader="hyphen" w:pos="9072"/>
        </w:tabs>
        <w:spacing w:after="240"/>
        <w:jc w:val="both"/>
        <w:rPr>
          <w:b/>
          <w:sz w:val="22"/>
          <w:szCs w:val="22"/>
          <w:lang w:val="vi-VN"/>
        </w:rPr>
      </w:pPr>
      <w:r w:rsidRPr="003C753C">
        <w:rPr>
          <w:b/>
          <w:sz w:val="22"/>
          <w:szCs w:val="22"/>
          <w:lang w:val="vi-VN"/>
        </w:rPr>
        <w:t>TÓM TẮT</w:t>
      </w:r>
    </w:p>
    <w:p w14:paraId="0BE633F9" w14:textId="77777777" w:rsidR="007825CC" w:rsidRPr="004811F9" w:rsidRDefault="007825CC" w:rsidP="007B3EA9">
      <w:pPr>
        <w:spacing w:after="220"/>
        <w:ind w:firstLine="567"/>
        <w:jc w:val="both"/>
        <w:rPr>
          <w:sz w:val="20"/>
          <w:szCs w:val="20"/>
          <w:lang w:val="vi-VN"/>
        </w:rPr>
      </w:pPr>
      <w:r w:rsidRPr="004811F9">
        <w:rPr>
          <w:sz w:val="20"/>
          <w:szCs w:val="20"/>
          <w:lang w:val="vi-VN"/>
        </w:rPr>
        <w:t>Phân biệt chính xác giữa hiện tượng đánh thủng điện môi thực và các tín hiệu giả do cơ chế giới hạn dòng của thiết bị gây ra là một thách thức cơ bản trong đo lường độ tin cậy bán dẫn. Để giải quyết yêu cầu này, bài báo trình bày thiết kế và thẩm định đặc tính đo lường của một hệ thống đo I–V cao áp khả trình, được tối ưu hóa cho phân tích động học đánh thủng. Kiến trúc hệ thống tích hợp nguồn cao áp điều khiển dạng dốc với mô-đun thu thập dữ liệu hai kênh được cách ly về điện, đạt mức nhiễu nền hiệu dụng sau xử lý ở ngưỡng dưới nA (sub-nA), đảm bảo tính toàn vẹn tín hiệu trên toàn bộ dải động</w:t>
      </w:r>
      <w:r w:rsidRPr="004811F9">
        <w:rPr>
          <w:rFonts w:eastAsia="Georgia"/>
          <w:sz w:val="20"/>
          <w:szCs w:val="20"/>
          <w:lang w:val="vi-VN"/>
        </w:rPr>
        <w:t>. Đóng góp trọng tâm là việc chuẩn hóa chiến lược phát hiện nhận biết giới hạn dòng: định vị điểm khởi phát đánh thủng cứng (HBD) tại cực đại độ dốc vi phân (</w:t>
      </w:r>
      <m:oMath>
        <m:r>
          <m:rPr>
            <m:sty m:val="p"/>
          </m:rPr>
          <w:rPr>
            <w:rFonts w:ascii="Cambria Math" w:hAnsi="Cambria Math"/>
            <w:sz w:val="20"/>
            <w:szCs w:val="20"/>
            <w:lang w:val="vi-VN"/>
          </w:rPr>
          <m:t>|</m:t>
        </m:r>
        <m:r>
          <w:rPr>
            <w:rFonts w:ascii="Cambria Math" w:hAnsi="Cambria Math"/>
            <w:sz w:val="20"/>
            <w:szCs w:val="20"/>
            <w:lang w:val="vi-VN"/>
          </w:rPr>
          <m:t>dI</m:t>
        </m:r>
        <m:r>
          <m:rPr>
            <m:sty m:val="p"/>
          </m:rPr>
          <w:rPr>
            <w:rFonts w:ascii="Cambria Math" w:hAnsi="Cambria Math"/>
            <w:sz w:val="20"/>
            <w:szCs w:val="20"/>
            <w:lang w:val="vi-VN"/>
          </w:rPr>
          <m:t>/</m:t>
        </m:r>
        <m:r>
          <w:rPr>
            <w:rFonts w:ascii="Cambria Math" w:hAnsi="Cambria Math"/>
            <w:sz w:val="20"/>
            <w:szCs w:val="20"/>
            <w:lang w:val="vi-VN"/>
          </w:rPr>
          <m:t>dV</m:t>
        </m:r>
        <m:r>
          <m:rPr>
            <m:sty m:val="p"/>
          </m:rPr>
          <w:rPr>
            <w:rFonts w:ascii="Cambria Math" w:hAnsi="Cambria Math"/>
            <w:sz w:val="20"/>
            <w:szCs w:val="20"/>
            <w:lang w:val="vi-VN"/>
          </w:rPr>
          <m:t>|</m:t>
        </m:r>
      </m:oMath>
      <w:r w:rsidRPr="004811F9">
        <w:rPr>
          <w:rFonts w:eastAsia="Georgia"/>
          <w:sz w:val="20"/>
          <w:szCs w:val="20"/>
          <w:lang w:val="vi-VN"/>
        </w:rPr>
        <w:t>) và loại trừ vùng giới hạn dòng (CLR) giả tạo. Thực nghiệm trên tụ MOS Si/SiO</w:t>
      </w:r>
      <w:r w:rsidRPr="004811F9">
        <w:rPr>
          <w:rFonts w:eastAsia="Georgia"/>
          <w:sz w:val="20"/>
          <w:szCs w:val="20"/>
          <w:vertAlign w:val="subscript"/>
          <w:lang w:val="vi-VN"/>
        </w:rPr>
        <w:t>2</w:t>
      </w:r>
      <w:r w:rsidRPr="004811F9">
        <w:rPr>
          <w:rFonts w:eastAsia="Georgia"/>
          <w:sz w:val="20"/>
          <w:szCs w:val="20"/>
          <w:lang w:val="vi-VN"/>
        </w:rPr>
        <w:t xml:space="preserve"> 150 nm xác nhận khả năng phân giải cơ chế dẫn điện Fowler–Nordheim/Poole–Frenkel (</w:t>
      </w:r>
      <m:oMath>
        <m:sSup>
          <m:sSupPr>
            <m:ctrlPr>
              <w:rPr>
                <w:rFonts w:ascii="Cambria Math" w:hAnsi="Cambria Math"/>
                <w:sz w:val="20"/>
                <w:szCs w:val="20"/>
              </w:rPr>
            </m:ctrlPr>
          </m:sSupPr>
          <m:e>
            <m:r>
              <w:rPr>
                <w:rFonts w:ascii="Cambria Math" w:hAnsi="Cambria Math"/>
                <w:sz w:val="20"/>
                <w:szCs w:val="20"/>
                <w:lang w:val="vi-VN"/>
              </w:rPr>
              <m:t>R</m:t>
            </m:r>
          </m:e>
          <m:sup>
            <m:r>
              <m:rPr>
                <m:sty m:val="p"/>
              </m:rPr>
              <w:rPr>
                <w:rFonts w:ascii="Cambria Math" w:hAnsi="Cambria Math"/>
                <w:sz w:val="20"/>
                <w:szCs w:val="20"/>
                <w:lang w:val="vi-VN"/>
              </w:rPr>
              <m:t>2</m:t>
            </m:r>
          </m:sup>
        </m:sSup>
        <m:r>
          <m:rPr>
            <m:sty m:val="p"/>
          </m:rPr>
          <w:rPr>
            <w:rFonts w:ascii="Cambria Math" w:hAnsi="Cambria Math"/>
            <w:sz w:val="20"/>
            <w:szCs w:val="20"/>
            <w:lang w:val="vi-VN"/>
          </w:rPr>
          <m:t>&gt;0.97</m:t>
        </m:r>
      </m:oMath>
      <w:r w:rsidRPr="004811F9">
        <w:rPr>
          <w:rFonts w:eastAsia="Georgia"/>
          <w:sz w:val="20"/>
          <w:szCs w:val="20"/>
          <w:lang w:val="vi-VN"/>
        </w:rPr>
        <w:t>) và xác định trường đánh thủng trung bình 6.38 MV/cm (biến thiên 15.7%), khẳng định độ tin cậy của hệ thống cho các nghiên cứu độ bền điện môi nghiêm ngặt.</w:t>
      </w:r>
    </w:p>
    <w:p w14:paraId="19647F3F" w14:textId="77777777" w:rsidR="007825CC" w:rsidRDefault="007825CC" w:rsidP="007825CC">
      <w:pPr>
        <w:tabs>
          <w:tab w:val="right" w:leader="hyphen" w:pos="9072"/>
        </w:tabs>
        <w:spacing w:before="120" w:after="120"/>
        <w:ind w:firstLine="567"/>
        <w:jc w:val="both"/>
        <w:rPr>
          <w:sz w:val="20"/>
          <w:szCs w:val="20"/>
          <w:lang w:val="vi-VN"/>
        </w:rPr>
      </w:pPr>
    </w:p>
    <w:p w14:paraId="3F7258AC" w14:textId="77777777" w:rsidR="007825CC" w:rsidRPr="00896D8C" w:rsidRDefault="007825CC" w:rsidP="007825CC">
      <w:pPr>
        <w:tabs>
          <w:tab w:val="right" w:leader="hyphen" w:pos="9072"/>
        </w:tabs>
        <w:spacing w:before="120" w:after="120"/>
        <w:jc w:val="both"/>
        <w:rPr>
          <w:b/>
          <w:i/>
          <w:sz w:val="20"/>
          <w:szCs w:val="20"/>
          <w:lang w:val="vi-VN"/>
        </w:rPr>
      </w:pPr>
      <w:r w:rsidRPr="00F32667">
        <w:rPr>
          <w:b/>
          <w:sz w:val="20"/>
          <w:szCs w:val="20"/>
          <w:lang w:val="vi-VN"/>
        </w:rPr>
        <w:t>Từ khóa:</w:t>
      </w:r>
      <w:r w:rsidRPr="00F32667">
        <w:rPr>
          <w:b/>
          <w:i/>
          <w:sz w:val="20"/>
          <w:szCs w:val="20"/>
          <w:lang w:val="vi-VN"/>
        </w:rPr>
        <w:t xml:space="preserve"> </w:t>
      </w:r>
      <w:r w:rsidRPr="00846095">
        <w:rPr>
          <w:i/>
          <w:sz w:val="20"/>
          <w:szCs w:val="20"/>
          <w:lang w:val="vi-VN"/>
        </w:rPr>
        <w:t>Thiết bị đo lường cao áp</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điện môi</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ánh thủng giới hạn dòng</w:t>
      </w:r>
      <w:r w:rsidRPr="00896D8C">
        <w:rPr>
          <w:i/>
          <w:sz w:val="20"/>
          <w:szCs w:val="20"/>
          <w:lang w:val="vi-VN"/>
        </w:rPr>
        <w:t>,</w:t>
      </w:r>
      <w:r w:rsidRPr="00846095">
        <w:rPr>
          <w:i/>
          <w:sz w:val="20"/>
          <w:szCs w:val="20"/>
          <w:lang w:val="vi-VN"/>
        </w:rPr>
        <w:t xml:space="preserve"> </w:t>
      </w:r>
      <w:r w:rsidRPr="00896D8C">
        <w:rPr>
          <w:i/>
          <w:sz w:val="20"/>
          <w:szCs w:val="20"/>
          <w:lang w:val="vi-VN"/>
        </w:rPr>
        <w:t>đ</w:t>
      </w:r>
      <w:r w:rsidRPr="00846095">
        <w:rPr>
          <w:i/>
          <w:sz w:val="20"/>
          <w:szCs w:val="20"/>
          <w:lang w:val="vi-VN"/>
        </w:rPr>
        <w:t>ộ tin cậy MOS</w:t>
      </w:r>
      <w:r w:rsidRPr="00896D8C">
        <w:rPr>
          <w:i/>
          <w:sz w:val="20"/>
          <w:szCs w:val="20"/>
          <w:lang w:val="vi-VN"/>
        </w:rPr>
        <w:t>,</w:t>
      </w:r>
      <w:r w:rsidRPr="00846095">
        <w:rPr>
          <w:i/>
          <w:sz w:val="20"/>
          <w:szCs w:val="20"/>
          <w:lang w:val="vi-VN"/>
        </w:rPr>
        <w:t xml:space="preserve"> </w:t>
      </w:r>
      <w:r w:rsidRPr="00896D8C">
        <w:rPr>
          <w:i/>
          <w:sz w:val="20"/>
          <w:szCs w:val="20"/>
          <w:lang w:val="vi-VN"/>
        </w:rPr>
        <w:t>k</w:t>
      </w:r>
      <w:r w:rsidRPr="00846095">
        <w:rPr>
          <w:i/>
          <w:sz w:val="20"/>
          <w:szCs w:val="20"/>
          <w:lang w:val="vi-VN"/>
        </w:rPr>
        <w:t>iểm định đo lường.</w:t>
      </w:r>
    </w:p>
    <w:p w14:paraId="4ECDF14E" w14:textId="77777777" w:rsidR="00297F7D" w:rsidRPr="00297F7D" w:rsidRDefault="00297F7D" w:rsidP="0046281E">
      <w:pPr>
        <w:tabs>
          <w:tab w:val="left" w:pos="360"/>
          <w:tab w:val="right" w:leader="hyphen" w:pos="9072"/>
        </w:tabs>
        <w:spacing w:before="120" w:after="120"/>
        <w:jc w:val="both"/>
        <w:rPr>
          <w:b/>
          <w:sz w:val="22"/>
          <w:szCs w:val="20"/>
          <w:lang w:val="vi-VN"/>
        </w:rPr>
      </w:pPr>
    </w:p>
    <w:p w14:paraId="4DAF099D" w14:textId="77777777" w:rsidR="00523EB1" w:rsidRPr="00297F7D" w:rsidRDefault="0046281E" w:rsidP="00523EB1">
      <w:pPr>
        <w:tabs>
          <w:tab w:val="right" w:leader="hyphen" w:pos="9072"/>
        </w:tabs>
        <w:jc w:val="center"/>
        <w:rPr>
          <w:rFonts w:ascii="Arial" w:hAnsi="Arial" w:cs="Arial"/>
          <w:b/>
          <w:sz w:val="28"/>
          <w:szCs w:val="28"/>
          <w:lang w:val="vi-VN"/>
        </w:rPr>
      </w:pPr>
      <w:r w:rsidRPr="00297F7D">
        <w:rPr>
          <w:rFonts w:ascii="Arial" w:hAnsi="Arial" w:cs="Arial"/>
          <w:b/>
          <w:sz w:val="28"/>
          <w:szCs w:val="28"/>
          <w:lang w:val="vi-VN"/>
        </w:rPr>
        <w:br w:type="page"/>
      </w:r>
    </w:p>
    <w:p w14:paraId="4F10A26D" w14:textId="09FD0DB7" w:rsidR="000107C8" w:rsidRPr="009C5D8A" w:rsidRDefault="00425068" w:rsidP="000C37AB">
      <w:pPr>
        <w:tabs>
          <w:tab w:val="left" w:pos="0"/>
          <w:tab w:val="right" w:leader="hyphen" w:pos="9355"/>
        </w:tabs>
        <w:jc w:val="center"/>
        <w:rPr>
          <w:b/>
          <w:sz w:val="32"/>
          <w:szCs w:val="36"/>
        </w:rPr>
      </w:pPr>
      <w:r w:rsidRPr="009C5D8A">
        <w:rPr>
          <w:b/>
          <w:sz w:val="32"/>
          <w:szCs w:val="36"/>
        </w:rPr>
        <w:lastRenderedPageBreak/>
        <w:t>Design and metrological validation of a programmable high-voltage I–V measurement system for dielectric breakdown kinetics</w:t>
      </w:r>
    </w:p>
    <w:p w14:paraId="6B612E7F" w14:textId="77777777" w:rsidR="000C37AB" w:rsidRPr="000C37AB" w:rsidRDefault="000C37AB" w:rsidP="000107C8">
      <w:pPr>
        <w:ind w:right="68"/>
        <w:jc w:val="center"/>
        <w:rPr>
          <w:b/>
          <w:sz w:val="28"/>
          <w:szCs w:val="22"/>
        </w:rPr>
      </w:pPr>
    </w:p>
    <w:p w14:paraId="4C3419FF" w14:textId="6E5E290E" w:rsidR="000107C8" w:rsidRPr="00165DCD" w:rsidRDefault="000107C8" w:rsidP="000107C8">
      <w:pPr>
        <w:ind w:right="68"/>
        <w:jc w:val="center"/>
        <w:rPr>
          <w:b/>
          <w:szCs w:val="22"/>
        </w:rPr>
      </w:pPr>
      <w:r>
        <w:rPr>
          <w:b/>
          <w:szCs w:val="22"/>
        </w:rPr>
        <w:t xml:space="preserve">Huynh Cong </w:t>
      </w:r>
      <w:r w:rsidR="000C37AB">
        <w:rPr>
          <w:b/>
          <w:szCs w:val="22"/>
        </w:rPr>
        <w:t>Tu</w:t>
      </w:r>
    </w:p>
    <w:p w14:paraId="05D622C8" w14:textId="77777777" w:rsidR="000107C8" w:rsidRPr="00DF1118" w:rsidRDefault="000107C8" w:rsidP="000107C8">
      <w:pPr>
        <w:ind w:right="68"/>
        <w:jc w:val="center"/>
        <w:rPr>
          <w:b/>
          <w:szCs w:val="22"/>
        </w:rPr>
      </w:pPr>
    </w:p>
    <w:p w14:paraId="03010FA7" w14:textId="64DBC554" w:rsidR="000107C8" w:rsidRDefault="000107C8" w:rsidP="000107C8">
      <w:pPr>
        <w:ind w:right="70"/>
        <w:jc w:val="center"/>
        <w:rPr>
          <w:i/>
          <w:sz w:val="22"/>
          <w:szCs w:val="22"/>
        </w:rPr>
      </w:pPr>
      <w:r w:rsidRPr="00DF1118">
        <w:rPr>
          <w:i/>
          <w:sz w:val="22"/>
          <w:szCs w:val="22"/>
        </w:rPr>
        <w:t>Office of Academic Affairs, Quy Nhon University</w:t>
      </w:r>
      <w:r w:rsidR="00D850D5">
        <w:rPr>
          <w:i/>
          <w:sz w:val="22"/>
          <w:szCs w:val="22"/>
        </w:rPr>
        <w:t>, Vietnam</w:t>
      </w:r>
    </w:p>
    <w:p w14:paraId="5AC22799" w14:textId="77777777" w:rsidR="00F32667" w:rsidRDefault="00F32667" w:rsidP="000107C8">
      <w:pPr>
        <w:ind w:right="70"/>
        <w:rPr>
          <w:i/>
          <w:sz w:val="22"/>
          <w:szCs w:val="22"/>
        </w:rPr>
      </w:pPr>
    </w:p>
    <w:p w14:paraId="6575FFAF" w14:textId="3578859E" w:rsidR="00974745" w:rsidRDefault="00305E33" w:rsidP="004662C1">
      <w:pPr>
        <w:ind w:right="70"/>
        <w:jc w:val="center"/>
        <w:rPr>
          <w:i/>
          <w:sz w:val="22"/>
          <w:szCs w:val="22"/>
        </w:rPr>
      </w:pPr>
      <w:r>
        <w:rPr>
          <w:i/>
          <w:sz w:val="22"/>
          <w:szCs w:val="22"/>
        </w:rPr>
        <w:t>*</w:t>
      </w:r>
      <w:r w:rsidR="000C37AB">
        <w:rPr>
          <w:i/>
          <w:sz w:val="22"/>
          <w:szCs w:val="22"/>
        </w:rPr>
        <w:t xml:space="preserve">Corresponding author. </w:t>
      </w:r>
      <w:r w:rsidR="002610BF">
        <w:rPr>
          <w:i/>
          <w:sz w:val="22"/>
          <w:szCs w:val="22"/>
        </w:rPr>
        <w:t xml:space="preserve">Email: </w:t>
      </w:r>
      <w:hyperlink r:id="rId9" w:history="1">
        <w:r w:rsidR="007E5207" w:rsidRPr="00D80529">
          <w:rPr>
            <w:rStyle w:val="Hyperlink"/>
            <w:i/>
            <w:sz w:val="22"/>
            <w:szCs w:val="22"/>
          </w:rPr>
          <w:t>huynhcongtu@qnu.edu.vn</w:t>
        </w:r>
      </w:hyperlink>
    </w:p>
    <w:p w14:paraId="7ADECB04" w14:textId="77777777" w:rsidR="00305E33" w:rsidRDefault="00305E33" w:rsidP="00797114">
      <w:pPr>
        <w:ind w:right="70"/>
        <w:rPr>
          <w:i/>
          <w:sz w:val="22"/>
          <w:szCs w:val="22"/>
        </w:rPr>
      </w:pPr>
    </w:p>
    <w:p w14:paraId="544C8DBA" w14:textId="527A4080" w:rsidR="005A0F1C" w:rsidRDefault="005A0F1C" w:rsidP="00797114">
      <w:pPr>
        <w:ind w:right="70"/>
        <w:rPr>
          <w:i/>
          <w:sz w:val="22"/>
          <w:szCs w:val="22"/>
        </w:rPr>
      </w:pPr>
    </w:p>
    <w:p w14:paraId="501F4E9D" w14:textId="77777777" w:rsidR="00305E33" w:rsidRDefault="00305E33" w:rsidP="00797114">
      <w:pPr>
        <w:ind w:right="70"/>
        <w:rPr>
          <w:i/>
          <w:sz w:val="22"/>
          <w:szCs w:val="22"/>
        </w:rPr>
      </w:pPr>
    </w:p>
    <w:p w14:paraId="5C17C81B" w14:textId="77777777" w:rsidR="00B144CC" w:rsidRPr="005F7064" w:rsidRDefault="00B144CC" w:rsidP="00AA1FB9">
      <w:pPr>
        <w:tabs>
          <w:tab w:val="right" w:leader="hyphen" w:pos="9072"/>
        </w:tabs>
        <w:rPr>
          <w:b/>
          <w:sz w:val="20"/>
          <w:szCs w:val="20"/>
        </w:rPr>
        <w:sectPr w:rsidR="00B144CC" w:rsidRPr="005F7064" w:rsidSect="00FB0D40">
          <w:footerReference w:type="default" r:id="rId10"/>
          <w:pgSz w:w="11907" w:h="16840" w:code="9"/>
          <w:pgMar w:top="1134" w:right="1134" w:bottom="1134" w:left="1418" w:header="720" w:footer="425" w:gutter="0"/>
          <w:cols w:space="720"/>
          <w:docGrid w:linePitch="360"/>
        </w:sectPr>
      </w:pPr>
    </w:p>
    <w:p w14:paraId="1203BDDC" w14:textId="77777777" w:rsidR="003F5E14" w:rsidRPr="003C753C" w:rsidRDefault="003F5E14" w:rsidP="003F5E14">
      <w:pPr>
        <w:tabs>
          <w:tab w:val="left" w:pos="360"/>
          <w:tab w:val="left" w:pos="540"/>
          <w:tab w:val="right" w:leader="hyphen" w:pos="9072"/>
        </w:tabs>
        <w:spacing w:after="120"/>
        <w:jc w:val="both"/>
        <w:rPr>
          <w:b/>
          <w:sz w:val="22"/>
          <w:szCs w:val="22"/>
          <w:lang w:val="vi-VN"/>
        </w:rPr>
      </w:pPr>
      <w:r w:rsidRPr="002751C6">
        <w:rPr>
          <w:b/>
          <w:sz w:val="22"/>
          <w:szCs w:val="22"/>
          <w:lang w:val="vi-VN"/>
        </w:rPr>
        <w:t>ABSTRACT</w:t>
      </w:r>
    </w:p>
    <w:p w14:paraId="349762A3" w14:textId="77777777" w:rsidR="003F5E14" w:rsidRPr="00C51B94" w:rsidRDefault="003F5E14" w:rsidP="007B3EA9">
      <w:pPr>
        <w:spacing w:after="240"/>
        <w:ind w:firstLine="567"/>
        <w:jc w:val="both"/>
        <w:rPr>
          <w:sz w:val="20"/>
          <w:szCs w:val="20"/>
        </w:rPr>
      </w:pPr>
      <w:r w:rsidRPr="00C51B94">
        <w:rPr>
          <w:sz w:val="20"/>
          <w:szCs w:val="20"/>
        </w:rPr>
        <w:t>Accurate distinction between intrinsic dielectric breakdown and instrument-induced compliance artifacts is a fundamental challenge in semiconductor reliability metrology. Addressing this requirement, this paper presents the design and metrological verification of a programmable high-voltage (HV) I</w:t>
      </w:r>
      <w:r>
        <w:rPr>
          <w:sz w:val="20"/>
          <w:szCs w:val="20"/>
        </w:rPr>
        <w:t>–</w:t>
      </w:r>
      <w:r w:rsidRPr="00C51B94">
        <w:rPr>
          <w:sz w:val="20"/>
          <w:szCs w:val="20"/>
        </w:rPr>
        <w:t>V measurement system optimized for breakdown kinetics analysis. The architecture integrates a ramp-controlled HV source with a dual-channel, galvanically isolated data acquisition module, achieving an effective post-processed noise floor in the sub-nA range to ensure signal integrity across the full dynamic range. A central contribution is the validation of a compliance-aware detection strategy. By localizing the intrinsic Hard Breakdown (HBD) onset at the global maximum of the differential slope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C51B94">
        <w:rPr>
          <w:sz w:val="20"/>
          <w:szCs w:val="20"/>
        </w:rPr>
        <w:t>) and explicitly excluding the subsequent Compliance-Limited Region (CLR), this approach eliminates ambiguity in parameter reporting. Experimental verification on 150-nm Si/SiO</w:t>
      </w:r>
      <w:r w:rsidRPr="00C51B94">
        <w:rPr>
          <w:sz w:val="20"/>
          <w:szCs w:val="20"/>
          <w:vertAlign w:val="subscript"/>
        </w:rPr>
        <w:t>2</w:t>
      </w:r>
      <w:r>
        <w:rPr>
          <w:sz w:val="20"/>
          <w:szCs w:val="20"/>
        </w:rPr>
        <w:t xml:space="preserve"> </w:t>
      </w:r>
      <w:r w:rsidRPr="00C51B94">
        <w:rPr>
          <w:sz w:val="20"/>
          <w:szCs w:val="20"/>
        </w:rPr>
        <w:t>MOS capacitors demonstrates the system's capability to resolve field-dependent leakage, identifying mixed Fowler</w:t>
      </w:r>
      <w:r>
        <w:rPr>
          <w:sz w:val="20"/>
          <w:szCs w:val="20"/>
        </w:rPr>
        <w:t>–</w:t>
      </w:r>
      <w:r w:rsidRPr="00C51B94">
        <w:rPr>
          <w:sz w:val="20"/>
          <w:szCs w:val="20"/>
        </w:rPr>
        <w:t>Nordheim and Poole</w:t>
      </w:r>
      <w:r>
        <w:rPr>
          <w:sz w:val="20"/>
          <w:szCs w:val="20"/>
        </w:rPr>
        <w:t>–</w:t>
      </w:r>
      <w:r w:rsidRPr="00C51B94">
        <w:rPr>
          <w:sz w:val="20"/>
          <w:szCs w:val="20"/>
        </w:rPr>
        <w:t>Frenkel conduction mechanisms with high linearity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r>
          <m:rPr>
            <m:sty m:val="p"/>
          </m:rPr>
          <w:rPr>
            <w:rFonts w:ascii="Cambria Math" w:hAnsi="Cambria Math"/>
            <w:sz w:val="20"/>
            <w:szCs w:val="20"/>
          </w:rPr>
          <m:t>&gt;0.97</m:t>
        </m:r>
      </m:oMath>
      <w:r w:rsidRPr="00C51B94">
        <w:rPr>
          <w:sz w:val="20"/>
          <w:szCs w:val="20"/>
        </w:rPr>
        <w:t>) within a 2</w:t>
      </w:r>
      <w:r>
        <w:rPr>
          <w:sz w:val="20"/>
          <w:szCs w:val="20"/>
        </w:rPr>
        <w:t>–</w:t>
      </w:r>
      <w:r w:rsidRPr="00C51B94">
        <w:rPr>
          <w:sz w:val="20"/>
          <w:szCs w:val="20"/>
        </w:rPr>
        <w:t xml:space="preserve">7 MV/cm diagnostic window. Furthermore, the study reports a mean breakdown field of </w:t>
      </w:r>
      <m:oMath>
        <m:r>
          <m:rPr>
            <m:sty m:val="p"/>
          </m:rPr>
          <w:rPr>
            <w:rFonts w:ascii="Cambria Math" w:hAnsi="Cambria Math"/>
            <w:sz w:val="20"/>
            <w:szCs w:val="20"/>
          </w:rPr>
          <m:t>6.38</m:t>
        </m:r>
      </m:oMath>
      <w:r w:rsidRPr="00C51B94">
        <w:rPr>
          <w:sz w:val="20"/>
          <w:szCs w:val="20"/>
        </w:rPr>
        <w:t xml:space="preserve"> MV/cm with a coefficient of variation of </w:t>
      </w:r>
      <m:oMath>
        <m:r>
          <m:rPr>
            <m:sty m:val="p"/>
          </m:rPr>
          <w:rPr>
            <w:rFonts w:ascii="Cambria Math" w:hAnsi="Cambria Math"/>
            <w:sz w:val="20"/>
            <w:szCs w:val="20"/>
          </w:rPr>
          <m:t>15.7%</m:t>
        </m:r>
      </m:oMath>
      <w:r w:rsidRPr="00C51B94">
        <w:rPr>
          <w:sz w:val="20"/>
          <w:szCs w:val="20"/>
        </w:rPr>
        <w:t xml:space="preserve"> (</w:t>
      </w:r>
      <m:oMath>
        <m:r>
          <w:rPr>
            <w:rFonts w:ascii="Cambria Math" w:hAnsi="Cambria Math"/>
            <w:sz w:val="20"/>
            <w:szCs w:val="20"/>
          </w:rPr>
          <m:t>n</m:t>
        </m:r>
        <m:r>
          <m:rPr>
            <m:sty m:val="p"/>
          </m:rPr>
          <w:rPr>
            <w:rFonts w:ascii="Cambria Math" w:hAnsi="Cambria Math"/>
            <w:sz w:val="20"/>
            <w:szCs w:val="20"/>
          </w:rPr>
          <m:t>=6</m:t>
        </m:r>
      </m:oMath>
      <w:r w:rsidRPr="00C51B94">
        <w:rPr>
          <w:sz w:val="20"/>
          <w:szCs w:val="20"/>
        </w:rPr>
        <w:t>), validating the platform as a transparent and reproducible solution for rigorous dielectric integrity studies and failure analysis.</w:t>
      </w:r>
    </w:p>
    <w:p w14:paraId="2EAFC628" w14:textId="77777777" w:rsidR="003F5E14" w:rsidRPr="00F32667" w:rsidRDefault="003F5E14" w:rsidP="003F5E14">
      <w:pPr>
        <w:tabs>
          <w:tab w:val="right" w:leader="hyphen" w:pos="9072"/>
        </w:tabs>
        <w:spacing w:before="120" w:after="120"/>
        <w:jc w:val="both"/>
        <w:rPr>
          <w:sz w:val="22"/>
          <w:szCs w:val="22"/>
          <w:lang w:val="vi-VN"/>
        </w:rPr>
      </w:pPr>
      <w:r w:rsidRPr="002610BF">
        <w:rPr>
          <w:b/>
          <w:sz w:val="20"/>
          <w:szCs w:val="20"/>
        </w:rPr>
        <w:t>Keywords:</w:t>
      </w:r>
      <w:r>
        <w:rPr>
          <w:i/>
          <w:sz w:val="20"/>
          <w:szCs w:val="20"/>
        </w:rPr>
        <w:t xml:space="preserve"> </w:t>
      </w:r>
      <w:r w:rsidRPr="00B91958">
        <w:rPr>
          <w:i/>
          <w:sz w:val="20"/>
          <w:szCs w:val="20"/>
        </w:rPr>
        <w:t>High-voltage instrumentation</w:t>
      </w:r>
      <w:r>
        <w:rPr>
          <w:i/>
          <w:sz w:val="20"/>
          <w:szCs w:val="20"/>
        </w:rPr>
        <w:t>,</w:t>
      </w:r>
      <w:r w:rsidRPr="00B91958">
        <w:rPr>
          <w:i/>
          <w:sz w:val="20"/>
          <w:szCs w:val="20"/>
        </w:rPr>
        <w:t xml:space="preserve"> </w:t>
      </w:r>
      <w:r>
        <w:rPr>
          <w:i/>
          <w:sz w:val="20"/>
          <w:szCs w:val="20"/>
        </w:rPr>
        <w:t>d</w:t>
      </w:r>
      <w:r w:rsidRPr="00B91958">
        <w:rPr>
          <w:i/>
          <w:sz w:val="20"/>
          <w:szCs w:val="20"/>
        </w:rPr>
        <w:t>ielectric breakdown</w:t>
      </w:r>
      <w:r>
        <w:rPr>
          <w:i/>
          <w:sz w:val="20"/>
          <w:szCs w:val="20"/>
        </w:rPr>
        <w:t>,</w:t>
      </w:r>
      <w:r w:rsidRPr="00B91958">
        <w:rPr>
          <w:i/>
          <w:sz w:val="20"/>
          <w:szCs w:val="20"/>
        </w:rPr>
        <w:t xml:space="preserve"> </w:t>
      </w:r>
      <w:r>
        <w:rPr>
          <w:i/>
          <w:sz w:val="20"/>
          <w:szCs w:val="20"/>
        </w:rPr>
        <w:t>c</w:t>
      </w:r>
      <w:r w:rsidRPr="00B91958">
        <w:rPr>
          <w:i/>
          <w:sz w:val="20"/>
          <w:szCs w:val="20"/>
        </w:rPr>
        <w:t>ompliance-limited breakdown</w:t>
      </w:r>
      <w:r>
        <w:rPr>
          <w:i/>
          <w:sz w:val="20"/>
          <w:szCs w:val="20"/>
        </w:rPr>
        <w:t>,</w:t>
      </w:r>
      <w:r w:rsidRPr="00B91958">
        <w:rPr>
          <w:i/>
          <w:sz w:val="20"/>
          <w:szCs w:val="20"/>
        </w:rPr>
        <w:t xml:space="preserve"> MOS reliability</w:t>
      </w:r>
      <w:r>
        <w:rPr>
          <w:i/>
          <w:sz w:val="20"/>
          <w:szCs w:val="20"/>
        </w:rPr>
        <w:t>,</w:t>
      </w:r>
      <w:r w:rsidRPr="00B91958">
        <w:rPr>
          <w:i/>
          <w:sz w:val="20"/>
          <w:szCs w:val="20"/>
        </w:rPr>
        <w:t xml:space="preserve"> </w:t>
      </w:r>
      <w:r>
        <w:rPr>
          <w:i/>
          <w:sz w:val="20"/>
          <w:szCs w:val="20"/>
        </w:rPr>
        <w:t>m</w:t>
      </w:r>
      <w:r w:rsidRPr="00B91958">
        <w:rPr>
          <w:i/>
          <w:sz w:val="20"/>
          <w:szCs w:val="20"/>
        </w:rPr>
        <w:t>etrological verification.</w:t>
      </w:r>
    </w:p>
    <w:p w14:paraId="41BCDEDC" w14:textId="77777777" w:rsidR="00FC4AB0" w:rsidRPr="00F32667" w:rsidRDefault="00FC4AB0" w:rsidP="00DC3868">
      <w:pPr>
        <w:tabs>
          <w:tab w:val="left" w:pos="360"/>
          <w:tab w:val="right" w:leader="hyphen" w:pos="9072"/>
        </w:tabs>
        <w:jc w:val="both"/>
        <w:rPr>
          <w:sz w:val="22"/>
          <w:szCs w:val="22"/>
          <w:lang w:val="vi-VN"/>
        </w:rPr>
        <w:sectPr w:rsidR="00FC4AB0" w:rsidRPr="00F32667" w:rsidSect="00FC155D">
          <w:type w:val="continuous"/>
          <w:pgSz w:w="11907" w:h="16840" w:code="9"/>
          <w:pgMar w:top="1134" w:right="1134" w:bottom="1134" w:left="1418" w:header="720" w:footer="720" w:gutter="0"/>
          <w:cols w:space="720"/>
          <w:docGrid w:linePitch="360"/>
        </w:sectPr>
      </w:pPr>
    </w:p>
    <w:p w14:paraId="05BE87A6" w14:textId="77777777" w:rsidR="004449B1" w:rsidRPr="001B464F" w:rsidRDefault="0073121D" w:rsidP="001B464F">
      <w:pPr>
        <w:tabs>
          <w:tab w:val="left" w:pos="567"/>
          <w:tab w:val="right" w:leader="hyphen" w:pos="9072"/>
        </w:tabs>
        <w:spacing w:before="120" w:after="120"/>
        <w:rPr>
          <w:sz w:val="22"/>
          <w:szCs w:val="22"/>
          <w:lang w:val="vi-VN"/>
        </w:rPr>
      </w:pPr>
      <w:r w:rsidRPr="001B464F">
        <w:rPr>
          <w:b/>
          <w:sz w:val="22"/>
          <w:szCs w:val="22"/>
          <w:lang w:val="vi-VN"/>
        </w:rPr>
        <w:t xml:space="preserve">1. </w:t>
      </w:r>
      <w:r w:rsidR="002751C6" w:rsidRPr="001B464F">
        <w:rPr>
          <w:b/>
          <w:sz w:val="22"/>
          <w:szCs w:val="22"/>
          <w:lang w:val="vi-VN"/>
        </w:rPr>
        <w:t>INTRODUCTION</w:t>
      </w:r>
    </w:p>
    <w:p w14:paraId="2F26C53A" w14:textId="1BDAB02C" w:rsidR="00854702" w:rsidRPr="001B464F" w:rsidRDefault="007650AB" w:rsidP="001B464F">
      <w:pPr>
        <w:spacing w:before="120" w:after="120"/>
        <w:jc w:val="both"/>
        <w:rPr>
          <w:rFonts w:eastAsia="Georgia"/>
          <w:sz w:val="22"/>
          <w:szCs w:val="22"/>
        </w:rPr>
      </w:pPr>
      <w:r w:rsidRPr="001B464F">
        <w:rPr>
          <w:rFonts w:eastAsia="Georgia"/>
          <w:sz w:val="22"/>
          <w:szCs w:val="22"/>
        </w:rPr>
        <w:t>The continuous scaling of metal-oxide-semiconductor (MOS) technologies imposes increasingly stringent requirements on the reliability of gate dielectrics.</w:t>
      </w:r>
      <w:r w:rsidR="003655F4" w:rsidRPr="001B464F">
        <w:rPr>
          <w:rFonts w:eastAsia="Georgia"/>
          <w:sz w:val="22"/>
          <w:szCs w:val="22"/>
        </w:rPr>
        <w:t xml:space="preserve"> This challenge is not limited to conventional Silicon devices but is even more critical in emerging wide-bandgap power devices like SiC MOSFETs, where gate oxide integrity remains a primary reliability concern </w:t>
      </w:r>
      <w:r w:rsidR="003655F4" w:rsidRPr="001B464F">
        <w:rPr>
          <w:sz w:val="22"/>
          <w:szCs w:val="22"/>
        </w:rPr>
        <w:fldChar w:fldCharType="begin"/>
      </w:r>
      <w:r w:rsidR="00D4182D">
        <w:rPr>
          <w:sz w:val="22"/>
          <w:szCs w:val="22"/>
        </w:rPr>
        <w:instrText xml:space="preserve"> ADDIN ZOTERO_ITEM CSL_CITATION {"citationID":"YyeKngqh","properties":{"formattedCitation":"[1]","plainCitation":"[1]","noteIndex":0},"citationItems":[{"id":605,"uris":["http://zotero.org/users/14730574/items/WDS79U2P"],"itemData":{"id":605,"type":"article-journal","abstract":"SiC MOSFETs (silicon carbide metal-oxide semiconductor field-effect transistors) are replacing Si insulated gate bipolar transistors in many power conversion applications due to their superior performance. However, ruggedness and reliability of SiC MOSFETs are still big concern for their widespread applications in the market, especially in safety-critical applications. The objective of this study is to provide a comprehensive picture on the ruggedness and reliability of commercial SiC MOSFETs, discover their failure or degradation mechanism, and propose some possible mitigation methods through both literature survey and in-depth analysis. The ruggedness of SiC MOSFETs discussed here includes short-circuit (SC) ruggedness, avalanche ruggedness, and their failure mechanism. The reliability issues include gate oxide reliability, degradation under high-temperature bias stress, repetitive SC stress, avalanche stress, power cycling stress, body diode's surge current stress, and their degradation mechanism. Furthermore, this study discusses methods and solutions to improve their ruggedness and reliability.","container-title":"IET Power Electronics","DOI":"10.1049/iet-pel.2019.0587","ISSN":"1755-4535","issue":"3","journalAbbreviation":"IET Power Electronics","page":"445-455","publisher":"John Wiley &amp; Sons, Ltd","title":"Review and analysis of SiC MOSFETs’ ruggedness and reliability","volume":"13","author":[{"family":"Wang","given":"Jun"},{"family":"Jiang","given":"Xi"}],"issued":{"date-parts":[["2020",2,1]]}}}],"schema":"https://github.com/citation-style-language/schema/raw/master/csl-citation.json"} </w:instrText>
      </w:r>
      <w:r w:rsidR="003655F4" w:rsidRPr="001B464F">
        <w:rPr>
          <w:sz w:val="22"/>
          <w:szCs w:val="22"/>
        </w:rPr>
        <w:fldChar w:fldCharType="separate"/>
      </w:r>
      <w:r w:rsidR="00D4182D" w:rsidRPr="00D4182D">
        <w:rPr>
          <w:sz w:val="22"/>
        </w:rPr>
        <w:t>[1]</w:t>
      </w:r>
      <w:r w:rsidR="003655F4" w:rsidRPr="001B464F">
        <w:rPr>
          <w:sz w:val="22"/>
          <w:szCs w:val="22"/>
        </w:rPr>
        <w:fldChar w:fldCharType="end"/>
      </w:r>
      <w:r w:rsidR="003655F4" w:rsidRPr="001B464F">
        <w:rPr>
          <w:rFonts w:eastAsia="Georgia"/>
          <w:sz w:val="22"/>
          <w:szCs w:val="22"/>
        </w:rPr>
        <w:t>.</w:t>
      </w:r>
      <w:r w:rsidRPr="001B464F">
        <w:rPr>
          <w:rFonts w:eastAsia="Georgia"/>
          <w:sz w:val="22"/>
          <w:szCs w:val="22"/>
        </w:rPr>
        <w:t xml:space="preserve"> As device dimensions shrink, the electric field across the oxide layer intensifies, making the accurate characterization of dielectric breakdown (BD) mechanisms critical for predicting device lifetime</w:t>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{"citationID":"TutvQnaf","properties":{"formattedCitation":"[2]","plainCitation":"[2]","noteIndex":0},"citationItems":[{"id":548,"uris":["http://zotero.org/users/14730574/items/UXPEMQ8T"],"itemData":{"id":548,"type":"article-journal","abstract":"The gate-all-around (GAA) nanosheet (NS) field-effect-transistor (FET) is poised to replace FinFET in the 3 nm CMOS technology node and beyond, marking the second seminal shift in device architecture across the extensive 60-plus-year history of MOSFET. The introduction of a new device structure, coupled with aggressive pitch scaling, can give rise to reliability challenges. In this article, we present a review of the key reliability mechanisms in GAA NS FET, including bias temperature instability (BTI), hot carrier injection (HCI), gate oxide (Gox) time-dependent dielectric breakdown (TDDB), and middle-of-line (MOL) TDDB. We aim to not only underscore the unique reliability attributes inherent to NS architecture but also provide a holistic view of the status and prospects of NS reliability, taking into account the challenges posed by future scaling.","container-title":"Micromachines","DOI":"10.3390/mi15020269","ISSN":"2072-666X","issue":"2","page":"269","title":"A Review of Reliability in Gate-All-Around Nanosheet Devices","volume":"15","author":[{"family":"Wang","given":"Miaomiao"}],"issued":{"date-parts":[["2024"]]}}}],"schema":"https://github.com/citation-style-language/schema/raw/master/csl-citation.json"} </w:instrText>
      </w:r>
      <w:r w:rsidR="00771D12" w:rsidRPr="001B464F">
        <w:rPr>
          <w:rFonts w:eastAsia="Georgia"/>
          <w:sz w:val="22"/>
          <w:szCs w:val="22"/>
        </w:rPr>
        <w:fldChar w:fldCharType="separate"/>
      </w:r>
      <w:r w:rsidR="00D4182D" w:rsidRPr="00D4182D">
        <w:rPr>
          <w:sz w:val="22"/>
        </w:rPr>
        <w:t>[2]</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{"citationID":"tEgkMrwe","properties":{"formattedCitation":"[3]","plainCitation":"[3]","noteIndex":0},"citationItems":[{"id":547,"uris":["http://zotero.org/users/14730574/items/7TSJ3AN6"],"itemData":{"id":547,"type":"article-journal","container-title":"IBM Journal of Research and Development","DOI":"10.1147/rd.433.0245","ISSN":"0018-8646","issue":"3","journalAbbreviation":"IBM Journal of Research and Development","page":"245-264","title":"Scaling the gate dielectric: Materials, integration, and reliability","volume":"43","author":[{"literal":"D. A. Buchanan"}],"issued":{"date-parts":[["1999",5]]}}}],"schema":"https://github.com/citation-style-language/schema/raw/master/csl-citation.json"} </w:instrText>
      </w:r>
      <w:r w:rsidR="00771D12" w:rsidRPr="001B464F">
        <w:rPr>
          <w:rFonts w:eastAsia="Georgia"/>
          <w:sz w:val="22"/>
          <w:szCs w:val="22"/>
        </w:rPr>
        <w:fldChar w:fldCharType="separate"/>
      </w:r>
      <w:r w:rsidR="00D4182D" w:rsidRPr="00D4182D">
        <w:rPr>
          <w:sz w:val="22"/>
        </w:rPr>
        <w:t>[3]</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{"citationID":"C9dlBzUZ","properties":{"formattedCitation":"[4]","plainCitation":"[4]","noteIndex":0},"citationItems":[{"id":608,"uris":["http://zotero.org/users/14730574/items/YJKM8PRU"],"itemData":{"id":608,"type":"article-journal","abstract":"The breakdown characteristics of ultra-thin gate oxide MOS capacitors fabricated in 65?nm CMOS technology under constant voltage stress and substrate hot-carrier injection are investigated. Compared to normal thick gate oxide, the degradation mechanism of time-dependent dielectric breakdown (TDDB) of ultra-thin gate oxide is found to be different. It is found that the gate current (Ig) of ultra-thin gate oxide MOS capacitor is more likely to be induced not only by Fowler-Nordheim (F-N) tunneling electrons, but also by electrons surmounting barrier and penetrating electrons in the condition of constant voltage stress. Moreover it is shown that the time to breakdown (tbd) under substrate hot-carrier injection is far less than that under constant voltage stress when the failure criterion is defined as a hard breakdown according to the experimental results. The TDDB mechanism of ultra-thin gate oxide will be detailed. The differences in TDDB characteristics of MOS capacitors induced by constant voltage stress and substrate hot-carrier injection will be also discussed.","container-title":"Advances in Condensed Matter Physics","DOI":"10.1155/2018/5483756","ISSN":"1687-8108","issue":"1","journalAbbreviation":"Advances in Condensed Matter Physics","page":"5483756","publisher":"John Wiley &amp; Sons, Ltd","title":"The TDDB Characteristics of Ultra-Thin Gate Oxide MOS Capacitors under Constant Voltage Stress and Substrate Hot-Carrier Injection","volume":"2018","author":[{"family":"Shen","given":"Jingyu"},{"family":"Tan","given":"Can"},{"family":"Jiang","given":"Rui"},{"family":"Li","given":"Wei"},{"family":"Fan","given":"Xue"},{"family":"Li","given":"Jianjun"},{"family":"Wu","given":"Jingping"}],"issued":{"date-parts":[["2018",1,1]]}}}],"schema":"https://github.com/citation-style-language/schema/raw/master/csl-citation.json"} </w:instrText>
      </w:r>
      <w:r w:rsidR="00771D12" w:rsidRPr="001B464F">
        <w:rPr>
          <w:rFonts w:eastAsia="Georgia"/>
          <w:sz w:val="22"/>
          <w:szCs w:val="22"/>
        </w:rPr>
        <w:fldChar w:fldCharType="separate"/>
      </w:r>
      <w:r w:rsidR="00D4182D" w:rsidRPr="00D4182D">
        <w:rPr>
          <w:sz w:val="22"/>
        </w:rPr>
        <w:t>[4]</w:t>
      </w:r>
      <w:r w:rsidR="00771D12" w:rsidRPr="001B464F">
        <w:rPr>
          <w:rFonts w:eastAsia="Georgia"/>
          <w:sz w:val="22"/>
          <w:szCs w:val="22"/>
        </w:rPr>
        <w:fldChar w:fldCharType="end"/>
      </w:r>
      <w:r w:rsidR="00771D12" w:rsidRPr="001B464F">
        <w:rPr>
          <w:rFonts w:eastAsia="Georgia"/>
          <w:sz w:val="22"/>
          <w:szCs w:val="22"/>
        </w:rPr>
        <w:t>,</w:t>
      </w:r>
      <w:r w:rsidR="00771D12" w:rsidRPr="001B464F">
        <w:rPr>
          <w:rFonts w:eastAsia="Georgia"/>
          <w:sz w:val="22"/>
          <w:szCs w:val="22"/>
        </w:rPr>
        <w:fldChar w:fldCharType="begin"/>
      </w:r>
      <w:r w:rsidR="00D4182D">
        <w:rPr>
          <w:rFonts w:eastAsia="Georgia"/>
          <w:sz w:val="22"/>
          <w:szCs w:val="22"/>
        </w:rPr>
        <w:instrText xml:space="preserve"> ADDIN ZOTERO_ITEM CSL_CITATION {"citationID":"5fCx6MOr","properties":{"formattedCitation":"[5]","plainCitation":"[5]","noteIndex":0},"citationItems":[{"id":545,"uris":["http://zotero.org/users/14730574/items/DMWA4RTJ"],"itemData":{"id":545,"type":"article-journal","abstract":"In the nanoscale regime, the aggressive scaling of devices is affected by several severe reliability issues, including negative bias temperature instability (NBTI) and gate oxide breakdown (GOBD). Generally, the mathematical models of NBTI and GOBD are derived from device level test structures with accelerated tests. However, although both models are highly dependent on temperature and the gate voltage and both mechanisms are based on the probability of trap generation in the oxide layer, each model has a different impact on circuit performances. In this paper, we use a physical probability model of trap generation for both mechanisms. We first simulate the impact on circuits using process models involving threshold voltage shifts and gate oxide leakage currents for NBTI and GOBD, respectively. Then, we find a relationship between the model parameters and power/ground signal degradation. We find the stress conditions that make each of the two mechanisms dominant in the power/ground signal. We calibrate the NBTI and GOBD model parameters of each chip to experimental results. Hence, it becomes possible to identify chips that are more or less vulnerable to NBTI and GOBD.","container-title":"Proceedings of the 26th European Symposium on Reliability of Electron Devices, Failure Physics and Analysis","DOI":"10.1016/j.microrel.2015.06.105","ISSN":"0026-2714","issue":"9","journalAbbreviation":"Microelectronics Reliability","page":"1404-1411","title":"The die-to-die calibrated combined model of negative bias temperature instability and gate oxide breakdown from device to system","volume":"55","author":[{"family":"Cha","given":"Soonyoung"},{"family":"Kim","given":"Dae-Hyun"},{"family":"Liu","given":"Taizhi"},{"family":"Milor","given":"Linda S."}],"issued":{"date-parts":[["2015",8,1]]}}}],"schema":"https://github.com/citation-style-language/schema/raw/master/csl-citation.json"} </w:instrText>
      </w:r>
      <w:r w:rsidR="00771D12" w:rsidRPr="001B464F">
        <w:rPr>
          <w:rFonts w:eastAsia="Georgia"/>
          <w:sz w:val="22"/>
          <w:szCs w:val="22"/>
        </w:rPr>
        <w:fldChar w:fldCharType="separate"/>
      </w:r>
      <w:r w:rsidR="00D4182D" w:rsidRPr="00D4182D">
        <w:rPr>
          <w:sz w:val="22"/>
        </w:rPr>
        <w:t>[5]</w:t>
      </w:r>
      <w:r w:rsidR="00771D12" w:rsidRPr="001B464F">
        <w:rPr>
          <w:rFonts w:eastAsia="Georgia"/>
          <w:sz w:val="22"/>
          <w:szCs w:val="22"/>
        </w:rPr>
        <w:fldChar w:fldCharType="end"/>
      </w:r>
      <w:r w:rsidR="00B4236E" w:rsidRPr="001B464F">
        <w:rPr>
          <w:rFonts w:eastAsia="Georgia"/>
          <w:sz w:val="22"/>
          <w:szCs w:val="22"/>
        </w:rPr>
        <w:t>,</w:t>
      </w:r>
      <w:r w:rsidR="00B4236E" w:rsidRPr="001B464F">
        <w:rPr>
          <w:rFonts w:eastAsia="Georgia"/>
          <w:sz w:val="22"/>
          <w:szCs w:val="22"/>
        </w:rPr>
        <w:fldChar w:fldCharType="begin"/>
      </w:r>
      <w:r w:rsidR="00D4182D">
        <w:rPr>
          <w:rFonts w:eastAsia="Georgia"/>
          <w:sz w:val="22"/>
          <w:szCs w:val="22"/>
        </w:rPr>
        <w:instrText xml:space="preserve"> ADDIN ZOTERO_ITEM CSL_CITATION {"citationID":"aEcbt2Id","properties":{"formattedCitation":"[6]","plainCitation":"[6]","noteIndex":0},"citationItems":[{"id":604,"uris":["http://zotero.org/users/14730574/items/T6QAK6GG"],"itemData":{"id":604,"type":"article-journal","abstract":"Abstract Thin dielectric films are essential components of most micro- and nanoelectronic devices, and they have played a key role in the huge development that the semiconductor industry has experienced during the last 50 years. Guaranteeing the reliability of thin dielectric films has become more challenging, in light of strong demand from the market for improved performance in electronic devices. The degradation and breakdown of thin dielectrics under normal device operation has an enormous technological importance and thus it is widely investigated in traditional dielectrics (e.g., SiO2, HfO2, and Al2O3), and it should be further investigated in novel dielectric materials that might be used in future devices (e.g., layered dielectrics). Understanding not only the physical phenomena behind dielectric breakdown but also its statistics is crucial to ensure the reliability of modern and future electronic devices, and it can also be cleverly used for other applications, such as the fabrication of new-concept resistive switching devices (e.g., nonvolatile memories and electronic synapses). Here, the fundamentals of the dielectric breakdown phenomenon in traditional and future thin dielectrics are revised. The physical phenomena that trigger the onset, structural damage, breakdown statistics, device reliability, technological implications, and perspectives are described.","container-title":"Advanced Functional Materials","DOI":"10.1002/adfm.201900657","ISSN":"1616-301X","issue":"18","journalAbbreviation":"Advanced Functional Materials","page":"1900657","publisher":"John Wiley &amp; Sons, Ltd","title":"A Review on Dielectric Breakdown in Thin Dielectrics: Silicon Dioxide, High-k, and Layered Dielectrics","volume":"30","author":[{"family":"Palumbo","given":"Felix"},{"family":"Wen","given":"Chao"},{"family":"Lombardo","given":"Salvatore"},{"family":"Pazos","given":"Sebastian"},{"family":"Aguirre","given":"Fernando"},{"family":"Eizenberg","given":"Moshe"},{"family":"Hui","given":"Fei"},{"family":"Lanza","given":"Mario"}],"issued":{"date-parts":[["2020",5,1]]}}}],"schema":"https://github.com/citation-style-language/schema/raw/master/csl-citation.json"} </w:instrText>
      </w:r>
      <w:r w:rsidR="00B4236E" w:rsidRPr="001B464F">
        <w:rPr>
          <w:rFonts w:eastAsia="Georgia"/>
          <w:sz w:val="22"/>
          <w:szCs w:val="22"/>
        </w:rPr>
        <w:fldChar w:fldCharType="separate"/>
      </w:r>
      <w:r w:rsidR="00D4182D" w:rsidRPr="00D4182D">
        <w:rPr>
          <w:sz w:val="22"/>
        </w:rPr>
        <w:t>[6]</w:t>
      </w:r>
      <w:r w:rsidR="00B4236E" w:rsidRPr="001B464F">
        <w:rPr>
          <w:rFonts w:eastAsia="Georgia"/>
          <w:sz w:val="22"/>
          <w:szCs w:val="22"/>
        </w:rPr>
        <w:fldChar w:fldCharType="end"/>
      </w:r>
      <w:r w:rsidRPr="001B464F">
        <w:rPr>
          <w:rFonts w:eastAsia="Georgia"/>
          <w:sz w:val="22"/>
          <w:szCs w:val="22"/>
        </w:rPr>
        <w:t>. Understanding the degradation kinetics—ranging from trap-assisted tunneling in the pre-breakdown regime to the catastrophic hard breakdown (HBD) event—necessitates precise current–voltage (I–V) and time-dependent dielectric breakdown (TDDB) measurements under high-field stress</w:t>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{"citationID":"R55thfkV","properties":{"formattedCitation":"[5]","plainCitation":"[5]","noteIndex":0},"citationItems":[{"id":545,"uris":["http://zotero.org/users/14730574/items/DMWA4RTJ"],"itemData":{"id":545,"type":"article-journal","abstract":"In the nanoscale regime, the aggressive scaling of devices is affected by several severe reliability issues, including negative bias temperature instability (NBTI) and gate oxide breakdown (GOBD). Generally, the mathematical models of NBTI and GOBD are derived from device level test structures with accelerated tests. However, although both models are highly dependent on temperature and the gate voltage and both mechanisms are based on the probability of trap generation in the oxide layer, each model has a different impact on circuit performances. In this paper, we use a physical probability model of trap generation for both mechanisms. We first simulate the impact on circuits using process models involving threshold voltage shifts and gate oxide leakage currents for NBTI and GOBD, respectively. Then, we find a relationship between the model parameters and power/ground signal degradation. We find the stress conditions that make each of the two mechanisms dominant in the power/ground signal. We calibrate the NBTI and GOBD model parameters of each chip to experimental results. Hence, it becomes possible to identify chips that are more or less vulnerable to NBTI and GOBD.","container-title":"Proceedings of the 26th European Symposium on Reliability of Electron Devices, Failure Physics and Analysis","DOI":"10.1016/j.microrel.2015.06.105","ISSN":"0026-2714","issue":"9","journalAbbreviation":"Microelectronics Reliability","page":"1404-1411","title":"The die-to-die calibrated combined model of negative bias temperature instability and gate oxide breakdown from device to system","volume":"55","author":[{"family":"Cha","given":"Soonyoung"},{"family":"Kim","given":"Dae-Hyun"},{"family":"Liu","given":"Taizhi"},{"family":"Milor","given":"Linda S."}],"issued":{"date-parts":[["2015",8,1]]}}}],"schema":"https://github.com/citation-style-language/schema/raw/master/csl-citation.json"} </w:instrText>
      </w:r>
      <w:r w:rsidR="00771D12" w:rsidRPr="001B464F">
        <w:rPr>
          <w:rFonts w:eastAsia="Georgia"/>
          <w:sz w:val="22"/>
          <w:szCs w:val="22"/>
        </w:rPr>
        <w:fldChar w:fldCharType="separate"/>
      </w:r>
      <w:r w:rsidR="00D4182D" w:rsidRPr="00D4182D">
        <w:rPr>
          <w:sz w:val="22"/>
        </w:rPr>
        <w:t>[5]</w:t>
      </w:r>
      <w:r w:rsidR="00771D12" w:rsidRPr="001B464F">
        <w:rPr>
          <w:rFonts w:eastAsia="Georgia"/>
          <w:sz w:val="22"/>
          <w:szCs w:val="22"/>
        </w:rPr>
        <w:fldChar w:fldCharType="end"/>
      </w:r>
      <w:r w:rsidR="00771D12" w:rsidRPr="001B464F">
        <w:rPr>
          <w:rFonts w:eastAsia="Georgia"/>
          <w:sz w:val="22"/>
          <w:szCs w:val="22"/>
        </w:rPr>
        <w:t xml:space="preserve">, </w:t>
      </w:r>
      <w:r w:rsidR="00771D12" w:rsidRPr="001B464F">
        <w:rPr>
          <w:rFonts w:eastAsia="Georgia"/>
          <w:sz w:val="22"/>
          <w:szCs w:val="22"/>
        </w:rPr>
        <w:fldChar w:fldCharType="begin"/>
      </w:r>
      <w:r w:rsidR="00D4182D">
        <w:rPr>
          <w:rFonts w:eastAsia="Georgia"/>
          <w:sz w:val="22"/>
          <w:szCs w:val="22"/>
        </w:rPr>
        <w:instrText xml:space="preserve"> ADDIN ZOTERO_ITEM CSL_CITATION {"citationID":"0ZMA2s6T","properties":{"formattedCitation":"[7]","plainCitation":"[7]","noteIndex":0},"citationItems":[{"id":546,"uris":["http://zotero.org/users/14730574/items/NZAPXMJP"],"itemData":{"id":546,"type":"article-journal","abstract":"Neutral electron traps are generated in gate oxide during electrical stress, leading to degradation in the form of stress-induced leakage current (SILC) and eventually resulting in breakdown. SILC is the result of inelastic, trap-assisted tunneling of electrons that originate in the conduction band of the cathode. Deuterium annealing experiments call into question the interfacial hydrogen release model of the trap generation mechanism. A framework for modeling time-to-breakdown is presented.","container-title":"Microelectronics Reliability","DOI":"10.1016/S0026-2714(01)00026-9","ISSN":"0026-2714","issue":"5","journalAbbreviation":"Microelectronics Reliability","page":"625-632","title":"Trap generation and breakdown processes in very thin gate oxides","volume":"41","author":[{"family":"Rosenbaum","given":"Elyse"},{"family":"Wu","given":"Jie"}],"issued":{"date-parts":[["2001",5,1]]}}}],"schema":"https://github.com/citation-style-language/schema/raw/master/csl-citation.json"} </w:instrText>
      </w:r>
      <w:r w:rsidR="00771D12" w:rsidRPr="001B464F">
        <w:rPr>
          <w:rFonts w:eastAsia="Georgia"/>
          <w:sz w:val="22"/>
          <w:szCs w:val="22"/>
        </w:rPr>
        <w:fldChar w:fldCharType="separate"/>
      </w:r>
      <w:r w:rsidR="00D4182D" w:rsidRPr="00D4182D">
        <w:rPr>
          <w:sz w:val="22"/>
        </w:rPr>
        <w:t>[7]</w:t>
      </w:r>
      <w:r w:rsidR="00771D12" w:rsidRPr="001B464F">
        <w:rPr>
          <w:rFonts w:eastAsia="Georgia"/>
          <w:sz w:val="22"/>
          <w:szCs w:val="22"/>
        </w:rPr>
        <w:fldChar w:fldCharType="end"/>
      </w:r>
      <w:r w:rsidRPr="001B464F">
        <w:rPr>
          <w:rFonts w:eastAsia="Georgia"/>
          <w:sz w:val="22"/>
          <w:szCs w:val="22"/>
        </w:rPr>
        <w:t xml:space="preserve">. </w:t>
      </w:r>
      <w:r w:rsidR="00E92E76" w:rsidRPr="001B464F">
        <w:rPr>
          <w:rFonts w:eastAsia="Georgia"/>
          <w:sz w:val="22"/>
          <w:szCs w:val="22"/>
        </w:rPr>
        <w:t xml:space="preserve">Conventionally, dielectric characterization is performed using commercial semiconductor parameter analyzers (SPAs), which are optimized for high-precision, general-purpose measurements. However, the centralized architecture of standard ATEs can present challenges when implementing highly specific, </w:t>
      </w:r>
      <w:r w:rsidR="00E92E76" w:rsidRPr="001B464F">
        <w:rPr>
          <w:rFonts w:eastAsia="Georgia"/>
          <w:sz w:val="22"/>
          <w:szCs w:val="22"/>
        </w:rPr>
        <w:t xml:space="preserve">dynamic stress protocols tailored to breakdown kinetics, particularly regarding cost-efficiency and real-time feedback flexibility </w:t>
      </w:r>
      <w:r w:rsidR="00E92E76" w:rsidRPr="001B464F">
        <w:rPr>
          <w:rFonts w:eastAsia="Georgia"/>
          <w:sz w:val="22"/>
          <w:szCs w:val="22"/>
        </w:rPr>
        <w:fldChar w:fldCharType="begin"/>
      </w:r>
      <w:r w:rsidR="00D4182D">
        <w:rPr>
          <w:rFonts w:eastAsia="Georgia"/>
          <w:sz w:val="22"/>
          <w:szCs w:val="22"/>
        </w:rPr>
        <w:instrText xml:space="preserve"> ADDIN ZOTERO_ITEM CSL_CITATION {"citationID":"ozyyEdit","properties":{"formattedCitation":"[8]","plainCitation":"[8]","noteIndex":0},"citationItems":[{"id":560,"uris":["http://zotero.org/users/14730574/items/JZ74HGXS"],"itemData":{"id":560,"type":"paper-conference","container-title":"2013 11th IEEE International Conference on Industrial Informatics (INDIN)","DOI":"10.1109/INDIN.2013.6622870","event-title":"2013 11th IEEE International Conference on Industrial Informatics (INDIN)","ISBN":"2378-363X","note":"journalAbbreviation: 2013 11th IEEE International Conference on Industrial Informatics (INDIN)","page":"129-134","title":"Distributed power semiconductor stress test &amp; measurement architecture","author":[{"literal":"B. Steinwender"},{"literal":"S. Einspieler"},{"literal":"M. Glavanovics"},{"literal":"W. Elmenreich"}],"issued":{"date-parts":[["2013",7,29]]}}}],"schema":"https://github.com/citation-style-language/schema/raw/master/csl-citation.json"} </w:instrText>
      </w:r>
      <w:r w:rsidR="00E92E76" w:rsidRPr="001B464F">
        <w:rPr>
          <w:rFonts w:eastAsia="Georgia"/>
          <w:sz w:val="22"/>
          <w:szCs w:val="22"/>
        </w:rPr>
        <w:fldChar w:fldCharType="separate"/>
      </w:r>
      <w:r w:rsidR="00D4182D" w:rsidRPr="00D4182D">
        <w:rPr>
          <w:sz w:val="22"/>
        </w:rPr>
        <w:t>[8]</w:t>
      </w:r>
      <w:r w:rsidR="00E92E76" w:rsidRPr="001B464F">
        <w:rPr>
          <w:rFonts w:eastAsia="Georgia"/>
          <w:sz w:val="22"/>
          <w:szCs w:val="22"/>
        </w:rPr>
        <w:fldChar w:fldCharType="end"/>
      </w:r>
      <w:r w:rsidR="00E92E76" w:rsidRPr="001B464F">
        <w:rPr>
          <w:rFonts w:eastAsia="Georgia"/>
          <w:sz w:val="22"/>
          <w:szCs w:val="22"/>
        </w:rPr>
        <w:t>. Consequently, the development of custom programmable instrumentation has emerged as a viable approach to bridge the gap between metrological rigour and the adaptability required for advanced reliability studies</w:t>
      </w:r>
      <w:r w:rsidRPr="001B464F">
        <w:rPr>
          <w:rFonts w:eastAsia="Georgia"/>
          <w:sz w:val="22"/>
          <w:szCs w:val="22"/>
        </w:rPr>
        <w:t xml:space="preserve">. </w:t>
      </w:r>
    </w:p>
    <w:p w14:paraId="7ED081F4" w14:textId="684BCBF8" w:rsidR="0053066D" w:rsidRPr="001B464F" w:rsidRDefault="0053066D" w:rsidP="001B464F">
      <w:pPr>
        <w:spacing w:before="120" w:after="120"/>
        <w:jc w:val="both"/>
        <w:rPr>
          <w:rFonts w:eastAsia="Georgia"/>
          <w:sz w:val="22"/>
          <w:szCs w:val="22"/>
        </w:rPr>
      </w:pPr>
      <w:r w:rsidRPr="001B464F">
        <w:rPr>
          <w:rFonts w:eastAsia="Georgia"/>
          <w:sz w:val="22"/>
          <w:szCs w:val="22"/>
        </w:rPr>
        <w:t xml:space="preserve">A critical metrological aspect of high-voltage breakdown testing involves the interaction between the device under test (DUT) and the instrument's compliance setting. As demonstrated in studies regarding breakdown evolution, the external circuit impedance and power dissipation limits directly influence the stability and morphology of the resulting conducting filament </w:t>
      </w:r>
      <w:r w:rsidRPr="001B464F">
        <w:rPr>
          <w:rFonts w:eastAsia="Georgia"/>
          <w:sz w:val="22"/>
          <w:szCs w:val="22"/>
        </w:rPr>
        <w:fldChar w:fldCharType="begin"/>
      </w:r>
      <w:r w:rsidR="00D4182D">
        <w:rPr>
          <w:rFonts w:eastAsia="Georgia"/>
          <w:sz w:val="22"/>
          <w:szCs w:val="22"/>
        </w:rPr>
        <w:instrText xml:space="preserve"> ADDIN ZOTERO_ITEM CSL_CITATION {"citationID":"jf4ImvQv","properties":{"formattedCitation":"[9]","plainCitation":"[9]","noteIndex":0},"citationItems":[{"id":561,"uris":["http://zotero.org/users/14730574/items/LG42X5HA"],"itemData":{"id":561,"type":"article-journal","abstract":"The mechanism responsible for post-soft breakdown leakage current increase in ultra-thin oxides depends on the nature of the conducting filament formed at the instant of dielectric breakdown. The conductance of the filament formed during soft breakdown has been observed to be either stable until hard breakdown occurs or to increase continually with time. The acceleration factors for predicting hard breakdown are different in each case. Recent experimental results suggest that the “hardness” of the first breakdown influences the type of conducting filament formed during the soft breakdown event the time in which hard breakdown subsequently occurs. Electron current-induced defect formation appears to be the driving force for the eventual hard breakdown event.","container-title":"Microelectronics Reliability","DOI":"10.1016/j.microrel.2004.10.018","ISSN":"0026-2714","issue":"3","journalAbbreviation":"Microelectronics Reliability","page":"419-426","title":"Detailed study and projection of hard breakdown evolution in ultra-thin gate oxides","volume":"45","author":[{"family":"Suehle","given":"J.S."},{"family":"Zhu","given":"B."},{"family":"Chen","given":"Y."},{"family":"Bernstein","given":"J.B."}],"issued":{"date-parts":[["2005",3,1]]}}}],"schema":"https://github.com/citation-style-language/schema/raw/master/csl-citation.json"} </w:instrText>
      </w:r>
      <w:r w:rsidRPr="001B464F">
        <w:rPr>
          <w:rFonts w:eastAsia="Georgia"/>
          <w:sz w:val="22"/>
          <w:szCs w:val="22"/>
        </w:rPr>
        <w:fldChar w:fldCharType="separate"/>
      </w:r>
      <w:r w:rsidR="00D4182D" w:rsidRPr="00D4182D">
        <w:rPr>
          <w:sz w:val="22"/>
        </w:rPr>
        <w:t>[9]</w:t>
      </w:r>
      <w:r w:rsidRPr="001B464F">
        <w:rPr>
          <w:rFonts w:eastAsia="Georgia"/>
          <w:sz w:val="22"/>
          <w:szCs w:val="22"/>
        </w:rPr>
        <w:fldChar w:fldCharType="end"/>
      </w:r>
      <w:r w:rsidR="007B4BDE" w:rsidRPr="001B464F">
        <w:rPr>
          <w:rFonts w:eastAsia="Georgia"/>
          <w:sz w:val="22"/>
          <w:szCs w:val="22"/>
        </w:rPr>
        <w:t xml:space="preserve">, </w:t>
      </w:r>
      <w:r w:rsidR="007B4BDE" w:rsidRPr="001B464F">
        <w:rPr>
          <w:rFonts w:eastAsia="Georgia"/>
          <w:sz w:val="22"/>
          <w:szCs w:val="22"/>
        </w:rPr>
        <w:fldChar w:fldCharType="begin"/>
      </w:r>
      <w:r w:rsidR="00D4182D">
        <w:rPr>
          <w:rFonts w:eastAsia="Georgia"/>
          <w:sz w:val="22"/>
          <w:szCs w:val="22"/>
        </w:rPr>
        <w:instrText xml:space="preserve"> ADDIN ZOTERO_ITEM CSL_CITATION {"citationID":"8MVrDSY9","properties":{"formattedCitation":"[10]","plainCitation":"[10]","noteIndex":0},"citationItems":[{"id":562,"uris":["http://zotero.org/users/14730574/items/AZN7ESPE"],"itemData":{"id":562,"type":"article-journal","container-title":"ACS Applied Electronic Materials","DOI":"10.1021/acsaelm.0c00128","issue":"4","journalAbbreviation":"ACS Appl. Electron. Mater.","page":"1154-1161","publisher":"American Chemical Society","title":"Compliance Current-Controlled Conducting Filament Formation in Tantalum Oxide-Based RRAM Devices with Different Top Electrodes","volume":"2","author":[{"family":"Lee","given":"Tae Sung"},{"family":"Lee","given":"Nam Joo"},{"family":"Abbas","given":"Haider"},{"family":"Lee","given":"Hyun Ho"},{"family":"Yoon","given":"Tae-Sik"},{"family":"Kang","given":"Chi Jung"}],"issued":{"date-parts":[["2020",4,28]]}}}],"schema":"https://github.com/citation-style-language/schema/raw/master/csl-citation.json"} </w:instrText>
      </w:r>
      <w:r w:rsidR="007B4BDE" w:rsidRPr="001B464F">
        <w:rPr>
          <w:rFonts w:eastAsia="Georgia"/>
          <w:sz w:val="22"/>
          <w:szCs w:val="22"/>
        </w:rPr>
        <w:fldChar w:fldCharType="separate"/>
      </w:r>
      <w:r w:rsidR="00D4182D" w:rsidRPr="00D4182D">
        <w:rPr>
          <w:sz w:val="22"/>
        </w:rPr>
        <w:t>[10]</w:t>
      </w:r>
      <w:r w:rsidR="007B4BDE" w:rsidRPr="001B464F">
        <w:rPr>
          <w:rFonts w:eastAsia="Georgia"/>
          <w:sz w:val="22"/>
          <w:szCs w:val="22"/>
        </w:rPr>
        <w:fldChar w:fldCharType="end"/>
      </w:r>
      <w:r w:rsidR="003F5D63" w:rsidRPr="001B464F">
        <w:rPr>
          <w:rFonts w:eastAsia="Georgia"/>
          <w:sz w:val="22"/>
          <w:szCs w:val="22"/>
        </w:rPr>
        <w:t xml:space="preserve">, </w:t>
      </w:r>
      <w:r w:rsidR="003F5D63" w:rsidRPr="001B464F">
        <w:rPr>
          <w:rFonts w:eastAsia="Georgia"/>
          <w:sz w:val="22"/>
          <w:szCs w:val="22"/>
        </w:rPr>
        <w:fldChar w:fldCharType="begin"/>
      </w:r>
      <w:r w:rsidR="00D4182D">
        <w:rPr>
          <w:rFonts w:eastAsia="Georgia"/>
          <w:sz w:val="22"/>
          <w:szCs w:val="22"/>
        </w:rPr>
        <w:instrText xml:space="preserve"> ADDIN ZOTERO_ITEM CSL_CITATION {"citationID":"DvdKm5KP","properties":{"formattedCitation":"[11]","plainCitation":"[11]","noteIndex":0},"citationItems":[{"id":564,"uris":["http://zotero.org/users/14730574/items/RPN2TB7B"],"itemData":{"id":564,"type":"article-journal","abstract":"The nature of the conducting filaments in many resistive switching systems has been elusive. Through in situ transmission electron microscopy, we image the real-time formation and evolution of the filament in a silicon oxide resistive switch. The electroforming process is revealed to involve the local enrichment of silicon from the silicon oxide matrix. Semi-metallic silicon nanocrystals with structural variations from the conventional diamond cubic form of silicon are observed, which likely accounts for the conduction in the filament. The growth and shrinkage of the silicon nanocrystals in response to different electrical stimuli show energetically viable transition processes in the silicon forms, offering evidence for the switching mechanism. The study here also provides insights into the electrical breakdown process in silicon oxide layers, which are ubiquitous in a host of electronic devices.","container-title":"Scientific Reports","DOI":"10.1038/srep00242","ISSN":"2045-2322","issue":"1","journalAbbreviation":"Scientific Reports","page":"242","title":"In situ imaging of the conducting filament in a silicon oxide resistive switch","volume":"2","author":[{"family":"Yao","given":"Jun"},{"family":"Zhong","given":"Lin"},{"family":"Natelson","given":"Douglas"},{"family":"Tour","given":"James M."}],"issued":{"date-parts":[["2012",1,31]]}}}],"schema":"https://github.com/citation-style-language/schema/raw/master/csl-citation.json"} </w:instrText>
      </w:r>
      <w:r w:rsidR="003F5D63" w:rsidRPr="001B464F">
        <w:rPr>
          <w:rFonts w:eastAsia="Georgia"/>
          <w:sz w:val="22"/>
          <w:szCs w:val="22"/>
        </w:rPr>
        <w:fldChar w:fldCharType="separate"/>
      </w:r>
      <w:r w:rsidR="00D4182D" w:rsidRPr="00D4182D">
        <w:rPr>
          <w:sz w:val="22"/>
        </w:rPr>
        <w:t>[11]</w:t>
      </w:r>
      <w:r w:rsidR="003F5D63" w:rsidRPr="001B464F">
        <w:rPr>
          <w:rFonts w:eastAsia="Georgia"/>
          <w:sz w:val="22"/>
          <w:szCs w:val="22"/>
        </w:rPr>
        <w:fldChar w:fldCharType="end"/>
      </w:r>
      <w:r w:rsidRPr="001B464F">
        <w:rPr>
          <w:rFonts w:eastAsia="Georgia"/>
          <w:sz w:val="22"/>
          <w:szCs w:val="22"/>
        </w:rPr>
        <w:t>. Consequently, during a hard breakdown (HBD) event, the current rises abruptly until clamped by the compliance limit, yielding a measured transient that convolves the intrinsic breakdown mechanism with a subsequent Compliance-Limited Region (CLR)</w:t>
      </w:r>
      <w:r w:rsidR="002F1C8C" w:rsidRPr="001B464F">
        <w:rPr>
          <w:rFonts w:eastAsia="Georgia"/>
          <w:sz w:val="22"/>
          <w:szCs w:val="22"/>
        </w:rPr>
        <w:t xml:space="preserve"> </w:t>
      </w:r>
      <w:r w:rsidR="002F1C8C" w:rsidRPr="001B464F">
        <w:rPr>
          <w:rFonts w:eastAsia="Georgia"/>
          <w:sz w:val="22"/>
          <w:szCs w:val="22"/>
        </w:rPr>
        <w:fldChar w:fldCharType="begin"/>
      </w:r>
      <w:r w:rsidR="00D4182D">
        <w:rPr>
          <w:rFonts w:eastAsia="Georgia"/>
          <w:sz w:val="22"/>
          <w:szCs w:val="22"/>
        </w:rPr>
        <w:instrText xml:space="preserve"> ADDIN ZOTERO_ITEM CSL_CITATION {"citationID":"MzXvIlXJ","properties":{"formattedCitation":"[12]","plainCitation":"[12]","noteIndex":0},"citationItems":[{"id":565,"uris":["http://zotero.org/users/14730574/items/UAT5IBT8"],"itemData":{"id":565,"type":"article-journal","container-title":"IEEE Transactions on Electron Devices","DOI":"10.1109/TED.2017.2776860","ISSN":"1557-9646","issue":"1","journalAbbreviation":"IEEE Transactions on Electron Devices","page":"108-114","title":"Analysis and Control of RRAM Overshoot Current","volume":"65","author":[{"literal":"P. R. Shrestha"},{"literal":"D. M. Nminibapiel"},{"literal":"J. P. Campbell"},{"literal":"J. T. Ryan"},{"literal":"D. Veksler"},{"literal":"H. Baumgart"},{"literal":"K. P. Cheung"}],"issued":{"date-parts":[["2018",1]]}}}],"schema":"https://github.com/citation-style-language/schema/raw/master/csl-citation.json"} </w:instrText>
      </w:r>
      <w:r w:rsidR="002F1C8C" w:rsidRPr="001B464F">
        <w:rPr>
          <w:rFonts w:eastAsia="Georgia"/>
          <w:sz w:val="22"/>
          <w:szCs w:val="22"/>
        </w:rPr>
        <w:fldChar w:fldCharType="separate"/>
      </w:r>
      <w:r w:rsidR="00D4182D" w:rsidRPr="00D4182D">
        <w:rPr>
          <w:sz w:val="22"/>
        </w:rPr>
        <w:t>[12]</w:t>
      </w:r>
      <w:r w:rsidR="002F1C8C" w:rsidRPr="001B464F">
        <w:rPr>
          <w:rFonts w:eastAsia="Georgia"/>
          <w:sz w:val="22"/>
          <w:szCs w:val="22"/>
        </w:rPr>
        <w:fldChar w:fldCharType="end"/>
      </w:r>
      <w:r w:rsidRPr="001B464F">
        <w:rPr>
          <w:rFonts w:eastAsia="Georgia"/>
          <w:sz w:val="22"/>
          <w:szCs w:val="22"/>
        </w:rPr>
        <w:t xml:space="preserve">. Accurately distinguishing these regimes is essential for determining the true energy dissipated during failure. However, because general-purpose instrumentation typically captures the aggregate response, the automated separation of the intrinsic onset from compliance </w:t>
      </w:r>
      <w:r w:rsidRPr="001B464F">
        <w:rPr>
          <w:rFonts w:eastAsia="Georgia"/>
          <w:sz w:val="22"/>
          <w:szCs w:val="22"/>
        </w:rPr>
        <w:lastRenderedPageBreak/>
        <w:t xml:space="preserve">artifacts necessitates dedicated algorithmic post-processing to mitigate potential ambiguity in post-breakdown characterization. </w:t>
      </w:r>
    </w:p>
    <w:p w14:paraId="303A7765" w14:textId="31BA5EAA" w:rsidR="003655F4" w:rsidRPr="001B464F" w:rsidRDefault="003655F4" w:rsidP="001B464F">
      <w:pPr>
        <w:spacing w:before="120" w:after="120"/>
        <w:jc w:val="both"/>
        <w:rPr>
          <w:sz w:val="22"/>
          <w:szCs w:val="22"/>
        </w:rPr>
      </w:pPr>
      <w:r w:rsidRPr="001B464F">
        <w:rPr>
          <w:sz w:val="22"/>
          <w:szCs w:val="22"/>
        </w:rPr>
        <w:t xml:space="preserve">Recent developments in instrumentation have explored custom I–V tracers to address specific characterization needs, ranging from large-scale cryogenic CMOS analysis </w:t>
      </w:r>
      <w:r w:rsidRPr="001B464F">
        <w:rPr>
          <w:sz w:val="22"/>
          <w:szCs w:val="22"/>
        </w:rPr>
        <w:fldChar w:fldCharType="begin"/>
      </w:r>
      <w:r w:rsidR="00D4182D">
        <w:rPr>
          <w:sz w:val="22"/>
          <w:szCs w:val="22"/>
        </w:rPr>
        <w:instrText xml:space="preserve"> ADDIN ZOTERO_ITEM CSL_CITATION {"citationID":"suzQhtFA","properties":{"formattedCitation":"[13]","plainCitation":"[13]","noteIndex":0},"citationItems":[{"id":585,"uris":["http://zotero.org/users/14730574/items/MVYJ7AKV"],"itemData":{"id":585,"type":"article-journal","container-title":"IEEE Transactions on Instrumentation and Measurement","DOI":"10.1109/TIM.2024.3497143","ISSN":"1557-9662","journalAbbreviation":"IEEE Transactions on Instrumentation and Measurement","page":"1-10","title":"Method for Efficient Large-Scale Cryogenic Characterization of CMOS Technologies","volume":"74","author":[{"literal":"J. Eastoe"},{"literal":"G. M. Noah"},{"literal":"D. Dutta"},{"literal":"A. Rossi"},{"literal":"J. D. Fletcher"},{"literal":"A. Gomez-Saiz"}],"issued":{"date-parts":[["2025"]]}}}],"schema":"https://github.com/citation-style-language/schema/raw/master/csl-citation.json"} </w:instrText>
      </w:r>
      <w:r w:rsidRPr="001B464F">
        <w:rPr>
          <w:sz w:val="22"/>
          <w:szCs w:val="22"/>
        </w:rPr>
        <w:fldChar w:fldCharType="separate"/>
      </w:r>
      <w:r w:rsidR="00D4182D" w:rsidRPr="00D4182D">
        <w:rPr>
          <w:sz w:val="22"/>
        </w:rPr>
        <w:t>[13]</w:t>
      </w:r>
      <w:r w:rsidRPr="001B464F">
        <w:rPr>
          <w:sz w:val="22"/>
          <w:szCs w:val="22"/>
        </w:rPr>
        <w:fldChar w:fldCharType="end"/>
      </w:r>
      <w:r w:rsidRPr="001B464F">
        <w:rPr>
          <w:sz w:val="22"/>
          <w:szCs w:val="22"/>
        </w:rPr>
        <w:t xml:space="preserve"> to the rigorous evaluation of wide-bandgap power devices  </w:t>
      </w:r>
      <w:r w:rsidRPr="001B464F">
        <w:rPr>
          <w:sz w:val="22"/>
          <w:szCs w:val="22"/>
        </w:rPr>
        <w:fldChar w:fldCharType="begin"/>
      </w:r>
      <w:r w:rsidR="00D4182D">
        <w:rPr>
          <w:sz w:val="22"/>
          <w:szCs w:val="22"/>
        </w:rPr>
        <w:instrText xml:space="preserve"> ADDIN ZOTERO_ITEM CSL_CITATION {"citationID":"r0kFNeRu","properties":{"formattedCitation":"[14]","plainCitation":"[14]","noteIndex":0},"citationItems":[{"id":584,"uris":["http://zotero.org/users/14730574/items/CHFHWM2S"],"itemData":{"id":584,"type":"paper-conference","container-title":"2023 7th IEEE Electron Devices Technology &amp; Manufacturing Conference (EDTM)","DOI":"10.1109/EDTM55494.2023.10102944","event-title":"2023 7th IEEE Electron Devices Technology &amp; Manufacturing Conference (EDTM)","note":"journalAbbreviation: 2023 7th IEEE Electron Devices Technology &amp; Manufacturing Conference (EDTM)","page":"1-3","title":"Characterization and Modeling of I-V, C-V and Trapping behavior of SiC Power MOSFETs","author":[{"literal":"M. S. Nazir"},{"literal":"A. Pampori"},{"literal":"Y. H. Zarkob"},{"literal":"A. Kar"},{"literal":"Y. S. Chauhan"}],"issued":{"date-parts":[["2023",3,7]]}}}],"schema":"https://github.com/citation-style-language/schema/raw/master/csl-citation.json"} </w:instrText>
      </w:r>
      <w:r w:rsidRPr="001B464F">
        <w:rPr>
          <w:sz w:val="22"/>
          <w:szCs w:val="22"/>
        </w:rPr>
        <w:fldChar w:fldCharType="separate"/>
      </w:r>
      <w:r w:rsidR="00D4182D" w:rsidRPr="00D4182D">
        <w:rPr>
          <w:sz w:val="22"/>
        </w:rPr>
        <w:t>[14]</w:t>
      </w:r>
      <w:r w:rsidRPr="001B464F">
        <w:rPr>
          <w:sz w:val="22"/>
          <w:szCs w:val="22"/>
        </w:rPr>
        <w:fldChar w:fldCharType="end"/>
      </w:r>
      <w:r w:rsidRPr="001B464F">
        <w:rPr>
          <w:sz w:val="22"/>
          <w:szCs w:val="22"/>
        </w:rPr>
        <w:t xml:space="preserve">. Yet, many existing solutions prioritize cost reduction over metrological rigor, often lacking the dynamic range required to resolve low-level leakage currents—a critical parameter for modeling carrier trapping behavior  </w:t>
      </w:r>
      <w:r w:rsidRPr="001B464F">
        <w:rPr>
          <w:sz w:val="22"/>
          <w:szCs w:val="22"/>
        </w:rPr>
        <w:fldChar w:fldCharType="begin"/>
      </w:r>
      <w:r w:rsidR="00D4182D">
        <w:rPr>
          <w:sz w:val="22"/>
          <w:szCs w:val="22"/>
        </w:rPr>
        <w:instrText xml:space="preserve"> ADDIN ZOTERO_ITEM CSL_CITATION {"citationID":"gCltfa1k","properties":{"formattedCitation":"[14]","plainCitation":"[14]","noteIndex":0},"citationItems":[{"id":584,"uris":["http://zotero.org/users/14730574/items/CHFHWM2S"],"itemData":{"id":584,"type":"paper-conference","container-title":"2023 7th IEEE Electron Devices Technology &amp; Manufacturing Conference (EDTM)","DOI":"10.1109/EDTM55494.2023.10102944","event-title":"2023 7th IEEE Electron Devices Technology &amp; Manufacturing Conference (EDTM)","note":"journalAbbreviation: 2023 7th IEEE Electron Devices Technology &amp; Manufacturing Conference (EDTM)","page":"1-3","title":"Characterization and Modeling of I-V, C-V and Trapping behavior of SiC Power MOSFETs","author":[{"literal":"M. S. Nazir"},{"literal":"A. Pampori"},{"literal":"Y. H. Zarkob"},{"literal":"A. Kar"},{"literal":"Y. S. Chauhan"}],"issued":{"date-parts":[["2023",3,7]]}}}],"schema":"https://github.com/citation-style-language/schema/raw/master/csl-citation.json"} </w:instrText>
      </w:r>
      <w:r w:rsidRPr="001B464F">
        <w:rPr>
          <w:sz w:val="22"/>
          <w:szCs w:val="22"/>
        </w:rPr>
        <w:fldChar w:fldCharType="separate"/>
      </w:r>
      <w:r w:rsidR="00D4182D" w:rsidRPr="00D4182D">
        <w:rPr>
          <w:sz w:val="22"/>
        </w:rPr>
        <w:t>[14]</w:t>
      </w:r>
      <w:r w:rsidRPr="001B464F">
        <w:rPr>
          <w:sz w:val="22"/>
          <w:szCs w:val="22"/>
        </w:rPr>
        <w:fldChar w:fldCharType="end"/>
      </w:r>
      <w:r w:rsidRPr="001B464F">
        <w:rPr>
          <w:sz w:val="22"/>
          <w:szCs w:val="22"/>
        </w:rPr>
        <w:t xml:space="preserve">—while simultaneously handling high-energy breakdown transients common in high-voltage applications  </w:t>
      </w:r>
      <w:r w:rsidRPr="001B464F">
        <w:rPr>
          <w:sz w:val="22"/>
          <w:szCs w:val="22"/>
        </w:rPr>
        <w:fldChar w:fldCharType="begin"/>
      </w:r>
      <w:r w:rsidR="00D4182D">
        <w:rPr>
          <w:sz w:val="22"/>
          <w:szCs w:val="22"/>
        </w:rPr>
        <w:instrText xml:space="preserve"> ADDIN ZOTERO_ITEM CSL_CITATION {"citationID":"o7L6XHua","properties":{"formattedCitation":"[15]","plainCitation":"[15]","noteIndex":0},"citationItems":[{"id":583,"uris":["http://zotero.org/users/14730574/items/W4GRAUPQ"],"itemData":{"id":583,"type":"paper-conference","container-title":"2020 IEEE Workshop on Wide Bandgap Power Devices and Applications in Asia (WiPDA Asia)","DOI":"10.1109/WiPDAAsia49671.2020.9360270","event-title":"2020 IEEE Workshop on Wide Bandgap Power Devices and Applications in Asia (WiPDA Asia)","note":"journalAbbreviation: 2020 IEEE Workshop on Wide Bandgap Power Devices and Applications in Asia (WiPDA Asia)","page":"1-6","title":"3.3-kV SiC MOSFET Performance and Short-Circuit Capability","author":[{"literal":"D. Xing"},{"literal":"C. Xie"},{"literal":"K. Wang"},{"literal":"T. Liu"},{"literal":"B. Hu"},{"literal":"J. Wang"},{"literal":"A. Agarwal"},{"literal":"R. Singh"},{"literal":"S. Atcitty"}],"issued":{"date-parts":[["2020",9,23]]}}}],"schema":"https://github.com/citation-style-language/schema/raw/master/csl-citation.json"} </w:instrText>
      </w:r>
      <w:r w:rsidRPr="001B464F">
        <w:rPr>
          <w:sz w:val="22"/>
          <w:szCs w:val="22"/>
        </w:rPr>
        <w:fldChar w:fldCharType="separate"/>
      </w:r>
      <w:r w:rsidR="00D4182D" w:rsidRPr="00D4182D">
        <w:rPr>
          <w:sz w:val="22"/>
        </w:rPr>
        <w:t>[15]</w:t>
      </w:r>
      <w:r w:rsidRPr="001B464F">
        <w:rPr>
          <w:sz w:val="22"/>
          <w:szCs w:val="22"/>
        </w:rPr>
        <w:fldChar w:fldCharType="end"/>
      </w:r>
      <w:r w:rsidRPr="001B464F">
        <w:rPr>
          <w:sz w:val="22"/>
          <w:szCs w:val="22"/>
        </w:rPr>
        <w:t xml:space="preserve">. Furthermore, distinguishing valid breakdown events from system background noise often necessitates advanced data filtering and trigger validation algorithms </w:t>
      </w:r>
      <w:r w:rsidRPr="001B464F">
        <w:rPr>
          <w:sz w:val="22"/>
          <w:szCs w:val="22"/>
        </w:rPr>
        <w:fldChar w:fldCharType="begin"/>
      </w:r>
      <w:r w:rsidR="00D4182D">
        <w:rPr>
          <w:sz w:val="22"/>
          <w:szCs w:val="22"/>
        </w:rPr>
        <w:instrText xml:space="preserve"> ADDIN ZOTERO_ITEM CSL_CITATION {"citationID":"IRrBPmkR","properties":{"formattedCitation":"[16]","plainCitation":"[16]","noteIndex":0},"citationItems":[{"id":592,"uris":["http://zotero.org/users/14730574/items/P3S9U664"],"itemData":{"id":592,"type":"article-journal","container-title":"IEEE Transactions on Device and Materials Reliability","DOI":"10.1109/7298.974830","ISSN":"1558-2574","issue":"3","journalAbbreviation":"IEEE Transactions on Device and Materials Reliability","page":"150-157","title":"Comparison of soft-breakdown triggers for large-area capacitors under constant voltage stress","volume":"1","author":[{"literal":"J. Schmitz"},{"literal":"H. P. Tuinhout"},{"literal":"H. J. Kretschmann"},{"literal":"P. H. Woerlee"}],"issued":{"date-parts":[["2001",9]]}}}],"schema":"https://github.com/citation-style-language/schema/raw/master/csl-citation.json"} </w:instrText>
      </w:r>
      <w:r w:rsidRPr="001B464F">
        <w:rPr>
          <w:sz w:val="22"/>
          <w:szCs w:val="22"/>
        </w:rPr>
        <w:fldChar w:fldCharType="separate"/>
      </w:r>
      <w:r w:rsidR="00D4182D" w:rsidRPr="00D4182D">
        <w:rPr>
          <w:sz w:val="22"/>
        </w:rPr>
        <w:t>[16]</w:t>
      </w:r>
      <w:r w:rsidRPr="001B464F">
        <w:rPr>
          <w:sz w:val="22"/>
          <w:szCs w:val="22"/>
        </w:rPr>
        <w:fldChar w:fldCharType="end"/>
      </w:r>
      <w:r w:rsidRPr="001B464F">
        <w:rPr>
          <w:sz w:val="22"/>
          <w:szCs w:val="22"/>
        </w:rPr>
        <w:t>. Consequently, the integration of intelligent detection strategies capable of identifying the precise physical onset of breakdown, independent of hardware latency, remains an area requiring further advancement in measurement science.</w:t>
      </w:r>
    </w:p>
    <w:p w14:paraId="785F4547" w14:textId="77777777" w:rsidR="00771D12" w:rsidRPr="001B464F" w:rsidRDefault="007650AB" w:rsidP="001B464F">
      <w:pPr>
        <w:spacing w:before="120" w:after="120"/>
        <w:jc w:val="both"/>
        <w:rPr>
          <w:sz w:val="22"/>
          <w:szCs w:val="22"/>
        </w:rPr>
      </w:pPr>
      <w:r w:rsidRPr="001B464F">
        <w:rPr>
          <w:sz w:val="22"/>
          <w:szCs w:val="22"/>
        </w:rPr>
        <w:t>This paper reports the design, implementation, and metrological validation of a programmable high-voltage I–V measurement system optimized for dielectric breakdown kinetics. Unlike basic data loggers, the proposed architecture emphasizes measurement integrity through galvanic isolation and a high-dynamic-range sensing topology utilizing precision voltage dividers. A central contribution of this work is the development of a compliance-aware detection strategy that mathematically discriminates between the physical HBD event and the artifactual CLR. This ensures that reported breakdown parameters reflect true material limits rather than instrument constraints.</w:t>
      </w:r>
    </w:p>
    <w:p w14:paraId="167C022E" w14:textId="0964BACF" w:rsidR="007650AB" w:rsidRPr="001B464F" w:rsidRDefault="007650AB" w:rsidP="001B464F">
      <w:pPr>
        <w:spacing w:before="120" w:after="120"/>
        <w:jc w:val="both"/>
        <w:rPr>
          <w:sz w:val="22"/>
          <w:szCs w:val="22"/>
        </w:rPr>
      </w:pPr>
      <w:r w:rsidRPr="001B464F">
        <w:rPr>
          <w:sz w:val="22"/>
          <w:szCs w:val="22"/>
        </w:rPr>
        <w:t>The validation of the proposed system is performed on 150 nm Si/SiO</w:t>
      </w:r>
      <w:r w:rsidRPr="001B464F">
        <w:rPr>
          <w:sz w:val="22"/>
          <w:szCs w:val="22"/>
          <w:vertAlign w:val="subscript"/>
        </w:rPr>
        <w:t>2</w:t>
      </w:r>
      <w:r w:rsidRPr="001B464F">
        <w:rPr>
          <w:sz w:val="22"/>
          <w:szCs w:val="22"/>
        </w:rPr>
        <w:t xml:space="preserve"> MOS capacitors. The study demonstrates the instrument's capability to: (i) resolve pre-breakdown conduction mechanisms, including Fowler–Nordheim (FN) and Poole–Frenkel (PF) emission; and (ii) accurately extract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1B464F">
        <w:rPr>
          <w:sz w:val="22"/>
          <w:szCs w:val="22"/>
        </w:rPr>
        <w:t>) and charge-to-breakdown (</w:t>
      </w:r>
      <m:oMath>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oMath>
      <w:r w:rsidRPr="001B464F">
        <w:rPr>
          <w:sz w:val="22"/>
          <w:szCs w:val="22"/>
        </w:rPr>
        <w:t>) by explicitly excluding compliance artifacts. By bridging the gap between flexible hardware design and rigorous metrological analysis, this work provides a transparent and robust platform for advanced dielectric reliability studies.</w:t>
      </w:r>
    </w:p>
    <w:p w14:paraId="1D1B45BE" w14:textId="7087A80E" w:rsidR="00492256" w:rsidRPr="001B464F" w:rsidRDefault="00492256" w:rsidP="001B464F">
      <w:pPr>
        <w:spacing w:before="120" w:after="120"/>
        <w:rPr>
          <w:b/>
          <w:sz w:val="22"/>
          <w:szCs w:val="22"/>
        </w:rPr>
      </w:pPr>
      <w:bookmarkStart w:id="0" w:name="materials_and_methods"/>
      <w:r w:rsidRPr="001B464F">
        <w:rPr>
          <w:b/>
          <w:sz w:val="22"/>
          <w:szCs w:val="22"/>
        </w:rPr>
        <w:t>2. MATERIALS AND METHODS</w:t>
      </w:r>
      <w:bookmarkEnd w:id="0"/>
    </w:p>
    <w:p w14:paraId="73FA99AB" w14:textId="77777777" w:rsidR="0015560F" w:rsidRPr="001B464F" w:rsidRDefault="0015560F" w:rsidP="001B464F">
      <w:pPr>
        <w:spacing w:before="120" w:after="120"/>
        <w:rPr>
          <w:sz w:val="22"/>
          <w:szCs w:val="22"/>
        </w:rPr>
      </w:pPr>
      <w:r w:rsidRPr="001B464F">
        <w:rPr>
          <w:b/>
          <w:sz w:val="22"/>
          <w:szCs w:val="22"/>
        </w:rPr>
        <w:t>2.1. Device under test (DUT) and dielectric physics</w:t>
      </w:r>
    </w:p>
    <w:p w14:paraId="6FE627FC" w14:textId="1D0B5366" w:rsidR="0015560F" w:rsidRPr="001B464F" w:rsidRDefault="0015560F" w:rsidP="001B464F">
      <w:pPr>
        <w:spacing w:before="120" w:after="120"/>
        <w:jc w:val="both"/>
        <w:rPr>
          <w:sz w:val="22"/>
          <w:szCs w:val="22"/>
        </w:rPr>
      </w:pPr>
      <w:r w:rsidRPr="001B464F">
        <w:rPr>
          <w:sz w:val="22"/>
          <w:szCs w:val="22"/>
        </w:rPr>
        <w:t>The measurement system was validated using planar Si/SiO</w:t>
      </w:r>
      <w:r w:rsidR="005D00A6" w:rsidRPr="001B464F">
        <w:rPr>
          <w:sz w:val="22"/>
          <w:szCs w:val="22"/>
          <w:vertAlign w:val="subscript"/>
        </w:rPr>
        <w:t>2</w:t>
      </w:r>
      <w:r w:rsidRPr="001B464F">
        <w:rPr>
          <w:sz w:val="22"/>
          <w:szCs w:val="22"/>
        </w:rPr>
        <w:t xml:space="preserve"> metal–oxide–semiconductor (MOS) capacitor structures featuring a nominal gate-oxide thickness of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1B464F">
        <w:rPr>
          <w:sz w:val="22"/>
          <w:szCs w:val="22"/>
        </w:rPr>
        <w:t xml:space="preserve"> nm and a lithographically defined effective active area of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=1.0×</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(nominally </w:t>
      </w:r>
      <m:oMath>
        <m:r>
          <m:rPr>
            <m:sty m:val="p"/>
          </m:rPr>
          <w:rPr>
            <w:rFonts w:ascii="Cambria Math" w:hAnsi="Cambria Math"/>
            <w:sz w:val="22"/>
            <w:szCs w:val="22"/>
          </w:rPr>
          <m:t>100×100</m:t>
        </m:r>
      </m:oMath>
      <w:r w:rsidRPr="001B464F">
        <w:rPr>
          <w:sz w:val="22"/>
          <w:szCs w:val="22"/>
        </w:rPr>
        <w:t xml:space="preserve"> </w:t>
      </w:r>
      <m:oMath>
        <m:r>
          <w:rPr>
            <w:rFonts w:ascii="Cambria Math" w:hAnsi="Cambria Math"/>
            <w:sz w:val="22"/>
            <w:szCs w:val="22"/>
          </w:rPr>
          <m:t>μ</m:t>
        </m:r>
      </m:oMath>
      <w:r w:rsidRPr="001B464F">
        <w:rPr>
          <w:sz w:val="22"/>
          <w:szCs w:val="22"/>
        </w:rPr>
        <w:t>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In gate-oxide reliability metrology, the oxide electric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oMath>
      <w:r w:rsidRPr="001B464F">
        <w:rPr>
          <w:sz w:val="22"/>
          <w:szCs w:val="22"/>
        </w:rPr>
        <w:t xml:space="preserve"> serves as the primary stress variable</w:t>
      </w:r>
      <w:r w:rsidR="00D22446" w:rsidRPr="001B464F">
        <w:rPr>
          <w:sz w:val="22"/>
          <w:szCs w:val="22"/>
        </w:rPr>
        <w:t xml:space="preserve"> </w:t>
      </w:r>
      <w:r w:rsidR="00D22446" w:rsidRPr="001B464F">
        <w:rPr>
          <w:sz w:val="22"/>
          <w:szCs w:val="22"/>
        </w:rPr>
        <w:fldChar w:fldCharType="begin"/>
      </w:r>
      <w:r w:rsidR="00D4182D">
        <w:rPr>
          <w:sz w:val="22"/>
          <w:szCs w:val="22"/>
        </w:rPr>
        <w:instrText xml:space="preserve"> ADDIN ZOTERO_ITEM CSL_CITATION {"citationID":"lqOLDgHt","properties":{"formattedCitation":"[17]","plainCitation":"[17]","noteIndex":0},"citationItems":[{"id":581,"uris":["http://zotero.org/users/14730574/items/SW7QL7PR"],"itemData":{"id":581,"type":"article-journal","abstract":"Dielectric breakdown is a sudden and catastrophic increase in the conductivity of an insulator caused by electrical stress. It is one of the major reliability issues in electronic devices using insulating films as gate insulators and in energy and memory capacitors. Despite extensive studies, our understanding of the physical mechanisms driving the breakdown process remains incomplete, and atomistic models describing the dielectric breakdown are controversial. This Review surveys the enormous amount of data and knowledge accumulated from experimental and theoretical studies of dielectric breakdown in different insulating materials, focusing on describing phenomenological models and novel computational approaches.","container-title":"Nature Reviews Materials","DOI":"10.1038/s41578-024-00702-0","ISSN":"2058-8437","issue":"9","journalAbbreviation":"Nature Reviews Materials","page":"607-627","title":"Dielectric breakdown of oxide films in electronic devices","volume":"9","author":[{"family":"Padovani","given":"Andrea"},{"family":"La Torraca","given":"Paolo"},{"family":"Strand","given":"Jack"},{"family":"Larcher","given":"Luca"},{"family":"Shluger","given":"Alexander L."}],"issued":{"date-parts":[["2024",9,1]]}}}],"schema":"https://github.com/citation-style-language/schema/raw/master/csl-citation.json"} </w:instrText>
      </w:r>
      <w:r w:rsidR="00D22446" w:rsidRPr="001B464F">
        <w:rPr>
          <w:sz w:val="22"/>
          <w:szCs w:val="22"/>
        </w:rPr>
        <w:fldChar w:fldCharType="separate"/>
      </w:r>
      <w:r w:rsidR="00D4182D" w:rsidRPr="00D4182D">
        <w:rPr>
          <w:sz w:val="22"/>
        </w:rPr>
        <w:t>[17]</w:t>
      </w:r>
      <w:r w:rsidR="00D22446" w:rsidRPr="001B464F">
        <w:rPr>
          <w:sz w:val="22"/>
          <w:szCs w:val="22"/>
        </w:rPr>
        <w:fldChar w:fldCharType="end"/>
      </w:r>
      <w:r w:rsidR="009A41BF" w:rsidRPr="001B464F">
        <w:rPr>
          <w:sz w:val="22"/>
          <w:szCs w:val="22"/>
        </w:rPr>
        <w:t xml:space="preserve">, </w:t>
      </w:r>
      <w:r w:rsidR="009A41BF" w:rsidRPr="001B464F">
        <w:rPr>
          <w:sz w:val="22"/>
          <w:szCs w:val="22"/>
        </w:rPr>
        <w:fldChar w:fldCharType="begin"/>
      </w:r>
      <w:r w:rsidR="00D4182D">
        <w:rPr>
          <w:sz w:val="22"/>
          <w:szCs w:val="22"/>
        </w:rPr>
        <w:instrText xml:space="preserve"> ADDIN ZOTERO_ITEM CSL_CITATION {"citationID":"FCXXFPmk","properties":{"formattedCitation":"[18]","plainCitation":"[18]","noteIndex":0},"citationItems":[{"id":580,"uris":["http://zotero.org/users/14730574/items/L24IG7PJ"],"itemData":{"id":580,"type":"article-journal","abstract":"The dielectric breakdown mechanism of ultra-thin SiO2 is discussed on the basis of the experimental results of the post-breakdown resistance (Rbd) distribution. We have noticed that the Rbd of SiO2 in MOS devices is strongly related to the SiO2 breakdown characteristics such as the polarity dependence, the oxide field dependence or the oxidation process dependence of Qbd. In this paper, we discuss the dielectric breakdown mechanism of SiO2 from the viewpoint of the statistical correlation between the Rbd distribution, the Qbd distribution and the discharging energy at the SiO2 breakdown, by changing the stress polarity, the stress field, the oxide thickness and the oxidation process. In the case of hard breakdown, it has been clarified that the Rbd distribution for substrate electron injection is clearly different from that for gate electron injection. We have also found that, irrespective of the stress current density, the gate oxide thickness, the stressing polarity and the oxidation process, Rbd can be uniquely correlated to the discharging energy at dielectric breakdown, in the case of hard breakdown. Furthermore, it has been clarified that the Rbd does not depend on the energy dissipation at soft breakdown.","container-title":"Semiconductor Science and Technology","DOI":"10.1088/0268-1242/15/5/306","ISSN":"0268-1242","issue":"5","page":"471","title":"SiO2 dielectric breakdown mechanism studied by the post-breakdown resistance statistics","volume":"15","author":[{"literal":"Hideki Satake"},{"literal":"Akira Toriumi"}],"issued":{"date-parts":[["2000",5,1]]}}}],"schema":"https://github.com/citation-style-language/schema/raw/master/csl-citation.json"} </w:instrText>
      </w:r>
      <w:r w:rsidR="009A41BF" w:rsidRPr="001B464F">
        <w:rPr>
          <w:sz w:val="22"/>
          <w:szCs w:val="22"/>
        </w:rPr>
        <w:fldChar w:fldCharType="separate"/>
      </w:r>
      <w:r w:rsidR="00D4182D" w:rsidRPr="00D4182D">
        <w:rPr>
          <w:sz w:val="22"/>
        </w:rPr>
        <w:t>[18]</w:t>
      </w:r>
      <w:r w:rsidR="009A41BF" w:rsidRPr="001B464F">
        <w:rPr>
          <w:sz w:val="22"/>
          <w:szCs w:val="22"/>
        </w:rPr>
        <w:fldChar w:fldCharType="end"/>
      </w:r>
      <w:r w:rsidRPr="001B464F">
        <w:rPr>
          <w:sz w:val="22"/>
          <w:szCs w:val="22"/>
        </w:rPr>
        <w:t>. Within the pre-breakdown regime, where the oxide impedance dominates the external series network (</w:t>
      </w:r>
      <m:oMath>
        <m:sSub>
          <m:sSubPr>
            <m:ctrlPr>
              <w:rPr>
                <w:rFonts w:ascii="Cambria Math" w:hAnsi="Cambria Math"/>
                <w:sz w:val="22"/>
                <w:szCs w:val="22"/>
              </w:rPr>
            </m:ctrlPr>
          </m:sSubPr>
          <m:e>
            <m:r>
              <w:rPr>
                <w:rFonts w:ascii="Cambria Math" w:hAnsi="Cambria Math"/>
                <w:sz w:val="22"/>
                <w:szCs w:val="22"/>
              </w:rPr>
              <m:t>Z</m:t>
            </m:r>
          </m:e>
          <m:sub>
            <m:r>
              <w:rPr>
                <w:rFonts w:ascii="Cambria Math" w:hAnsi="Cambria Math"/>
                <w:sz w:val="22"/>
                <w:szCs w:val="22"/>
              </w:rPr>
              <m:t>ox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the field is approximated by:</w:t>
      </w:r>
    </w:p>
    <w:p w14:paraId="6B98D9EB"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box>
                <m:boxPr>
                  <m:ctrlPr>
                    <w:rPr>
                      <w:rFonts w:ascii="Cambria Math" w:hAnsi="Cambria Math"/>
                      <w:sz w:val="22"/>
                      <w:szCs w:val="22"/>
                    </w:rPr>
                  </m:ctrlPr>
                </m:boxPr>
                <m:e>
                  <m:r>
                    <m:rPr>
                      <m:sty m:val="p"/>
                    </m:rPr>
                    <w:rPr>
                      <w:rFonts w:ascii="Cambria Math" w:hAnsi="Cambria Math"/>
                      <w:sz w:val="22"/>
                      <w:szCs w:val="22"/>
                    </w:rPr>
                    <m:t xml:space="preserve"> </m:t>
                  </m:r>
                </m:e>
              </m:box>
              <m:r>
                <m:rPr>
                  <m:sty m:val="p"/>
                </m:rPr>
                <w:rPr>
                  <w:rFonts w:ascii="Cambria Math" w:hAnsi="Cambria Math"/>
                  <w:sz w:val="22"/>
                  <w:szCs w:val="22"/>
                </w:rPr>
                <m:t>[V/cm],</m:t>
              </m:r>
              <m:r>
                <w:rPr>
                  <w:rFonts w:ascii="Cambria Math" w:hAnsi="Cambria Math"/>
                  <w:sz w:val="22"/>
                  <w:szCs w:val="22"/>
                </w:rPr>
                <m:t>#(1)</m:t>
              </m:r>
            </m:e>
          </m:eqArr>
        </m:oMath>
      </m:oMathPara>
    </w:p>
    <w:p w14:paraId="61ECF173" w14:textId="77777777" w:rsidR="0015560F" w:rsidRPr="001B464F" w:rsidRDefault="0015560F" w:rsidP="001B464F">
      <w:pPr>
        <w:spacing w:before="120" w:after="120"/>
        <w:jc w:val="both"/>
        <w:rPr>
          <w:sz w:val="22"/>
          <w:szCs w:val="22"/>
        </w:rPr>
      </w:pPr>
      <w:r w:rsidRPr="001B464F">
        <w:rPr>
          <w:sz w:val="22"/>
          <w:szCs w:val="22"/>
        </w:rPr>
        <w:t>and the current density is calculated as:</w:t>
      </w:r>
    </w:p>
    <w:p w14:paraId="59F7A3F7"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#(2)</m:t>
              </m:r>
            </m:e>
          </m:eqArr>
        </m:oMath>
      </m:oMathPara>
    </w:p>
    <w:p w14:paraId="0C5A16BF" w14:textId="6D3ADE90" w:rsidR="0015560F" w:rsidRPr="001B464F" w:rsidRDefault="0015560F" w:rsidP="001B464F">
      <w:pPr>
        <w:spacing w:before="120" w:after="120"/>
        <w:jc w:val="both"/>
        <w:rPr>
          <w:sz w:val="22"/>
          <w:szCs w:val="22"/>
        </w:rPr>
      </w:pPr>
      <w:r w:rsidRPr="001B464F">
        <w:rPr>
          <w:sz w:val="22"/>
          <w:szCs w:val="22"/>
        </w:rPr>
        <w:t>These definitions are applied consistently for both conduction-mechanism diagnostics and breakdown reporting. Metrologically, the measured I–V response is interpreted across three regimes: (i) pre-breakdown leakage governed by field-assisted transport; (ii) hard breakdown (HBD) onset associated with an abrupt collapse of dielectric impedance; and (iii) a Compliance-Limited Region (CLR), i.e., a post-breakdown trajectory governed primarily by the external limiting path and source compliance rather than intrinsic oxide physics. Because the CLR is instrument-dependent, explicitly separating the intrinsic HBD onset from this region is essential to ensure reported breakdown parameters remain material-relevant and comparable</w:t>
      </w:r>
      <w:r w:rsidR="000F6A9F" w:rsidRPr="001B464F">
        <w:rPr>
          <w:sz w:val="22"/>
          <w:szCs w:val="22"/>
        </w:rPr>
        <w:t xml:space="preserve"> </w:t>
      </w:r>
      <w:r w:rsidR="000F6A9F" w:rsidRPr="001B464F">
        <w:rPr>
          <w:sz w:val="22"/>
          <w:szCs w:val="22"/>
        </w:rPr>
        <w:fldChar w:fldCharType="begin"/>
      </w:r>
      <w:r w:rsidR="00D4182D">
        <w:rPr>
          <w:sz w:val="22"/>
          <w:szCs w:val="22"/>
        </w:rPr>
        <w:instrText xml:space="preserve"> ADDIN ZOTERO_ITEM CSL_CITATION {"citationID":"Mpj9ANHb","properties":{"formattedCitation":"[19]","plainCitation":"[19]","noteIndex":0},"citationItems":[{"id":579,"uris":["http://zotero.org/users/14730574/items/F8IH538M"],"itemData":{"id":579,"type":"article-journal","abstract":"Soft breakdown (SBD) and hard breakdown (HBD) events are characterised separate of each other for a 3.4 nm gate oxide. It is shown that both breakdown events can have significantly different voltage and temperature acceleration behaviour. Further it is demonstrated by photoemission microscopy (PEM) for a 2.2 nm oxide that different types of breakdown paths exist. HBD-like and SBD-like breakdowns are found on the same gate area during constant voltage stress. PEM also points out that a structural change of a breakdown path can occur, usually referred to as thermal breakdown of SiO2. It is concluded that a separate characterisation of SBD and HBD events is correct, if the stress conditions do not cause this structural change for the first SBD event.","container-title":"Microelectronics Reliability","DOI":"10.1016/S0026-2714(00)00253-5","ISSN":"0026-2714","issue":"4","journalAbbreviation":"Microelectronics Reliability","page":"543-551","title":"Soft breakdown and hard breakdown in ultra-thin oxides","volume":"41","author":[{"family":"Pompl","given":"T."},{"family":"Engel","given":"C."},{"family":"Wurzer","given":"H."},{"family":"Kerber","given":"M."}],"issued":{"date-parts":[["2001",4,1]]}}}],"schema":"https://github.com/citation-style-language/schema/raw/master/csl-citation.json"} </w:instrText>
      </w:r>
      <w:r w:rsidR="000F6A9F" w:rsidRPr="001B464F">
        <w:rPr>
          <w:sz w:val="22"/>
          <w:szCs w:val="22"/>
        </w:rPr>
        <w:fldChar w:fldCharType="separate"/>
      </w:r>
      <w:r w:rsidR="00D4182D" w:rsidRPr="00D4182D">
        <w:rPr>
          <w:sz w:val="22"/>
        </w:rPr>
        <w:t>[19]</w:t>
      </w:r>
      <w:r w:rsidR="000F6A9F" w:rsidRPr="001B464F">
        <w:rPr>
          <w:sz w:val="22"/>
          <w:szCs w:val="22"/>
        </w:rPr>
        <w:fldChar w:fldCharType="end"/>
      </w:r>
      <w:r w:rsidRPr="001B464F">
        <w:rPr>
          <w:sz w:val="22"/>
          <w:szCs w:val="22"/>
        </w:rPr>
        <w:t>.</w:t>
      </w:r>
    </w:p>
    <w:p w14:paraId="772752F5" w14:textId="77777777" w:rsidR="0015560F" w:rsidRPr="001B464F" w:rsidRDefault="0015560F" w:rsidP="001B464F">
      <w:pPr>
        <w:spacing w:before="120" w:after="120"/>
        <w:rPr>
          <w:sz w:val="22"/>
          <w:szCs w:val="22"/>
        </w:rPr>
      </w:pPr>
      <w:r w:rsidRPr="001B464F">
        <w:rPr>
          <w:b/>
          <w:sz w:val="22"/>
          <w:szCs w:val="22"/>
        </w:rPr>
        <w:t>2.2. Measurement system architecture and data acquisition</w:t>
      </w:r>
    </w:p>
    <w:p w14:paraId="3AA67C56" w14:textId="0C56091C" w:rsidR="0015560F" w:rsidRPr="001B464F" w:rsidRDefault="0015560F" w:rsidP="001B464F">
      <w:pPr>
        <w:spacing w:before="120" w:after="120"/>
        <w:jc w:val="both"/>
        <w:rPr>
          <w:sz w:val="22"/>
          <w:szCs w:val="22"/>
        </w:rPr>
      </w:pPr>
      <w:r w:rsidRPr="001B464F">
        <w:rPr>
          <w:sz w:val="22"/>
          <w:szCs w:val="22"/>
        </w:rPr>
        <w:t xml:space="preserve">The HV I–V tracer comprises a DC high-voltage source (G) with a series current-limiting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1B464F">
        <w:rPr>
          <w:sz w:val="22"/>
          <w:szCs w:val="22"/>
        </w:rPr>
        <w:t>, a contacting fixture housing the DUT (represented by the Si–SiO</w:t>
      </w:r>
      <w:r w:rsidRPr="001B464F">
        <w:rPr>
          <w:sz w:val="22"/>
          <w:szCs w:val="22"/>
          <w:vertAlign w:val="subscript"/>
        </w:rPr>
        <w:t>2</w:t>
      </w:r>
      <w:r w:rsidRPr="001B464F">
        <w:rPr>
          <w:sz w:val="22"/>
          <w:szCs w:val="22"/>
        </w:rPr>
        <w:t xml:space="preserve"> equivalent network), and a galvanically isolated two-channel oscilloscope operated in X–Y acquisition mode (Fig</w:t>
      </w:r>
      <w:r w:rsidR="00C07A52" w:rsidRPr="001B464F">
        <w:rPr>
          <w:sz w:val="22"/>
          <w:szCs w:val="22"/>
        </w:rPr>
        <w:t>ure</w:t>
      </w:r>
      <w:r w:rsidRPr="001B464F">
        <w:rPr>
          <w:sz w:val="22"/>
          <w:szCs w:val="22"/>
        </w:rPr>
        <w:t xml:space="preserve"> 1). In the experiments, the stress was applied as a quasi-linear monotonic ramp by slowly adjusting the source control knob. Instead of assuming a nominal slew rate from the source setting, the effective ramp rate was quantified directly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trace in the pre-breakdown region, which also provides an internal consistency check of ramp monotonicity and repeatability.</w:t>
      </w:r>
    </w:p>
    <w:p w14:paraId="1FFCC87C" w14:textId="77777777" w:rsidR="0015560F" w:rsidRPr="001B464F" w:rsidRDefault="0015560F" w:rsidP="001B464F">
      <w:pPr>
        <w:spacing w:before="120" w:after="120"/>
        <w:jc w:val="both"/>
        <w:rPr>
          <w:sz w:val="22"/>
          <w:szCs w:val="22"/>
        </w:rPr>
      </w:pPr>
      <w:r w:rsidRPr="001B464F">
        <w:rPr>
          <w:sz w:val="22"/>
          <w:szCs w:val="22"/>
        </w:rPr>
        <w:t>The instantaneous loop balance can be expressed in lumped form as:</w:t>
      </w:r>
    </w:p>
    <w:p w14:paraId="3FA3FD56"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r>
                <w:rPr>
                  <w:rFonts w:ascii="Cambria Math" w:hAnsi="Cambria Math"/>
                  <w:sz w:val="22"/>
                  <w:szCs w:val="22"/>
                </w:rPr>
                <m:t>#(3)</m:t>
              </m:r>
            </m:e>
          </m:eqArr>
        </m:oMath>
      </m:oMathPara>
    </w:p>
    <w:p w14:paraId="113AA03D" w14:textId="512D4688" w:rsidR="0015560F" w:rsidRPr="001B464F" w:rsidRDefault="0015560F" w:rsidP="001B464F">
      <w:pPr>
        <w:spacing w:before="120" w:after="120"/>
        <w:jc w:val="both"/>
        <w:rPr>
          <w:sz w:val="22"/>
          <w:szCs w:val="22"/>
        </w:rPr>
      </w:pPr>
      <w:r w:rsidRPr="001B464F">
        <w:rPr>
          <w:sz w:val="22"/>
          <w:szCs w:val="22"/>
        </w:rPr>
        <w:lastRenderedPageBreak/>
        <w:t xml:space="preserve">where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oMath>
      <w:r w:rsidRPr="001B464F">
        <w:rPr>
          <w:sz w:val="22"/>
          <w:szCs w:val="22"/>
        </w:rPr>
        <w:t xml:space="preserve"> aggregates the contact, wiring, and fixture resistances within the contacting device (Fig</w:t>
      </w:r>
      <w:r w:rsidR="00C07A52" w:rsidRPr="001B464F">
        <w:rPr>
          <w:sz w:val="22"/>
          <w:szCs w:val="22"/>
        </w:rPr>
        <w:t>ure</w:t>
      </w:r>
      <w:r w:rsidRPr="001B464F">
        <w:rPr>
          <w:sz w:val="22"/>
          <w:szCs w:val="22"/>
        </w:rPr>
        <w:t xml:space="preserve"> 1). In the pre-breakdown regime, the leakage current is sufficiently low such that </w:t>
      </w:r>
      <m:oMath>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series</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justifying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1B464F">
        <w:rPr>
          <w:sz w:val="22"/>
          <w:szCs w:val="22"/>
        </w:rPr>
        <w:t xml:space="preserve"> for field extraction. After breakdown, the DUT impedance collapses and the voltage drop shifts predominantly to the external limiting path, producing the characteristic instrument-governed CLR trajectory.</w:t>
      </w:r>
    </w:p>
    <w:p w14:paraId="11220F64" w14:textId="77777777" w:rsidR="0015560F" w:rsidRPr="001B464F" w:rsidRDefault="0015560F" w:rsidP="001B464F">
      <w:pPr>
        <w:spacing w:before="120" w:after="120"/>
        <w:jc w:val="both"/>
        <w:rPr>
          <w:sz w:val="22"/>
          <w:szCs w:val="22"/>
        </w:rPr>
      </w:pPr>
      <w:r w:rsidRPr="001B464F">
        <w:rPr>
          <w:i/>
          <w:sz w:val="22"/>
          <w:szCs w:val="22"/>
        </w:rPr>
        <w:t>Voltage channel (A1):</w:t>
      </w:r>
      <w:r w:rsidRPr="001B464F">
        <w:rPr>
          <w:sz w:val="22"/>
          <w:szCs w:val="22"/>
        </w:rPr>
        <w:t xml:space="preserve"> The DUT voltage is acquired between nodes X4–X5 and scaled by a precision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1</m:t>
            </m:r>
          </m:sub>
        </m:sSub>
      </m:oMath>
      <w:r w:rsidRPr="001B464F">
        <w:rPr>
          <w:sz w:val="22"/>
          <w:szCs w:val="22"/>
        </w:rPr>
        <w:t xml:space="preserve"> (1:10) prior to digitization on Channel A1, yielding:</w:t>
      </w:r>
    </w:p>
    <w:p w14:paraId="62B530E3"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V</m:t>
                  </m:r>
                </m:sub>
              </m:sSub>
              <m:r>
                <m:rPr>
                  <m:sty m:val="p"/>
                </m:rPr>
                <w:rPr>
                  <w:rFonts w:ascii="Cambria Math" w:hAnsi="Cambria Math"/>
                  <w:sz w:val="22"/>
                  <w:szCs w:val="22"/>
                </w:rPr>
                <m:t>=10.</m:t>
              </m:r>
              <m:r>
                <w:rPr>
                  <w:rFonts w:ascii="Cambria Math" w:hAnsi="Cambria Math"/>
                  <w:sz w:val="22"/>
                  <w:szCs w:val="22"/>
                </w:rPr>
                <m:t>#(4)</m:t>
              </m:r>
            </m:e>
          </m:eqArr>
        </m:oMath>
      </m:oMathPara>
    </w:p>
    <w:p w14:paraId="5C217231" w14:textId="77777777" w:rsidR="0015560F" w:rsidRPr="001B464F" w:rsidRDefault="0015560F" w:rsidP="001B464F">
      <w:pPr>
        <w:spacing w:before="120" w:after="120"/>
        <w:jc w:val="both"/>
        <w:rPr>
          <w:sz w:val="22"/>
          <w:szCs w:val="22"/>
        </w:rPr>
      </w:pPr>
      <w:r w:rsidRPr="001B464F">
        <w:rPr>
          <w:i/>
          <w:sz w:val="22"/>
          <w:szCs w:val="22"/>
        </w:rPr>
        <w:t>Current channel (A2):</w:t>
      </w:r>
      <w:r w:rsidRPr="001B464F">
        <w:rPr>
          <w:sz w:val="22"/>
          <w:szCs w:val="22"/>
        </w:rPr>
        <w:t xml:space="preserve"> The DUT current is reconstructed from a dedicated current-monitor node (X3 in Fig.~1) routed to Channel A2 through divider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D</m:t>
            </m:r>
            <m:r>
              <m:rPr>
                <m:sty m:val="p"/>
              </m:rPr>
              <w:rPr>
                <w:rFonts w:ascii="Cambria Math" w:hAnsi="Cambria Math"/>
                <w:sz w:val="22"/>
                <w:szCs w:val="22"/>
              </w:rPr>
              <m:t>2</m:t>
            </m:r>
          </m:sub>
        </m:sSub>
      </m:oMath>
      <w:r w:rsidRPr="001B464F">
        <w:rPr>
          <w:sz w:val="22"/>
          <w:szCs w:val="22"/>
        </w:rPr>
        <w:t xml:space="preserve"> (1:100). Rather than relying on a single component-level assumption (e.g., a standalone shunt), the absolute current is obtained using an end-to-end calibrated transfer coefficient that captures the complete measurement chain (monitor node scaling, divider ratio, input loading, and digitizer scaling):</w:t>
      </w:r>
    </w:p>
    <w:p w14:paraId="0A26BA10"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I</m:t>
                  </m:r>
                </m:sub>
              </m:sSub>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r>
                <w:rPr>
                  <w:rFonts w:ascii="Cambria Math" w:hAnsi="Cambria Math"/>
                  <w:sz w:val="22"/>
                  <w:szCs w:val="22"/>
                </w:rPr>
                <m:t>#(5)</m:t>
              </m:r>
            </m:e>
          </m:eqArr>
        </m:oMath>
      </m:oMathPara>
    </w:p>
    <w:p w14:paraId="0ABCBFBF" w14:textId="560140A8" w:rsidR="0015560F" w:rsidRPr="001B464F" w:rsidRDefault="0015560F" w:rsidP="001B464F">
      <w:pPr>
        <w:spacing w:before="120" w:after="120"/>
        <w:jc w:val="both"/>
        <w:rPr>
          <w:sz w:val="22"/>
          <w:szCs w:val="22"/>
        </w:rPr>
      </w:pPr>
      <w:r w:rsidRPr="001B464F">
        <w:rPr>
          <w:sz w:val="22"/>
          <w:szCs w:val="22"/>
        </w:rPr>
        <w:t>Both oscilloscope inputs present high impedance loading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A</m:t>
            </m:r>
            <m:r>
              <m:rPr>
                <m:sty m:val="p"/>
              </m:rPr>
              <w:rPr>
                <w:rFonts w:ascii="Cambria Math" w:hAnsi="Cambria Math"/>
                <w:sz w:val="22"/>
                <w:szCs w:val="22"/>
              </w:rPr>
              <m:t>2</m:t>
            </m:r>
          </m:sub>
        </m:sSub>
        <m:r>
          <m:rPr>
            <m:sty m:val="p"/>
          </m:rPr>
          <w:rPr>
            <w:rFonts w:ascii="Cambria Math" w:hAnsi="Cambria Math"/>
            <w:sz w:val="22"/>
            <w:szCs w:val="22"/>
          </w:rPr>
          <m:t>=1</m:t>
        </m:r>
      </m:oMath>
      <w:r w:rsidRPr="001B464F">
        <w:rPr>
          <w:sz w:val="22"/>
          <w:szCs w:val="22"/>
        </w:rPr>
        <w:t xml:space="preserve"> M</w:t>
      </w:r>
      <m:oMath>
        <m:r>
          <m:rPr>
            <m:sty m:val="p"/>
          </m:rPr>
          <w:rPr>
            <w:rFonts w:ascii="Cambria Math" w:hAnsi="Cambria Math"/>
            <w:sz w:val="22"/>
            <w:szCs w:val="22"/>
          </w:rPr>
          <m:t>Ω</m:t>
        </m:r>
      </m:oMath>
      <w:r w:rsidRPr="001B464F">
        <w:rPr>
          <w:sz w:val="22"/>
          <w:szCs w:val="22"/>
        </w:rPr>
        <w:t>, Fig</w:t>
      </w:r>
      <w:r w:rsidR="00C07A52" w:rsidRPr="001B464F">
        <w:rPr>
          <w:sz w:val="22"/>
          <w:szCs w:val="22"/>
        </w:rPr>
        <w:t>ure</w:t>
      </w:r>
      <w:r w:rsidRPr="001B464F">
        <w:rPr>
          <w:sz w:val="22"/>
          <w:szCs w:val="22"/>
        </w:rPr>
        <w:t xml:space="preserve"> 1), minimizing disturbance of the divider networks. The I–V characteristic is formed by pairing synchronous samples </w:t>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recorded during the ramp, with X–Y mode providing a direct visualization of the trajectory while the time-stamped traces are retained for subsequent parameter extraction.</w:t>
      </w:r>
    </w:p>
    <w:p w14:paraId="0614C441" w14:textId="77777777" w:rsidR="0015560F" w:rsidRPr="001B464F" w:rsidRDefault="0015560F" w:rsidP="001B464F">
      <w:pPr>
        <w:spacing w:before="120" w:after="120"/>
        <w:jc w:val="both"/>
        <w:rPr>
          <w:sz w:val="22"/>
          <w:szCs w:val="22"/>
        </w:rPr>
      </w:pPr>
      <w:r w:rsidRPr="001B464F">
        <w:rPr>
          <w:i/>
          <w:sz w:val="22"/>
          <w:szCs w:val="22"/>
        </w:rPr>
        <w:t>Effective resolution and analysis decade:</w:t>
      </w:r>
      <w:r w:rsidRPr="001B464F">
        <w:rPr>
          <w:sz w:val="22"/>
          <w:szCs w:val="22"/>
        </w:rPr>
        <w:t xml:space="preserve"> The leakage-analysis and regression reported in this study are confined to the current-density decade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With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-4</m:t>
            </m:r>
          </m:sup>
        </m:sSup>
      </m:oMath>
      <w:r w:rsidRPr="001B464F">
        <w:rPr>
          <w:sz w:val="22"/>
          <w:szCs w:val="22"/>
        </w:rPr>
        <w:t xml:space="preserve"> 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this corresponds to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≈0.1</m:t>
        </m:r>
        <m:r>
          <m:rPr>
            <m:nor/>
          </m:rPr>
          <w:rPr>
            <w:sz w:val="22"/>
            <w:szCs w:val="22"/>
          </w:rPr>
          <m:t>–</m:t>
        </m:r>
        <m:r>
          <m:rPr>
            <m:sty m:val="p"/>
          </m:rPr>
          <w:rPr>
            <w:rFonts w:ascii="Cambria Math" w:hAnsi="Cambria Math"/>
            <w:sz w:val="22"/>
            <w:szCs w:val="22"/>
          </w:rPr>
          <m:t>1</m:t>
        </m:r>
      </m:oMath>
      <w:r w:rsidRPr="001B464F">
        <w:rPr>
          <w:sz w:val="22"/>
          <w:szCs w:val="22"/>
        </w:rPr>
        <w:t xml:space="preserve"> nA. The instrument “floor” relevant to fitting is therefore defined as an effective post-processed resolution, obtained after synchronous acquisition and the same time-domain conditioning used in the analysis pipeline (Section 2.3), rather than the instantaneous peak-to-peak noise of raw, unfiltered traces. Under this definition, the effective regression floor was verified to be in the sub-nA range, ensuring that the selected best-decade window remains above the analysis-relevant floor.</w:t>
      </w:r>
    </w:p>
    <w:p w14:paraId="65B99820" w14:textId="77777777" w:rsidR="0015560F" w:rsidRPr="001B464F" w:rsidRDefault="0015560F" w:rsidP="001B464F">
      <w:pPr>
        <w:spacing w:before="120" w:after="120"/>
        <w:rPr>
          <w:sz w:val="22"/>
          <w:szCs w:val="22"/>
        </w:rPr>
      </w:pPr>
      <w:r w:rsidRPr="001B464F">
        <w:rPr>
          <w:b/>
          <w:sz w:val="22"/>
          <w:szCs w:val="22"/>
        </w:rPr>
        <w:t>2.3. Compliance-Aware breakdown detection and parameter extraction</w:t>
      </w:r>
    </w:p>
    <w:p w14:paraId="1C0DEB67" w14:textId="536C4D08" w:rsidR="0015560F" w:rsidRPr="001B464F" w:rsidRDefault="0015560F" w:rsidP="001B464F">
      <w:pPr>
        <w:spacing w:before="120" w:after="120"/>
        <w:jc w:val="both"/>
        <w:rPr>
          <w:sz w:val="22"/>
          <w:szCs w:val="22"/>
        </w:rPr>
      </w:pPr>
      <w:r w:rsidRPr="001B464F">
        <w:rPr>
          <w:sz w:val="22"/>
          <w:szCs w:val="22"/>
        </w:rPr>
        <w:t>Breakdown parameters are extracted automatically from the acquired time-series data to eliminate subjective manual interpretation and to prevent misidentifying CLR artifacts as intrinsic breakdown events</w:t>
      </w:r>
      <w:r w:rsidR="00885515" w:rsidRPr="001B464F">
        <w:rPr>
          <w:sz w:val="22"/>
          <w:szCs w:val="22"/>
        </w:rPr>
        <w:t xml:space="preserve"> </w:t>
      </w:r>
      <w:r w:rsidR="00885515" w:rsidRPr="001B464F">
        <w:rPr>
          <w:sz w:val="22"/>
          <w:szCs w:val="22"/>
        </w:rPr>
        <w:fldChar w:fldCharType="begin"/>
      </w:r>
      <w:r w:rsidR="00D4182D">
        <w:rPr>
          <w:sz w:val="22"/>
          <w:szCs w:val="22"/>
        </w:rPr>
        <w:instrText xml:space="preserve"> ADDIN ZOTERO_ITEM CSL_CITATION {"citationID":"0tO7yHDA","properties":{"formattedCitation":"[20]","plainCitation":"[20]","noteIndex":0},"citationItems":[{"id":571,"uris":["http://zotero.org/users/14730574/items/F6GU8ZPD"],"itemData":{"id":571,"type":"article-journal","abstract":"This study presents an algorithm for automated reliability analysis of embedded Metal-Insulator-Metal (MIM) capacitors with high-k dielectrics. With the proposed algorithm, Time-Dependent-Dielectric-Breakdown (TDDB) data of embedded capacitors of different physical dimensions measured at various stress conditions (temperature and electric field) can be analyzed in a uniform way based on a supervised learning approach. Instead of analyzing each influence parameter separately, the data is combined using automated linear regression, based on decision tree learning and thus defining a multi-dimensional plane. With this approach a simultaneous consideration of all affecting parameters and their interaction on the dataset can be achieved, while removing statistical outliers and extrapolating the reliability behavior of any failure percentage. To support the most common conduction mechanism related to the embedded ΜΙΜ capacitors, Poole-Frenkel emission, a new TDDB model with changed coordinate system is proposed.","container-title":"Special issue of 34th European Symposium on Reliability of Electron Devices, Failure Physics and Analysis, ESREF 2023","DOI":"10.1016/j.microrel.2023.115191","ISSN":"0026-2714","journalAbbreviation":"Microelectronics Reliability","page":"115191","title":"Automated reliability calculation of failure rate, lifetime extrapolation and prediction for embedded Metal-Insulator-Metal capacitors using an optimized Time-Dependent-Dielectric-Breakdown model","volume":"150","author":[{"family":"Falidas","given":"Konstantinos Efstathios"},{"family":"Everding","given":"Maximilian B."},{"family":"Viegas","given":"Alison E."},{"family":"Czernohorsky","given":"Malte"},{"family":"Heitmann","given":"Johannes"}],"issued":{"date-parts":[["2023",11,1]]}}}],"schema":"https://github.com/citation-style-language/schema/raw/master/csl-citation.json"} </w:instrText>
      </w:r>
      <w:r w:rsidR="00885515" w:rsidRPr="001B464F">
        <w:rPr>
          <w:sz w:val="22"/>
          <w:szCs w:val="22"/>
        </w:rPr>
        <w:fldChar w:fldCharType="separate"/>
      </w:r>
      <w:r w:rsidR="00D4182D" w:rsidRPr="00D4182D">
        <w:rPr>
          <w:sz w:val="22"/>
        </w:rPr>
        <w:t>[20]</w:t>
      </w:r>
      <w:r w:rsidR="00885515" w:rsidRPr="001B464F">
        <w:rPr>
          <w:sz w:val="22"/>
          <w:szCs w:val="22"/>
        </w:rPr>
        <w:fldChar w:fldCharType="end"/>
      </w:r>
      <w:r w:rsidRPr="001B464F">
        <w:rPr>
          <w:sz w:val="22"/>
          <w:szCs w:val="22"/>
        </w:rPr>
        <w:t xml:space="preserve">. The detection pipeline first applies a 5-point moving median filter to suppress isolated spikes without distorting the breakdown edge. A valid breakdown event is then identified using a composite criterion: (i) the current must exceed a conservative threshold </w:t>
      </w:r>
      <m:oMath>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th</m:t>
            </m:r>
          </m:sub>
        </m:sSub>
      </m:oMath>
      <w:r w:rsidRPr="001B464F">
        <w:rPr>
          <w:sz w:val="22"/>
          <w:szCs w:val="22"/>
        </w:rPr>
        <w:t xml:space="preserve"> (set above the effective analysis floor), and (ii) within this gated segment, the intrinsic breakdown time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oMath>
      <w:r w:rsidRPr="001B464F">
        <w:rPr>
          <w:sz w:val="22"/>
          <w:szCs w:val="22"/>
        </w:rPr>
        <w:t xml:space="preserve"> is localized at the global maximum of the differential slope:</w:t>
      </w:r>
    </w:p>
    <w:p w14:paraId="5D0C97D9"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i</m:t>
                      </m:r>
                      <m:r>
                        <m:rPr>
                          <m:sty m:val="p"/>
                        </m:rPr>
                        <w:rPr>
                          <w:rFonts w:ascii="Cambria Math" w:hAnsi="Cambria Math"/>
                          <w:sz w:val="22"/>
                          <w:szCs w:val="22"/>
                        </w:rPr>
                        <m:t>-1</m:t>
                      </m:r>
                    </m:sub>
                  </m:sSub>
                </m:num>
                <m:den>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i</m:t>
                      </m:r>
                      <m:r>
                        <m:rPr>
                          <m:sty m:val="p"/>
                        </m:rPr>
                        <w:rPr>
                          <w:rFonts w:ascii="Cambria Math" w:hAnsi="Cambria Math"/>
                          <w:sz w:val="22"/>
                          <w:szCs w:val="22"/>
                        </w:rPr>
                        <m:t>-1</m:t>
                      </m:r>
                    </m:sub>
                  </m:sSub>
                </m:den>
              </m:f>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=arg⁡</m:t>
              </m:r>
              <m:limLow>
                <m:limLowPr>
                  <m:ctrlPr>
                    <w:rPr>
                      <w:rFonts w:ascii="Cambria Math" w:hAnsi="Cambria Math"/>
                      <w:sz w:val="22"/>
                      <w:szCs w:val="22"/>
                    </w:rPr>
                  </m:ctrlPr>
                </m:limLowPr>
                <m:e>
                  <m:r>
                    <m:rPr>
                      <m:sty m:val="p"/>
                    </m:rPr>
                    <w:rPr>
                      <w:rFonts w:ascii="Cambria Math" w:hAnsi="Cambria Math"/>
                      <w:sz w:val="22"/>
                      <w:szCs w:val="22"/>
                    </w:rPr>
                    <m:t>max</m:t>
                  </m:r>
                </m:e>
                <m:lim>
                  <m:r>
                    <w:rPr>
                      <w:rFonts w:ascii="Cambria Math" w:hAnsi="Cambria Math"/>
                      <w:sz w:val="22"/>
                      <w:szCs w:val="22"/>
                    </w:rPr>
                    <m:t>i</m:t>
                  </m:r>
                </m:lim>
              </m:limLow>
              <m:r>
                <m:rPr>
                  <m:sty m:val="p"/>
                </m:rPr>
                <w:rPr>
                  <w:rFonts w:ascii="Cambria Math" w:hAnsi="Cambria Math"/>
                  <w:sz w:val="22"/>
                  <w:szCs w:val="22"/>
                </w:rPr>
                <m:t> </m:t>
              </m:r>
              <m:sSub>
                <m:sSubPr>
                  <m:ctrlPr>
                    <w:rPr>
                      <w:rFonts w:ascii="Cambria Math" w:hAnsi="Cambria Math"/>
                      <w:sz w:val="22"/>
                      <w:szCs w:val="22"/>
                    </w:rPr>
                  </m:ctrlPr>
                </m:sSubPr>
                <m:e>
                  <m:d>
                    <m:dPr>
                      <m:begChr m:val="|"/>
                      <m:endChr m:val="|"/>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dI</m:t>
                          </m:r>
                        </m:num>
                        <m:den>
                          <m:r>
                            <w:rPr>
                              <w:rFonts w:ascii="Cambria Math" w:hAnsi="Cambria Math"/>
                              <w:sz w:val="22"/>
                              <w:szCs w:val="22"/>
                            </w:rPr>
                            <m:t>dV</m:t>
                          </m:r>
                        </m:den>
                      </m:f>
                    </m:e>
                  </m:d>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#(6)</m:t>
              </m:r>
            </m:e>
          </m:eqArr>
        </m:oMath>
      </m:oMathPara>
    </w:p>
    <w:p w14:paraId="472A39F8" w14:textId="77777777" w:rsidR="0015560F" w:rsidRPr="001B464F" w:rsidRDefault="0015560F" w:rsidP="001B464F">
      <w:pPr>
        <w:spacing w:before="120" w:after="120"/>
        <w:jc w:val="both"/>
        <w:rPr>
          <w:sz w:val="22"/>
          <w:szCs w:val="22"/>
        </w:rPr>
      </w:pPr>
      <w:r w:rsidRPr="001B464F">
        <w:rPr>
          <w:sz w:val="22"/>
          <w:szCs w:val="22"/>
        </w:rPr>
        <w:t>Accordingly, the breakdown voltage and field are reported as:</w:t>
      </w:r>
    </w:p>
    <w:p w14:paraId="39FECCA4"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den>
              </m:f>
              <m:r>
                <m:rPr>
                  <m:sty m:val="p"/>
                </m:rPr>
                <w:rPr>
                  <w:rFonts w:ascii="Cambria Math" w:hAnsi="Cambria Math"/>
                  <w:sz w:val="22"/>
                  <w:szCs w:val="22"/>
                </w:rPr>
                <m:t>.</m:t>
              </m:r>
              <m:r>
                <w:rPr>
                  <w:rFonts w:ascii="Cambria Math" w:hAnsi="Cambria Math"/>
                  <w:sz w:val="22"/>
                  <w:szCs w:val="22"/>
                </w:rPr>
                <m:t>#(7)</m:t>
              </m:r>
            </m:e>
          </m:eqArr>
        </m:oMath>
      </m:oMathPara>
    </w:p>
    <w:p w14:paraId="7EFD787B" w14:textId="77777777" w:rsidR="0015560F" w:rsidRPr="001B464F" w:rsidRDefault="0015560F" w:rsidP="001B464F">
      <w:pPr>
        <w:spacing w:before="120" w:after="120"/>
        <w:jc w:val="both"/>
        <w:rPr>
          <w:sz w:val="22"/>
          <w:szCs w:val="22"/>
        </w:rPr>
      </w:pPr>
      <w:r w:rsidRPr="001B464F">
        <w:rPr>
          <w:sz w:val="22"/>
          <w:szCs w:val="22"/>
        </w:rPr>
        <w:t xml:space="preserve">Importantly,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oMath>
      <w:r w:rsidRPr="001B464F">
        <w:rPr>
          <w:sz w:val="22"/>
          <w:szCs w:val="22"/>
        </w:rPr>
        <w:t xml:space="preserve"> is extracted from the measured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oMath>
      <w:r w:rsidRPr="001B464F">
        <w:rPr>
          <w:sz w:val="22"/>
          <w:szCs w:val="22"/>
        </w:rPr>
        <w:t xml:space="preserve"> (Channel A1 reconstruction) rather than the source command, avoiding ambiguity once series drops become non-negligible immediately after impedance collapse. Furthermore, the injected charge-to-breakdown is computed by integrating the current only up to the intrinsic failure point:</w:t>
      </w:r>
    </w:p>
    <w:p w14:paraId="5D03FCC5"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r>
                <m:rPr>
                  <m:sty m:val="p"/>
                </m:rPr>
                <w:rPr>
                  <w:rFonts w:ascii="Cambria Math" w:hAnsi="Cambria Math"/>
                  <w:sz w:val="22"/>
                  <w:szCs w:val="22"/>
                </w:rPr>
                <m:t>=</m:t>
              </m:r>
              <m:nary>
                <m:naryPr>
                  <m:limLoc m:val="subSup"/>
                  <m:grow m:val="1"/>
                  <m:ctrlPr>
                    <w:rPr>
                      <w:rFonts w:ascii="Cambria Math" w:hAnsi="Cambria Math"/>
                      <w:sz w:val="22"/>
                      <w:szCs w:val="22"/>
                    </w:rPr>
                  </m:ctrlPr>
                </m:naryPr>
                <m:sub>
                  <m:r>
                    <m:rPr>
                      <m:sty m:val="p"/>
                    </m:rPr>
                    <w:rPr>
                      <w:rFonts w:ascii="Cambria Math" w:hAnsi="Cambria Math"/>
                      <w:sz w:val="22"/>
                      <w:szCs w:val="22"/>
                    </w:rPr>
                    <m:t>0</m:t>
                  </m:r>
                </m:sub>
                <m:sup>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bd</m:t>
                      </m:r>
                    </m:sub>
                  </m:sSub>
                </m:sup>
                <m:e>
                  <m:r>
                    <m:rPr>
                      <m:sty m:val="p"/>
                    </m:rPr>
                    <w:rPr>
                      <w:rFonts w:ascii="Cambria Math" w:hAnsi="Cambria Math"/>
                      <w:sz w:val="22"/>
                      <w:szCs w:val="22"/>
                    </w:rPr>
                    <m:t> </m:t>
                  </m:r>
                </m:e>
              </m:nary>
              <m:r>
                <m:rPr>
                  <m:sty m:val="p"/>
                </m:rPr>
                <w:rPr>
                  <w:rFonts w:ascii="Cambria Math" w:hAnsi="Cambria Math"/>
                  <w:sz w:val="22"/>
                  <w:szCs w:val="22"/>
                </w:rPr>
                <m:t> </m:t>
              </m:r>
              <m:sSub>
                <m:sSubPr>
                  <m:ctrlPr>
                    <w:rPr>
                      <w:rFonts w:ascii="Cambria Math" w:hAnsi="Cambria Math"/>
                      <w:sz w:val="22"/>
                      <w:szCs w:val="22"/>
                    </w:rPr>
                  </m:ctrlPr>
                </m:sSubPr>
                <m:e>
                  <m:r>
                    <w:rPr>
                      <w:rFonts w:ascii="Cambria Math" w:hAnsi="Cambria Math"/>
                      <w:sz w:val="22"/>
                      <w:szCs w:val="22"/>
                    </w:rPr>
                    <m:t>I</m:t>
                  </m:r>
                </m:e>
                <m:sub>
                  <m:r>
                    <w:rPr>
                      <w:rFonts w:ascii="Cambria Math" w:hAnsi="Cambria Math"/>
                      <w:sz w:val="22"/>
                      <w:szCs w:val="22"/>
                    </w:rPr>
                    <m:t>DUT</m:t>
                  </m:r>
                </m:sub>
              </m:sSub>
              <m:r>
                <m:rPr>
                  <m:sty m:val="p"/>
                </m:rPr>
                <w:rPr>
                  <w:rFonts w:ascii="Cambria Math" w:hAnsi="Cambria Math"/>
                  <w:sz w:val="22"/>
                  <w:szCs w:val="22"/>
                </w:rPr>
                <m:t>(</m:t>
              </m:r>
              <m:r>
                <w:rPr>
                  <w:rFonts w:ascii="Cambria Math" w:hAnsi="Cambria Math"/>
                  <w:sz w:val="22"/>
                  <w:szCs w:val="22"/>
                </w:rPr>
                <m:t>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r>
                <w:rPr>
                  <w:rFonts w:ascii="Cambria Math" w:hAnsi="Cambria Math"/>
                  <w:sz w:val="22"/>
                  <w:szCs w:val="22"/>
                </w:rPr>
                <m:t>dt</m:t>
              </m:r>
              <m:r>
                <m:rPr>
                  <m:sty m:val="p"/>
                </m:rPr>
                <w:rPr>
                  <w:rFonts w:ascii="Cambria Math" w:hAnsi="Cambria Math"/>
                  <w:sz w:val="22"/>
                  <w:szCs w:val="22"/>
                </w:rPr>
                <m:t>,</m:t>
              </m:r>
              <m:box>
                <m:boxPr>
                  <m:ctrlPr>
                    <w:rPr>
                      <w:rFonts w:ascii="Cambria Math" w:hAnsi="Cambria Math"/>
                      <w:sz w:val="22"/>
                      <w:szCs w:val="22"/>
                    </w:rPr>
                  </m:ctrlPr>
                </m:boxPr>
                <m:e>
                  <m:r>
                    <m:rPr>
                      <m:sty m:val="p"/>
                    </m:rPr>
                    <w:rPr>
                      <w:rFonts w:ascii="Cambria Math" w:hAnsi="Cambria Math"/>
                      <w:sz w:val="22"/>
                      <w:szCs w:val="22"/>
                    </w:rPr>
                    <m:t xml:space="preserve"> </m:t>
                  </m:r>
                </m:e>
              </m:box>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r>
                    <m:rPr>
                      <m:sty m:val="p"/>
                    </m:rPr>
                    <w:rPr>
                      <w:rFonts w:ascii="Cambria Math" w:hAnsi="Cambria Math"/>
                      <w:sz w:val="22"/>
                      <w:szCs w:val="22"/>
                    </w:rPr>
                    <m:t>,dens</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bd</m:t>
                      </m:r>
                    </m:sub>
                  </m:sSub>
                </m:num>
                <m:den>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eff</m:t>
                      </m:r>
                    </m:sub>
                  </m:sSub>
                </m:den>
              </m:f>
              <m:r>
                <m:rPr>
                  <m:sty m:val="p"/>
                </m:rPr>
                <w:rPr>
                  <w:rFonts w:ascii="Cambria Math" w:hAnsi="Cambria Math"/>
                  <w:sz w:val="22"/>
                  <w:szCs w:val="22"/>
                </w:rPr>
                <m:t>.</m:t>
              </m:r>
              <m:r>
                <w:rPr>
                  <w:rFonts w:ascii="Cambria Math" w:hAnsi="Cambria Math"/>
                  <w:sz w:val="22"/>
                  <w:szCs w:val="22"/>
                </w:rPr>
                <m:t>#(8)</m:t>
              </m:r>
            </m:e>
          </m:eqArr>
        </m:oMath>
      </m:oMathPara>
    </w:p>
    <w:p w14:paraId="7D04F598" w14:textId="6E616318" w:rsidR="0015560F" w:rsidRPr="001B464F" w:rsidRDefault="0015560F" w:rsidP="001B464F">
      <w:pPr>
        <w:spacing w:before="120" w:after="120"/>
        <w:jc w:val="both"/>
        <w:rPr>
          <w:sz w:val="22"/>
          <w:szCs w:val="22"/>
        </w:rPr>
      </w:pPr>
      <w:r w:rsidRPr="001B464F">
        <w:rPr>
          <w:sz w:val="22"/>
          <w:szCs w:val="22"/>
        </w:rPr>
        <w:t>This definition strictly isolates the pre-breakdown stress history from the post-breakdown CLR, which is treated as an extrinsic, instrument-governed response</w:t>
      </w:r>
      <w:r w:rsidR="00C27B36" w:rsidRPr="001B464F">
        <w:rPr>
          <w:sz w:val="22"/>
          <w:szCs w:val="22"/>
        </w:rPr>
        <w:t xml:space="preserve"> </w:t>
      </w:r>
      <w:r w:rsidR="00C27B36" w:rsidRPr="001B464F">
        <w:rPr>
          <w:sz w:val="22"/>
          <w:szCs w:val="22"/>
        </w:rPr>
        <w:fldChar w:fldCharType="begin"/>
      </w:r>
      <w:r w:rsidR="00D4182D">
        <w:rPr>
          <w:sz w:val="22"/>
          <w:szCs w:val="22"/>
        </w:rPr>
        <w:instrText xml:space="preserve"> ADDIN ZOTERO_ITEM CSL_CITATION {"citationID":"IToJJo4o","properties":{"formattedCitation":"[21]","plainCitation":"[21]","noteIndex":0},"citationItems":[{"id":576,"uris":["http://zotero.org/users/14730574/items/JU7TNGER"],"itemData":{"id":576,"type":"article-journal","abstract":"The failure mechanism of thermal gate oxide in silicon carbide (SiC) power metal oxide semiconductor field effect transistors (MOSFETs), whether it is field-driven breakdown or charge-driven breakdown, has always been a controversial topic. Previous studies have demonstrated that the failure time of thermally grown silicon dioxide (SiO2) on SiC stressed with a constant voltage is indicated as charge driven rather than field driven through the observation of Weibull Slope β. Considering the importance of the accurate failure mechanism for the thermal gate oxide lifetime prediction model of time-dependent dielectric breakdown (TDDB), charge-driven breakdown needs to be further fundamentally justified. In this work, the charge-to-breakdown (QBD) of the thermal gate oxide in a type of commercial planar SiC power MOSFETs, under the constant current stress (CCS), constant voltage stress (CVS), and pulsed voltage stress (PVS) are extracted, respectively. A mathematical electron trapping model in thermal SiO2 grown on single crystal silicon (Si) under CCS, which was proposed by M. Liang et al., is proven to work equally well with thermal SiO2 grown on SiC and used to deduce the QBD model of the device under test (DUT). Compared with the QBD obtained under the three stress conditions, the charge-driven breakdown mechanism is validated in the thermal gate oxide of SiC power MOSFETs.","container-title":"Materials","DOI":"10.3390/ma17071455","ISSN":"1996-1944","issue":"7","page":"1455","title":"Modeling of Charge-to-Breakdown with an Electron Trapping Model for Analysis of Thermal Gate Oxide Failure Mechanism in SiC Power MOSFETs","volume":"17","author":[{"family":"Qian","given":"Jiashu"},{"family":"Shi","given":"Limeng"},{"family":"Jin","given":"Michael"},{"family":"Bhattacharya","given":"Monikuntala"},{"family":"Shimbori","given":"Atsushi"},{"family":"Yu","given":"Hengyu"},{"family":"Houshmand","given":"Shiva"},{"family":"White","given":"Marvin H."},{"family":"Agarwal","given":"Anant K."}],"issued":{"date-parts":[["2024"]]}}}],"schema":"https://github.com/citation-style-language/schema/raw/master/csl-citation.json"} </w:instrText>
      </w:r>
      <w:r w:rsidR="00C27B36" w:rsidRPr="001B464F">
        <w:rPr>
          <w:sz w:val="22"/>
          <w:szCs w:val="22"/>
        </w:rPr>
        <w:fldChar w:fldCharType="separate"/>
      </w:r>
      <w:r w:rsidR="00D4182D" w:rsidRPr="00D4182D">
        <w:rPr>
          <w:sz w:val="22"/>
        </w:rPr>
        <w:t>[21]</w:t>
      </w:r>
      <w:r w:rsidR="00C27B36" w:rsidRPr="001B464F">
        <w:rPr>
          <w:sz w:val="22"/>
          <w:szCs w:val="22"/>
        </w:rPr>
        <w:fldChar w:fldCharType="end"/>
      </w:r>
      <w:r w:rsidRPr="001B464F">
        <w:rPr>
          <w:sz w:val="22"/>
          <w:szCs w:val="22"/>
        </w:rPr>
        <w:t>.</w:t>
      </w:r>
    </w:p>
    <w:p w14:paraId="424EB4DD" w14:textId="77777777" w:rsidR="0015560F" w:rsidRPr="001B464F" w:rsidRDefault="0015560F" w:rsidP="001B464F">
      <w:pPr>
        <w:spacing w:before="120" w:after="120"/>
        <w:rPr>
          <w:sz w:val="22"/>
          <w:szCs w:val="22"/>
        </w:rPr>
      </w:pPr>
      <w:r w:rsidRPr="001B464F">
        <w:rPr>
          <w:b/>
          <w:sz w:val="22"/>
          <w:szCs w:val="22"/>
        </w:rPr>
        <w:t>2.4. Conduction mechanism diagnostics</w:t>
      </w:r>
    </w:p>
    <w:p w14:paraId="607D6ACF" w14:textId="0D9EB11F" w:rsidR="0015560F" w:rsidRPr="001B464F" w:rsidRDefault="0015560F" w:rsidP="001B464F">
      <w:pPr>
        <w:spacing w:before="120" w:after="120"/>
        <w:jc w:val="both"/>
        <w:rPr>
          <w:sz w:val="22"/>
          <w:szCs w:val="22"/>
        </w:rPr>
      </w:pPr>
      <w:r w:rsidRPr="001B464F">
        <w:rPr>
          <w:sz w:val="22"/>
          <w:szCs w:val="22"/>
        </w:rPr>
        <w:t xml:space="preserve">To verify that the tracer resolves physical charge transport rather than digitization artifacts, leakage data are analyzed within a standardized diagnostic window, typically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ox</m:t>
            </m:r>
          </m:sub>
        </m:sSub>
        <m:r>
          <m:rPr>
            <m:sty m:val="p"/>
          </m:rPr>
          <w:rPr>
            <w:rFonts w:ascii="Cambria Math" w:hAnsi="Cambria Math"/>
            <w:sz w:val="22"/>
            <w:szCs w:val="22"/>
          </w:rPr>
          <m:t>∈[2,7]</m:t>
        </m:r>
      </m:oMath>
      <w:r w:rsidRPr="001B464F">
        <w:rPr>
          <w:sz w:val="22"/>
          <w:szCs w:val="22"/>
        </w:rPr>
        <w:t xml:space="preserve"> MV/cm, explicitly excluding CLR samples. The data are transformed into canonical Fowler–Nordheim (FN) coordinates</w:t>
      </w:r>
      <w:r w:rsidR="00686BC9" w:rsidRPr="001B464F">
        <w:rPr>
          <w:sz w:val="22"/>
          <w:szCs w:val="22"/>
        </w:rPr>
        <w:t xml:space="preserve"> </w:t>
      </w:r>
      <w:r w:rsidR="00686BC9" w:rsidRPr="001B464F">
        <w:rPr>
          <w:sz w:val="22"/>
          <w:szCs w:val="22"/>
        </w:rPr>
        <w:fldChar w:fldCharType="begin"/>
      </w:r>
      <w:r w:rsidR="00D4182D">
        <w:rPr>
          <w:sz w:val="22"/>
          <w:szCs w:val="22"/>
        </w:rPr>
        <w:instrText xml:space="preserve"> ADDIN ZOTERO_ITEM CSL_CITATION {"citationID":"BVTFovZS","properties":{"formattedCitation":"[22]","plainCitation":"[22]","noteIndex":0},"citationItems":[{"id":575,"uris":["http://zotero.org/users/14730574/items/CINEYGXF"],"itemData":{"id":575,"type":"article-journal","container-title":"Journal of Applied Physics","page":"278-283","title":"Fowler‐Nordheim Tunneling into Thermally Grown SiO2","volume":"40","author":[{"family":"Lenzlinger","given":"M."},{"family":"Snow","given":"Edward H."}],"issued":{"date-parts":[["1969"]]}}}],"schema":"https://github.com/citation-style-language/schema/raw/master/csl-citation.json"} </w:instrText>
      </w:r>
      <w:r w:rsidR="00686BC9" w:rsidRPr="001B464F">
        <w:rPr>
          <w:sz w:val="22"/>
          <w:szCs w:val="22"/>
        </w:rPr>
        <w:fldChar w:fldCharType="separate"/>
      </w:r>
      <w:r w:rsidR="00D4182D" w:rsidRPr="00D4182D">
        <w:rPr>
          <w:sz w:val="22"/>
        </w:rPr>
        <w:t>[22]</w:t>
      </w:r>
      <w:r w:rsidR="00686BC9" w:rsidRPr="001B464F">
        <w:rPr>
          <w:sz w:val="22"/>
          <w:szCs w:val="22"/>
        </w:rPr>
        <w:fldChar w:fldCharType="end"/>
      </w:r>
      <w:r w:rsidRPr="001B464F">
        <w:rPr>
          <w:sz w:val="22"/>
          <w:szCs w:val="22"/>
        </w:rPr>
        <w:t>:</w:t>
      </w:r>
    </w:p>
    <w:p w14:paraId="46776FF3" w14:textId="77777777" w:rsidR="0015560F" w:rsidRPr="001B464F" w:rsidRDefault="00000000" w:rsidP="001B464F">
      <w:pPr>
        <w:spacing w:before="120" w:after="120"/>
        <w:jc w:val="both"/>
        <w:rPr>
          <w:sz w:val="22"/>
          <w:szCs w:val="22"/>
        </w:rPr>
      </w:pPr>
      <m:oMathPara>
        <m:oMath>
          <m:eqArr>
            <m:eqArrPr>
              <m:maxDist m:val="1"/>
              <m:ctrlPr>
                <w:rPr>
                  <w:rFonts w:ascii="Cambria Math" w:hAnsi="Cambria Math"/>
                  <w:sz w:val="22"/>
                  <w:szCs w:val="22"/>
                </w:rPr>
              </m:ctrlPr>
            </m:eqArrPr>
            <m:e>
              <m:r>
                <m:rPr>
                  <m:sty m:val="p"/>
                </m:rPr>
                <w:rPr>
                  <w:rFonts w:ascii="Cambria Math" w:hAnsi="Cambria Math"/>
                  <w:sz w:val="22"/>
                  <w:szCs w:val="22"/>
                </w:rPr>
                <m:t>ln⁡</m:t>
              </m:r>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J</m:t>
                      </m:r>
                    </m:num>
                    <m:den>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den>
                  </m:f>
                </m:e>
              </m:d>
              <m:r>
                <m:rPr>
                  <m:sty m:val="p"/>
                </m:rPr>
                <w:rPr>
                  <w:rFonts w:ascii="Cambria Math" w:hAnsi="Cambria Math"/>
                  <w:sz w:val="22"/>
                  <w:szCs w:val="22"/>
                </w:rPr>
                <m:t>=ln⁡(</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num>
                <m:den>
                  <m:r>
                    <w:rPr>
                      <w:rFonts w:ascii="Cambria Math" w:hAnsi="Cambria Math"/>
                      <w:sz w:val="22"/>
                      <w:szCs w:val="22"/>
                    </w:rPr>
                    <m:t>E</m:t>
                  </m:r>
                </m:den>
              </m:f>
              <m:r>
                <m:rPr>
                  <m:sty m:val="p"/>
                </m:rPr>
                <w:rPr>
                  <w:rFonts w:ascii="Cambria Math" w:hAnsi="Cambria Math"/>
                  <w:sz w:val="22"/>
                  <w:szCs w:val="22"/>
                </w:rPr>
                <m:t>,</m:t>
              </m:r>
              <m:r>
                <w:rPr>
                  <w:rFonts w:ascii="Cambria Math" w:hAnsi="Cambria Math"/>
                  <w:sz w:val="22"/>
                  <w:szCs w:val="22"/>
                </w:rPr>
                <m:t>#(9)</m:t>
              </m:r>
            </m:e>
          </m:eqArr>
        </m:oMath>
      </m:oMathPara>
    </w:p>
    <w:p w14:paraId="6F0E9491" w14:textId="4B5BDA04" w:rsidR="0015560F" w:rsidRPr="001B464F" w:rsidRDefault="0015560F" w:rsidP="001B464F">
      <w:pPr>
        <w:spacing w:before="120" w:after="120"/>
        <w:jc w:val="both"/>
        <w:rPr>
          <w:sz w:val="22"/>
          <w:szCs w:val="22"/>
        </w:rPr>
      </w:pPr>
      <w:r w:rsidRPr="001B464F">
        <w:rPr>
          <w:sz w:val="22"/>
          <w:szCs w:val="22"/>
        </w:rPr>
        <w:t xml:space="preserve">where </w:t>
      </w:r>
      <m:oMath>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FN</m:t>
            </m:r>
          </m:sub>
        </m:sSub>
      </m:oMath>
      <w:r w:rsidRPr="001B464F">
        <w:rPr>
          <w:sz w:val="22"/>
          <w:szCs w:val="22"/>
        </w:rPr>
        <w:t xml:space="preserve"> and </w:t>
      </w:r>
      <m:oMath>
        <m:sSub>
          <m:sSubPr>
            <m:ctrlPr>
              <w:rPr>
                <w:rFonts w:ascii="Cambria Math" w:hAnsi="Cambria Math"/>
                <w:sz w:val="22"/>
                <w:szCs w:val="22"/>
              </w:rPr>
            </m:ctrlPr>
          </m:sSubPr>
          <m:e>
            <m:r>
              <w:rPr>
                <w:rFonts w:ascii="Cambria Math" w:hAnsi="Cambria Math"/>
                <w:sz w:val="22"/>
                <w:szCs w:val="22"/>
              </w:rPr>
              <m:t>B</m:t>
            </m:r>
          </m:e>
          <m:sub>
            <m:r>
              <w:rPr>
                <w:rFonts w:ascii="Cambria Math" w:hAnsi="Cambria Math"/>
                <w:sz w:val="22"/>
                <w:szCs w:val="22"/>
              </w:rPr>
              <m:t>FN</m:t>
            </m:r>
          </m:sub>
        </m:sSub>
      </m:oMath>
      <w:r w:rsidRPr="001B464F">
        <w:rPr>
          <w:sz w:val="22"/>
          <w:szCs w:val="22"/>
        </w:rPr>
        <w:t xml:space="preserve"> are physical coefficients related to the effective barrier height and carrier mass (with </w:t>
      </w:r>
      <m:oMath>
        <m:r>
          <w:rPr>
            <w:rFonts w:ascii="Cambria Math" w:hAnsi="Cambria Math"/>
            <w:sz w:val="22"/>
            <w:szCs w:val="22"/>
          </w:rPr>
          <m:t>E</m:t>
        </m:r>
      </m:oMath>
      <w:r w:rsidRPr="001B464F">
        <w:rPr>
          <w:sz w:val="22"/>
          <w:szCs w:val="22"/>
        </w:rPr>
        <w:t xml:space="preserve"> expressed in V/cm). In addition, Poole–Frenkel (PF) behavior is examined via the linearity of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1B46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00F7147F" w:rsidRPr="001B464F">
        <w:rPr>
          <w:sz w:val="22"/>
          <w:szCs w:val="22"/>
        </w:rPr>
        <w:t xml:space="preserve"> </w:t>
      </w:r>
      <w:r w:rsidR="00F7147F" w:rsidRPr="001B464F">
        <w:rPr>
          <w:sz w:val="22"/>
          <w:szCs w:val="22"/>
        </w:rPr>
        <w:fldChar w:fldCharType="begin"/>
      </w:r>
      <w:r w:rsidR="00D4182D">
        <w:rPr>
          <w:sz w:val="22"/>
          <w:szCs w:val="22"/>
        </w:rPr>
        <w:instrText xml:space="preserve"> ADDIN ZOTERO_ITEM CSL_CITATION {"citationID":"4sd1zqmM","properties":{"formattedCitation":"[23]","plainCitation":"[23]","noteIndex":0},"citationItems":[{"id":603,"uris":["http://zotero.org/users/14730574/items/MUSR8ZNC"],"itemData":{"id":603,"type":"article-journal","container-title":"Physical Review","DOI":"10.1103/PhysRev.54.647","issue":"8","journalAbbreviation":"Phys. Rev.","page":"647-648","publisher":"American Physical Society","title":"On Pre-Breakdown Phenomena in Insulators and Electronic Semi-Conductors","volume":"54","author":[{"family":"Frenkel","given":"J."}],"issued":{"date-parts":[["1938",10,15]]}}}],"schema":"https://github.com/citation-style-language/schema/raw/master/csl-citation.json"} </w:instrText>
      </w:r>
      <w:r w:rsidR="00F7147F" w:rsidRPr="001B464F">
        <w:rPr>
          <w:sz w:val="22"/>
          <w:szCs w:val="22"/>
        </w:rPr>
        <w:fldChar w:fldCharType="separate"/>
      </w:r>
      <w:r w:rsidR="00D4182D" w:rsidRPr="00D4182D">
        <w:rPr>
          <w:sz w:val="22"/>
        </w:rPr>
        <w:t>[23]</w:t>
      </w:r>
      <w:r w:rsidR="00F7147F" w:rsidRPr="001B464F">
        <w:rPr>
          <w:sz w:val="22"/>
          <w:szCs w:val="22"/>
        </w:rPr>
        <w:fldChar w:fldCharType="end"/>
      </w:r>
      <w:r w:rsidRPr="001B464F">
        <w:rPr>
          <w:sz w:val="22"/>
          <w:szCs w:val="22"/>
        </w:rPr>
        <w:t xml:space="preserve">. For comparability across devices and to avoid both floor-limited samples and near-breakdown </w:t>
      </w:r>
      <w:r w:rsidRPr="001B464F">
        <w:rPr>
          <w:sz w:val="22"/>
          <w:szCs w:val="22"/>
        </w:rPr>
        <w:lastRenderedPageBreak/>
        <w:t xml:space="preserve">fluctuations, regression is restricted to the most linear single-decade subset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1B46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1B464F">
        <w:rPr>
          <w:sz w:val="22"/>
          <w:szCs w:val="22"/>
        </w:rPr>
        <w:t xml:space="preserve"> (“best non-floor decade”). Within this window,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1B464F">
        <w:rPr>
          <w:sz w:val="22"/>
          <w:szCs w:val="22"/>
        </w:rPr>
        <w:t xml:space="preserve"> values are reported together with extracted slopes as objective metrics of transport-consistency. These linearizations are used as a metrological consistency check (confirming structured field dependence above the effective analysis floor), rather than as exclusive proof of a single microscopic transport mechanism.</w:t>
      </w:r>
    </w:p>
    <w:p w14:paraId="3DB4080B" w14:textId="30685397" w:rsidR="00D82B45" w:rsidRDefault="00D82B45" w:rsidP="0015560F">
      <w:pPr>
        <w:spacing w:before="120"/>
        <w:jc w:val="both"/>
        <w:rPr>
          <w:sz w:val="22"/>
          <w:szCs w:val="22"/>
        </w:rPr>
      </w:pPr>
      <w:r>
        <w:rPr>
          <w:noProof/>
          <w:sz w:val="22"/>
          <w:szCs w:val="22"/>
        </w:rPr>
        <w:drawing>
          <wp:inline distT="0" distB="0" distL="0" distR="0" wp14:anchorId="6C2A39DC" wp14:editId="5A86E247">
            <wp:extent cx="2880360" cy="2907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Sche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907030"/>
                    </a:xfrm>
                    <a:prstGeom prst="rect">
                      <a:avLst/>
                    </a:prstGeom>
                  </pic:spPr>
                </pic:pic>
              </a:graphicData>
            </a:graphic>
          </wp:inline>
        </w:drawing>
      </w:r>
    </w:p>
    <w:p w14:paraId="3FA42C6C" w14:textId="77777777" w:rsidR="00BC3035" w:rsidRPr="00B41C1C" w:rsidRDefault="00BC3035" w:rsidP="00B41C1C">
      <w:pPr>
        <w:spacing w:before="120" w:after="240"/>
        <w:jc w:val="both"/>
        <w:rPr>
          <w:sz w:val="20"/>
          <w:szCs w:val="20"/>
        </w:rPr>
      </w:pPr>
      <w:r w:rsidRPr="00B41C1C">
        <w:rPr>
          <w:rFonts w:eastAsia="Georgia"/>
          <w:b/>
          <w:sz w:val="20"/>
          <w:szCs w:val="20"/>
        </w:rPr>
        <w:t>Figure 1</w:t>
      </w:r>
      <w:r w:rsidRPr="00B41C1C">
        <w:rPr>
          <w:rFonts w:eastAsia="Georgia"/>
          <w:sz w:val="20"/>
          <w:szCs w:val="20"/>
        </w:rPr>
        <w:t>. Schematic diagram of the programmable high-voltage I–V measurement system. The setup integrates a computer-controlled high-voltage source, a contacting device housing the Si/SiO</w:t>
      </w:r>
      <w:r w:rsidRPr="00B41C1C">
        <w:rPr>
          <w:rFonts w:eastAsia="Georgia"/>
          <w:sz w:val="20"/>
          <w:szCs w:val="20"/>
          <w:vertAlign w:val="subscript"/>
        </w:rPr>
        <w:t>2</w:t>
      </w:r>
      <w:r w:rsidRPr="00B41C1C">
        <w:rPr>
          <w:sz w:val="20"/>
          <w:szCs w:val="20"/>
        </w:rPr>
        <w:t xml:space="preserve"> DUT (represented by its electrical equivalent circuit), and a galvanically isolated oscilloscope for data acquisition. Precision resistive dividers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1</m:t>
            </m:r>
          </m:sub>
        </m:sSub>
      </m:oMath>
      <w:r w:rsidRPr="00B41C1C">
        <w:rPr>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D</m:t>
            </m:r>
            <m:r>
              <m:rPr>
                <m:sty m:val="p"/>
              </m:rPr>
              <w:rPr>
                <w:rFonts w:ascii="Cambria Math" w:hAnsi="Cambria Math"/>
                <w:sz w:val="20"/>
                <w:szCs w:val="20"/>
              </w:rPr>
              <m:t>2</m:t>
            </m:r>
          </m:sub>
        </m:sSub>
      </m:oMath>
      <w:r w:rsidRPr="00B41C1C">
        <w:rPr>
          <w:sz w:val="20"/>
          <w:szCs w:val="20"/>
        </w:rPr>
        <w:t>) are utilized to scale the device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1</m:t>
            </m:r>
          </m:sub>
        </m:sSub>
      </m:oMath>
      <w:r w:rsidRPr="00B41C1C">
        <w:rPr>
          <w:sz w:val="20"/>
          <w:szCs w:val="20"/>
        </w:rPr>
        <w:t>, 1:10 ratio) and current-sensing signal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A</m:t>
            </m:r>
            <m:r>
              <m:rPr>
                <m:sty m:val="p"/>
              </m:rPr>
              <w:rPr>
                <w:rFonts w:ascii="Cambria Math" w:hAnsi="Cambria Math"/>
                <w:sz w:val="20"/>
                <w:szCs w:val="20"/>
              </w:rPr>
              <m:t>2</m:t>
            </m:r>
          </m:sub>
        </m:sSub>
      </m:oMath>
      <w:r w:rsidRPr="00B41C1C">
        <w:rPr>
          <w:sz w:val="20"/>
          <w:szCs w:val="20"/>
        </w:rPr>
        <w:t>, 1:100 ratio) to match the digitizer's input range.</w:t>
      </w:r>
    </w:p>
    <w:p w14:paraId="13A88457" w14:textId="42019CE7" w:rsidR="0076197A" w:rsidRPr="007B544F" w:rsidRDefault="0076197A" w:rsidP="001B464F">
      <w:pPr>
        <w:spacing w:before="120" w:after="120"/>
        <w:rPr>
          <w:b/>
          <w:sz w:val="22"/>
          <w:szCs w:val="22"/>
        </w:rPr>
      </w:pPr>
      <w:r w:rsidRPr="007B544F">
        <w:rPr>
          <w:b/>
          <w:sz w:val="22"/>
          <w:szCs w:val="22"/>
        </w:rPr>
        <w:t>3. RESULTS AND DISCUSSION</w:t>
      </w:r>
    </w:p>
    <w:p w14:paraId="71804D09" w14:textId="77777777" w:rsidR="007B544F" w:rsidRPr="007B544F" w:rsidRDefault="007B544F" w:rsidP="001B464F">
      <w:pPr>
        <w:spacing w:before="120" w:after="120"/>
        <w:rPr>
          <w:sz w:val="22"/>
          <w:szCs w:val="22"/>
        </w:rPr>
      </w:pPr>
      <w:bookmarkStart w:id="1" w:name="simulation_guided_verification_of_2a710d"/>
      <w:r w:rsidRPr="007B544F">
        <w:rPr>
          <w:b/>
          <w:sz w:val="22"/>
          <w:szCs w:val="22"/>
        </w:rPr>
        <w:t>3.1. Simulation-Guided verification of the breakdown signature</w:t>
      </w:r>
    </w:p>
    <w:p w14:paraId="62183639" w14:textId="3246CE2D" w:rsidR="007B544F" w:rsidRPr="007B544F" w:rsidRDefault="007B544F" w:rsidP="001B464F">
      <w:pPr>
        <w:spacing w:before="120" w:after="120"/>
        <w:jc w:val="both"/>
        <w:rPr>
          <w:sz w:val="22"/>
          <w:szCs w:val="22"/>
        </w:rPr>
      </w:pPr>
      <w:r w:rsidRPr="007B544F">
        <w:rPr>
          <w:sz w:val="22"/>
          <w:szCs w:val="22"/>
        </w:rPr>
        <w:t>Prior to experimental characterization, the expected electrical fingerprint of oxide breakdown under a monotonic voltage ramp was verified using a compact SPICE-level representation of the Si/SiO</w:t>
      </w:r>
      <w:r w:rsidRPr="007B544F">
        <w:rPr>
          <w:sz w:val="22"/>
          <w:szCs w:val="22"/>
          <w:vertAlign w:val="subscript"/>
        </w:rPr>
        <w:t xml:space="preserve">2 </w:t>
      </w:r>
      <w:r w:rsidRPr="007B544F">
        <w:rPr>
          <w:sz w:val="22"/>
          <w:szCs w:val="22"/>
        </w:rPr>
        <w:t>MOS structure coupled with the external limiting network</w:t>
      </w:r>
      <w:r w:rsidR="00BF258F">
        <w:rPr>
          <w:sz w:val="22"/>
          <w:szCs w:val="22"/>
        </w:rPr>
        <w:t xml:space="preserve"> </w:t>
      </w:r>
      <w:r w:rsidR="00BF258F">
        <w:rPr>
          <w:sz w:val="22"/>
          <w:szCs w:val="22"/>
        </w:rPr>
        <w:fldChar w:fldCharType="begin"/>
      </w:r>
      <w:r w:rsidR="00D4182D">
        <w:rPr>
          <w:sz w:val="22"/>
          <w:szCs w:val="22"/>
        </w:rPr>
        <w:instrText xml:space="preserve"> ADDIN ZOTERO_ITEM CSL_CITATION {"citationID":"7xLJX6SD","properties":{"formattedCitation":"[24]","plainCitation":"[24]","noteIndex":0},"citationItems":[{"id":574,"uris":["http://zotero.org/users/14730574/items/N74YYBA4"],"itemData":{"id":574,"type":"article-journal","abstract":"Soft breakdown (SBD) and hard breakdown (HBD) events are characterised separate of each other for a 3.4 nm gate oxide. It is shown that both breakdown events can have significantly different voltage and temperature acceleration behaviour. Further it is demonstrated by photoemission microscopy (PEM) for a 2.2 nm oxide that different types of breakdown paths exist. HBD-like and SBD-like breakdowns are found on the same gate area during constant voltage stress. PEM also points out that a structural change of a breakdown path can occur, usually referred to as thermal breakdown of SiO2. It is concluded that a separate characterisation of SBD and HBD events is correct, if the stress conditions do not cause this structural change for the first SBD event.","container-title":"Microelectronics Reliability","DOI":"10.1016/S0026-2714(00)00253-5","ISSN":"0026-2714","issue":"4","journalAbbreviation":"Microelectronics Reliability","page":"543-551","title":"Soft breakdown and hard breakdown in ultra-thin oxides","volume":"41","author":[{"family":"Pompl","given":"T."},{"family":"Engel","given":"C."},{"family":"Wurzer","given":"H."},{"family":"Kerber","given":"M."}],"issued":{"date-parts":[["2001",4,1]]}}}],"schema":"https://github.com/citation-style-language/schema/raw/master/csl-citation.json"} </w:instrText>
      </w:r>
      <w:r w:rsidR="00BF258F">
        <w:rPr>
          <w:sz w:val="22"/>
          <w:szCs w:val="22"/>
        </w:rPr>
        <w:fldChar w:fldCharType="separate"/>
      </w:r>
      <w:r w:rsidR="00D4182D" w:rsidRPr="00D4182D">
        <w:rPr>
          <w:sz w:val="22"/>
        </w:rPr>
        <w:t>[24]</w:t>
      </w:r>
      <w:r w:rsidR="00BF258F">
        <w:rPr>
          <w:sz w:val="22"/>
          <w:szCs w:val="22"/>
        </w:rPr>
        <w:fldChar w:fldCharType="end"/>
      </w:r>
      <w:r w:rsidR="00BF258F">
        <w:rPr>
          <w:sz w:val="22"/>
          <w:szCs w:val="22"/>
        </w:rPr>
        <w:t>,</w:t>
      </w:r>
      <w:r w:rsidR="00BF258F">
        <w:rPr>
          <w:sz w:val="22"/>
          <w:szCs w:val="22"/>
        </w:rPr>
        <w:fldChar w:fldCharType="begin"/>
      </w:r>
      <w:r w:rsidR="00D4182D">
        <w:rPr>
          <w:sz w:val="22"/>
          <w:szCs w:val="22"/>
        </w:rPr>
        <w:instrText xml:space="preserve"> ADDIN ZOTERO_ITEM CSL_CITATION {"citationID":"hPn529HH","properties":{"formattedCitation":"[25]","plainCitation":"[25]","noteIndex":0},"citationItems":[{"id":573,"uris":["http://zotero.org/users/14730574/items/C7MQABTL"],"itemData":{"id":573,"type":"article-journal","abstract":"Despite extensive experimental and theoretical studies, the atomistic mechanisms responsible for dielectric breakdown (BD) in amorphous (a)-SiO2 are still poorly understood. A number of qualitative physical models and mathematical formulations have been proposed over the years to explain experimentally observable statistical trends. However, these models do not provide clear insight into the physical origins of the BD process. Here, we investigate the physical mechanisms responsible for dielectric breakdown in a-SiO2 using a multi-scale approach where the energetic parameters derived from a microscopic mechanism are used to predict the macroscopic degradation parameters of BD, i.e., time-dependent dielectric breakdown (TDDB) statistics, and its voltage dependence. Using this modeling framework, we demonstrate that trapping of two electrons at intrinsic structural precursors in a-SiO2 is responsible for a significant reduction of the activation energy for Si-O bond breaking. This results in a lower barrier for the formation of O vacancies and allows us to explain quantitatively the TDDB data reported in the literature for relatively thin (3–9 nm) a-SiO2 oxide films.","container-title":"Journal of Applied Physics","DOI":"10.1063/1.4979915","ISSN":"0021-8979","issue":"15","note":"_eprint: https://pubs.aip.org/aip/jap/article-pdf/doi/10.1063/1.4979915/19751440/155101_1_online.pdf","page":"155101","title":"A microscopic mechanism of dielectric breakdown in SiO2 films: An insight from multi-scale modeling","volume":"121","author":[{"family":"Padovani","given":"A."},{"family":"Gao","given":"D. Z."},{"family":"Shluger","given":"A. L."},{"family":"Larcher","given":"L."}],"issued":{"date-parts":[["2017",4]]}}}],"schema":"https://github.com/citation-style-language/schema/raw/master/csl-citation.json"} </w:instrText>
      </w:r>
      <w:r w:rsidR="00BF258F">
        <w:rPr>
          <w:sz w:val="22"/>
          <w:szCs w:val="22"/>
        </w:rPr>
        <w:fldChar w:fldCharType="separate"/>
      </w:r>
      <w:r w:rsidR="00D4182D" w:rsidRPr="00D4182D">
        <w:rPr>
          <w:sz w:val="22"/>
        </w:rPr>
        <w:t>[25]</w:t>
      </w:r>
      <w:r w:rsidR="00BF258F">
        <w:rPr>
          <w:sz w:val="22"/>
          <w:szCs w:val="22"/>
        </w:rPr>
        <w:fldChar w:fldCharType="end"/>
      </w:r>
      <w:r w:rsidRPr="007B544F">
        <w:rPr>
          <w:sz w:val="22"/>
          <w:szCs w:val="22"/>
        </w:rPr>
        <w:t>. For clarity of signature identification, the pre-breakdown leakage branch in the model was deliberately minimized, ensuring that the transition is dominated by the impedance collapse event rather than by an assumed leakage law.</w:t>
      </w:r>
    </w:p>
    <w:p w14:paraId="55E50E89" w14:textId="159A06B2" w:rsidR="007B544F" w:rsidRDefault="007B544F" w:rsidP="001B464F">
      <w:pPr>
        <w:spacing w:before="120" w:after="120"/>
        <w:jc w:val="both"/>
        <w:rPr>
          <w:sz w:val="22"/>
          <w:szCs w:val="22"/>
        </w:rPr>
      </w:pPr>
      <w:r w:rsidRPr="007B544F">
        <w:rPr>
          <w:sz w:val="22"/>
          <w:szCs w:val="22"/>
        </w:rPr>
        <w:t xml:space="preserve">The simulated I–V response (Figure 2) exhibits two clearly distinguished regimes: an initial high-impedance insulating region, followed by an abrupt hard breakdown (HBD) transition. Crucially, once the DUT collapses into a low-impedance state, the post-event current is no longer governed by intrinsic oxide transport. Instead, the trajectory transitions into a Compliance-Limited Region (CLR), where the measured current is determined primarily by the external protection path (specifically the limiting resistor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oMath>
      <w:r w:rsidRPr="007B544F">
        <w:rPr>
          <w:sz w:val="22"/>
          <w:szCs w:val="22"/>
        </w:rPr>
        <w:t>) and the continuing increase of the applied source voltage</w:t>
      </w:r>
      <w:r w:rsidR="00020EEE">
        <w:rPr>
          <w:sz w:val="22"/>
          <w:szCs w:val="22"/>
        </w:rPr>
        <w:t xml:space="preserve"> </w:t>
      </w:r>
      <w:r w:rsidR="00020EEE">
        <w:rPr>
          <w:sz w:val="22"/>
          <w:szCs w:val="22"/>
        </w:rPr>
        <w:fldChar w:fldCharType="begin"/>
      </w:r>
      <w:r w:rsidR="00D4182D">
        <w:rPr>
          <w:sz w:val="22"/>
          <w:szCs w:val="22"/>
        </w:rPr>
        <w:instrText xml:space="preserve"> ADDIN ZOTERO_ITEM CSL_CITATION {"citationID":"CHVrZhsL","properties":{"formattedCitation":"[26]","plainCitation":"[26]","noteIndex":0},"citationItems":[{"id":572,"uris":["http://zotero.org/users/14730574/items/6A97XR94"],"itemData":{"id":572,"type":"article-journal","abstract":"The definition of the basic physical mechanisms of the dielectric breakdown (BD) phenomenon is still an open area of research. In particular, in advanced complementary metal-oxide-semiconductor (CMOS) circuits, the BD of gate dielectrics occurs in the regime of relatively low voltage and very high electric field; this is of enormous technological importance, and thus widely investigated but still not well understood. Such BD is characterized by a gradual, progressive growth of the gate leakage through a localized BD spot. In this paper, we report for the first time experimental data and a model which provide understanding of the main physical mechanism responsible for the progressive BD growth. We demonstrate the ability to control the breakdown growth rate of a number of gate dielectrics and provide a physical model of the observed behavior, allowing to considerably improve the reliability margins of CMOS circuits by choosing a correct combination of voltage, thickness, and thermal conductivity of the gate dielectric.","container-title":"Journal of Applied Physics","DOI":"10.1063/1.4882116","ISSN":"0021-8979","issue":"22","journalAbbreviation":"Journal of Applied Physics","page":"224101","title":"Physical mechanism of progressive breakdown in gate oxides","volume":"115","author":[{"family":"Palumbo","given":"Felix"},{"family":"Lombardo","given":"Salvatore"},{"family":"Eizenberg","given":"Moshe"}],"issued":{"date-parts":[["2014",6,9]]}}}],"schema":"https://github.com/citation-style-language/schema/raw/master/csl-citation.json"} </w:instrText>
      </w:r>
      <w:r w:rsidR="00020EEE">
        <w:rPr>
          <w:sz w:val="22"/>
          <w:szCs w:val="22"/>
        </w:rPr>
        <w:fldChar w:fldCharType="separate"/>
      </w:r>
      <w:r w:rsidR="00D4182D" w:rsidRPr="00D4182D">
        <w:rPr>
          <w:sz w:val="22"/>
        </w:rPr>
        <w:t>[26]</w:t>
      </w:r>
      <w:r w:rsidR="00020EEE">
        <w:rPr>
          <w:sz w:val="22"/>
          <w:szCs w:val="22"/>
        </w:rPr>
        <w:fldChar w:fldCharType="end"/>
      </w:r>
      <w:r w:rsidRPr="007B544F">
        <w:rPr>
          <w:sz w:val="22"/>
          <w:szCs w:val="22"/>
        </w:rPr>
        <w:t>.</w:t>
      </w:r>
    </w:p>
    <w:p w14:paraId="424CA9A7" w14:textId="36D2A70E" w:rsidR="007B544F" w:rsidRDefault="007B544F" w:rsidP="007B544F">
      <w:pPr>
        <w:spacing w:before="120"/>
        <w:jc w:val="both"/>
        <w:rPr>
          <w:sz w:val="22"/>
          <w:szCs w:val="22"/>
        </w:rPr>
      </w:pPr>
      <w:r>
        <w:rPr>
          <w:noProof/>
          <w:sz w:val="22"/>
          <w:szCs w:val="22"/>
        </w:rPr>
        <w:drawing>
          <wp:inline distT="0" distB="0" distL="0" distR="0" wp14:anchorId="41C448F1" wp14:editId="01911B58">
            <wp:extent cx="2880360" cy="200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V brea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2002155"/>
                    </a:xfrm>
                    <a:prstGeom prst="rect">
                      <a:avLst/>
                    </a:prstGeom>
                  </pic:spPr>
                </pic:pic>
              </a:graphicData>
            </a:graphic>
          </wp:inline>
        </w:drawing>
      </w:r>
    </w:p>
    <w:p w14:paraId="0981F395" w14:textId="355A4C10" w:rsidR="007B544F" w:rsidRPr="00B41C1C" w:rsidRDefault="007B544F" w:rsidP="00B41C1C">
      <w:pPr>
        <w:spacing w:before="120" w:after="240"/>
        <w:jc w:val="both"/>
        <w:rPr>
          <w:sz w:val="20"/>
          <w:szCs w:val="20"/>
        </w:rPr>
      </w:pPr>
      <w:r w:rsidRPr="00B41C1C">
        <w:rPr>
          <w:b/>
          <w:sz w:val="20"/>
          <w:szCs w:val="20"/>
        </w:rPr>
        <w:t>Figure 2.</w:t>
      </w:r>
      <w:r w:rsidRPr="00B41C1C">
        <w:rPr>
          <w:sz w:val="20"/>
          <w:szCs w:val="20"/>
        </w:rPr>
        <w:t xml:space="preserve"> SPICE-simulated I–V characteristic illustrating the protection concept. A hard-breakdown transition occurs at an illustrative voltage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bd</m:t>
            </m:r>
          </m:sub>
        </m:sSub>
        <m:r>
          <m:rPr>
            <m:sty m:val="p"/>
          </m:rPr>
          <w:rPr>
            <w:rFonts w:ascii="Cambria Math" w:hAnsi="Cambria Math"/>
            <w:sz w:val="20"/>
            <w:szCs w:val="20"/>
          </w:rPr>
          <m:t>≈179.7</m:t>
        </m:r>
      </m:oMath>
      <w:r w:rsidRPr="00B41C1C">
        <w:rPr>
          <w:sz w:val="20"/>
          <w:szCs w:val="20"/>
        </w:rPr>
        <w:t xml:space="preserve"> V, followed by a linear Compliance-Limited Region (CLR) governed by the external limiter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r>
          <m:rPr>
            <m:sty m:val="p"/>
          </m:rPr>
          <w:rPr>
            <w:rFonts w:ascii="Cambria Math" w:hAnsi="Cambria Math"/>
            <w:sz w:val="20"/>
            <w:szCs w:val="20"/>
          </w:rPr>
          <m:t>≈330</m:t>
        </m:r>
      </m:oMath>
      <w:r w:rsidRPr="00B41C1C">
        <w:rPr>
          <w:sz w:val="20"/>
          <w:szCs w:val="20"/>
        </w:rPr>
        <w:t xml:space="preserve"> k</w:t>
      </w:r>
      <m:oMath>
        <m:r>
          <m:rPr>
            <m:sty m:val="p"/>
          </m:rPr>
          <w:rPr>
            <w:rFonts w:ascii="Cambria Math" w:hAnsi="Cambria Math"/>
            <w:sz w:val="20"/>
            <w:szCs w:val="20"/>
          </w:rPr>
          <m:t>Ω</m:t>
        </m:r>
      </m:oMath>
      <w:r w:rsidRPr="00B41C1C">
        <w:rPr>
          <w:sz w:val="20"/>
          <w:szCs w:val="20"/>
        </w:rPr>
        <w:t>), distinct from intrinsic oxide physics.</w:t>
      </w:r>
    </w:p>
    <w:p w14:paraId="34E63BF9" w14:textId="77777777" w:rsidR="007B544F" w:rsidRPr="007B544F" w:rsidRDefault="007B544F" w:rsidP="007B544F">
      <w:pPr>
        <w:spacing w:before="120"/>
        <w:jc w:val="both"/>
        <w:rPr>
          <w:sz w:val="22"/>
          <w:szCs w:val="22"/>
        </w:rPr>
      </w:pPr>
      <w:r>
        <w:rPr>
          <w:noProof/>
          <w:sz w:val="22"/>
          <w:szCs w:val="22"/>
        </w:rPr>
        <w:drawing>
          <wp:inline distT="0" distB="0" distL="0" distR="0" wp14:anchorId="734BA806" wp14:editId="3879E2B2">
            <wp:extent cx="2880360" cy="2294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mul_Transi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2294890"/>
                    </a:xfrm>
                    <a:prstGeom prst="rect">
                      <a:avLst/>
                    </a:prstGeom>
                  </pic:spPr>
                </pic:pic>
              </a:graphicData>
            </a:graphic>
          </wp:inline>
        </w:drawing>
      </w:r>
    </w:p>
    <w:p w14:paraId="7F97880F" w14:textId="77777777" w:rsidR="007B544F" w:rsidRPr="00B41C1C" w:rsidRDefault="007B544F" w:rsidP="00B41C1C">
      <w:pPr>
        <w:spacing w:before="120" w:after="240"/>
        <w:jc w:val="both"/>
        <w:rPr>
          <w:sz w:val="20"/>
          <w:szCs w:val="20"/>
        </w:rPr>
      </w:pPr>
      <w:r w:rsidRPr="00B41C1C">
        <w:rPr>
          <w:b/>
          <w:sz w:val="20"/>
          <w:szCs w:val="20"/>
        </w:rPr>
        <w:t>Figure 3.</w:t>
      </w:r>
      <w:r w:rsidRPr="00B41C1C">
        <w:rPr>
          <w:sz w:val="20"/>
          <w:szCs w:val="20"/>
        </w:rPr>
        <w:t xml:space="preserve"> Simulated transient breakdown signatures. (a)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DUT</m:t>
            </m:r>
          </m:sub>
        </m:sSub>
      </m:oMath>
      <w:r w:rsidRPr="00B41C1C">
        <w:rPr>
          <w:sz w:val="20"/>
          <w:szCs w:val="20"/>
        </w:rPr>
        <w:t xml:space="preserve"> follows </w:t>
      </w:r>
      <m:oMath>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source</m:t>
            </m:r>
          </m:sub>
        </m:sSub>
      </m:oMath>
      <w:r w:rsidRPr="00B41C1C">
        <w:rPr>
          <w:sz w:val="20"/>
          <w:szCs w:val="20"/>
        </w:rPr>
        <w:t xml:space="preserve"> up to breakdown, then collapses rapidly toward zero. (b) The post-event current surge is immediately clamped by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lim</m:t>
            </m:r>
          </m:sub>
        </m:sSub>
      </m:oMath>
      <w:r w:rsidRPr="00B41C1C">
        <w:rPr>
          <w:sz w:val="20"/>
          <w:szCs w:val="20"/>
        </w:rPr>
        <w:t>, validating the limiter-governed CLR fingerprint used to separate intrinsic HBD onset from the instrument/network response.</w:t>
      </w:r>
    </w:p>
    <w:p w14:paraId="4F6B71D7" w14:textId="4380A935" w:rsidR="007B544F" w:rsidRDefault="007B544F" w:rsidP="001B464F">
      <w:pPr>
        <w:spacing w:before="120" w:after="120"/>
        <w:jc w:val="both"/>
        <w:rPr>
          <w:sz w:val="22"/>
          <w:szCs w:val="22"/>
        </w:rPr>
      </w:pPr>
      <w:r w:rsidRPr="007B544F">
        <w:rPr>
          <w:sz w:val="22"/>
          <w:szCs w:val="22"/>
        </w:rPr>
        <w:t xml:space="preserve">The transient waveforms presented in Figure 3 further elucidate this mechanism. As shown in </w:t>
      </w:r>
      <w:r w:rsidRPr="007B544F">
        <w:rPr>
          <w:sz w:val="22"/>
          <w:szCs w:val="22"/>
        </w:rPr>
        <w:lastRenderedPageBreak/>
        <w:t xml:space="preserve">Figure 3(a), the device voltage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oMath>
      <w:r w:rsidRPr="007B544F">
        <w:rPr>
          <w:sz w:val="22"/>
          <w:szCs w:val="22"/>
        </w:rPr>
        <w:t xml:space="preserve"> tracks the source ramp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source</m:t>
            </m:r>
          </m:sub>
        </m:sSub>
      </m:oMath>
      <w:r w:rsidRPr="007B544F">
        <w:rPr>
          <w:sz w:val="22"/>
          <w:szCs w:val="22"/>
        </w:rPr>
        <w:t xml:space="preserve"> up to the breakdown instant —simulated here at an illustrative threshold of </w:t>
      </w: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bd</m:t>
            </m:r>
          </m:sub>
        </m:sSub>
        <m:r>
          <m:rPr>
            <m:sty m:val="p"/>
          </m:rPr>
          <w:rPr>
            <w:rFonts w:ascii="Cambria Math" w:hAnsi="Cambria Math"/>
            <w:sz w:val="22"/>
            <w:szCs w:val="22"/>
          </w:rPr>
          <m:t>≈179.7</m:t>
        </m:r>
      </m:oMath>
      <w:r w:rsidRPr="007B544F">
        <w:rPr>
          <w:sz w:val="22"/>
          <w:szCs w:val="22"/>
        </w:rPr>
        <w:t xml:space="preserve"> V—before collapsing rapidly toward zero, indicating the loss of dielectric integrity. Concurrently (Figure 3(b)), the resulting current surge is immediately clamped by the external limiter (</w:t>
      </w:r>
      <m:oMath>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lim</m:t>
            </m:r>
          </m:sub>
        </m:sSub>
        <m:r>
          <m:rPr>
            <m:sty m:val="p"/>
          </m:rPr>
          <w:rPr>
            <w:rFonts w:ascii="Cambria Math" w:hAnsi="Cambria Math"/>
            <w:sz w:val="22"/>
            <w:szCs w:val="22"/>
          </w:rPr>
          <m:t>≈330</m:t>
        </m:r>
      </m:oMath>
      <w:r w:rsidRPr="007B544F">
        <w:rPr>
          <w:sz w:val="22"/>
          <w:szCs w:val="22"/>
        </w:rPr>
        <w:t xml:space="preserve"> k</w:t>
      </w:r>
      <m:oMath>
        <m:r>
          <m:rPr>
            <m:sty m:val="p"/>
          </m:rPr>
          <w:rPr>
            <w:rFonts w:ascii="Cambria Math" w:hAnsi="Cambria Math"/>
            <w:sz w:val="22"/>
            <w:szCs w:val="22"/>
          </w:rPr>
          <m:t>Ω</m:t>
        </m:r>
      </m:oMath>
      <w:r w:rsidRPr="007B544F">
        <w:rPr>
          <w:sz w:val="22"/>
          <w:szCs w:val="22"/>
        </w:rPr>
        <w:t xml:space="preserve">), validating the protection concept. This confirms that the post-breakdown segment represents an instrument/network-determined response rather than intrinsic material physics. Consequently, for all subsequent experimental analyses, 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extracted at the intrinsic transition point (defined by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while the subsequent CLR is explicitly excluded from transport interpretation. Note that the breakdown threshold in the simulation is strictly illustrative for signature separation and is not tuned to match the specific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of the fabricated samples.</w:t>
      </w:r>
    </w:p>
    <w:p w14:paraId="1BDA56C6" w14:textId="77777777" w:rsidR="007B544F" w:rsidRPr="007B544F" w:rsidRDefault="007B544F" w:rsidP="007B544F">
      <w:pPr>
        <w:spacing w:before="120"/>
        <w:jc w:val="both"/>
        <w:rPr>
          <w:sz w:val="22"/>
          <w:szCs w:val="22"/>
        </w:rPr>
      </w:pPr>
      <w:r>
        <w:rPr>
          <w:noProof/>
          <w:sz w:val="22"/>
          <w:szCs w:val="22"/>
        </w:rPr>
        <w:drawing>
          <wp:inline distT="0" distB="0" distL="0" distR="0" wp14:anchorId="7D69B1BE" wp14:editId="5AD4C89F">
            <wp:extent cx="2880360" cy="4018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4018280"/>
                    </a:xfrm>
                    <a:prstGeom prst="rect">
                      <a:avLst/>
                    </a:prstGeom>
                  </pic:spPr>
                </pic:pic>
              </a:graphicData>
            </a:graphic>
          </wp:inline>
        </w:drawing>
      </w:r>
    </w:p>
    <w:p w14:paraId="223F9CA9" w14:textId="77777777" w:rsidR="007B544F" w:rsidRPr="00B41C1C" w:rsidRDefault="007B544F" w:rsidP="00B41C1C">
      <w:pPr>
        <w:spacing w:before="120" w:after="240"/>
        <w:jc w:val="both"/>
        <w:rPr>
          <w:sz w:val="20"/>
          <w:szCs w:val="20"/>
        </w:rPr>
      </w:pPr>
      <w:r w:rsidRPr="00B41C1C">
        <w:rPr>
          <w:b/>
          <w:sz w:val="20"/>
          <w:szCs w:val="20"/>
        </w:rPr>
        <w:t>Figure 4.</w:t>
      </w:r>
      <w:r w:rsidRPr="00B41C1C">
        <w:rPr>
          <w:sz w:val="20"/>
          <w:szCs w:val="20"/>
        </w:rPr>
        <w:t xml:space="preserve"> Baseline Si/SiO</w:t>
      </w:r>
      <w:r w:rsidRPr="00B41C1C">
        <w:rPr>
          <w:sz w:val="20"/>
          <w:szCs w:val="20"/>
          <w:vertAlign w:val="subscript"/>
        </w:rPr>
        <w:t>2</w:t>
      </w:r>
      <w:r w:rsidRPr="00B41C1C">
        <w:rPr>
          <w:sz w:val="20"/>
          <w:szCs w:val="20"/>
        </w:rPr>
        <w:t xml:space="preserve"> breakdown characteristics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ox</m:t>
            </m:r>
          </m:sub>
        </m:sSub>
        <m:r>
          <m:rPr>
            <m:sty m:val="p"/>
          </m:rPr>
          <w:rPr>
            <w:rFonts w:ascii="Cambria Math" w:hAnsi="Cambria Math"/>
            <w:sz w:val="20"/>
            <w:szCs w:val="20"/>
          </w:rPr>
          <m:t>=150</m:t>
        </m:r>
      </m:oMath>
      <w:r w:rsidRPr="00B41C1C">
        <w:rPr>
          <w:sz w:val="20"/>
          <w:szCs w:val="20"/>
        </w:rPr>
        <w:t xml:space="preserve"> nm) for samples M1–M6. (a) Linear </w:t>
      </w:r>
      <m:oMath>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vertical dashed lines mark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B41C1C">
        <w:rPr>
          <w:sz w:val="20"/>
          <w:szCs w:val="20"/>
        </w:rPr>
        <w:t xml:space="preserve"> extracted at the intrinsic transition (global maximum of </w:t>
      </w:r>
      <m:oMath>
        <m:r>
          <m:rPr>
            <m:sty m:val="p"/>
          </m:rPr>
          <w:rPr>
            <w:rFonts w:ascii="Cambria Math" w:hAnsi="Cambria Math"/>
            <w:sz w:val="20"/>
            <w:szCs w:val="20"/>
          </w:rPr>
          <m:t>|</m:t>
        </m:r>
        <m:r>
          <w:rPr>
            <w:rFonts w:ascii="Cambria Math" w:hAnsi="Cambria Math"/>
            <w:sz w:val="20"/>
            <w:szCs w:val="20"/>
          </w:rPr>
          <m:t>dI</m:t>
        </m:r>
        <m:r>
          <m:rPr>
            <m:sty m:val="p"/>
          </m:rPr>
          <w:rPr>
            <w:rFonts w:ascii="Cambria Math" w:hAnsi="Cambria Math"/>
            <w:sz w:val="20"/>
            <w:szCs w:val="20"/>
          </w:rPr>
          <m:t>/</m:t>
        </m:r>
        <m:r>
          <w:rPr>
            <w:rFonts w:ascii="Cambria Math" w:hAnsi="Cambria Math"/>
            <w:sz w:val="20"/>
            <w:szCs w:val="20"/>
          </w:rPr>
          <m:t>dV</m:t>
        </m:r>
        <m:r>
          <m:rPr>
            <m:sty m:val="p"/>
          </m:rPr>
          <w:rPr>
            <w:rFonts w:ascii="Cambria Math" w:hAnsi="Cambria Math"/>
            <w:sz w:val="20"/>
            <w:szCs w:val="20"/>
          </w:rPr>
          <m:t>|</m:t>
        </m:r>
      </m:oMath>
      <w:r w:rsidRPr="00B41C1C">
        <w:rPr>
          <w:sz w:val="20"/>
          <w:szCs w:val="20"/>
        </w:rPr>
        <w:t xml:space="preserve">). The hatched high-field band denotes the Compliance-Limited Region (CLR) governed by the external limiter and thus excluded from physics-based analysis. (b) Semi-log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oMath>
      <w:r w:rsidRPr="00B41C1C">
        <w:rPr>
          <w:sz w:val="20"/>
          <w:szCs w:val="20"/>
        </w:rPr>
        <w:t xml:space="preserve"> overlays highlighting the pre-breakdown leakage branch; resolution-limited floor points are shown for visualization but are excluded from fitting.</w:t>
      </w:r>
    </w:p>
    <w:p w14:paraId="40585209" w14:textId="77777777" w:rsidR="007B544F" w:rsidRPr="007B544F" w:rsidRDefault="007B544F" w:rsidP="001B464F">
      <w:pPr>
        <w:spacing w:before="120" w:after="120"/>
        <w:rPr>
          <w:sz w:val="22"/>
          <w:szCs w:val="22"/>
        </w:rPr>
      </w:pPr>
      <w:r w:rsidRPr="007B544F">
        <w:rPr>
          <w:b/>
          <w:sz w:val="22"/>
          <w:szCs w:val="22"/>
        </w:rPr>
        <w:t>3.2. Experimental I–V characteristics of baseline Si/SiO</w:t>
      </w:r>
      <w:r w:rsidRPr="007B544F">
        <w:rPr>
          <w:b/>
          <w:sz w:val="22"/>
          <w:szCs w:val="22"/>
          <w:vertAlign w:val="subscript"/>
        </w:rPr>
        <w:t>2</w:t>
      </w:r>
      <w:r w:rsidRPr="007B544F">
        <w:rPr>
          <w:b/>
          <w:sz w:val="22"/>
          <w:szCs w:val="22"/>
        </w:rPr>
        <w:t xml:space="preserve"> devices</w:t>
      </w:r>
    </w:p>
    <w:p w14:paraId="174FF1A6" w14:textId="05A68411" w:rsidR="007B544F" w:rsidRDefault="007B544F" w:rsidP="001B464F">
      <w:pPr>
        <w:spacing w:before="120" w:after="120"/>
        <w:jc w:val="both"/>
        <w:rPr>
          <w:sz w:val="22"/>
          <w:szCs w:val="22"/>
        </w:rPr>
      </w:pPr>
      <w:r w:rsidRPr="007B544F">
        <w:rPr>
          <w:sz w:val="22"/>
          <w:szCs w:val="22"/>
        </w:rPr>
        <w:t xml:space="preserve">Figure 4 consolidates the experimental breakdown measurements of the baseline sample set (M1–M6). The characteristics are presented as linear </w:t>
      </w:r>
      <m:oMath>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4a) and semi-log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oMath>
      <w:r w:rsidRPr="007B544F">
        <w:rPr>
          <w:sz w:val="22"/>
          <w:szCs w:val="22"/>
        </w:rPr>
        <w:t xml:space="preserve"> overlays (Figure 4b), with the oxide field computed consistently as </w:t>
      </w:r>
      <m:oMath>
        <m:r>
          <w:rPr>
            <w:rFonts w:ascii="Cambria Math" w:hAnsi="Cambria Math"/>
            <w:sz w:val="22"/>
            <w:szCs w:val="22"/>
          </w:rPr>
          <m:t>E</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DUT</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oMath>
      <w:r w:rsidRPr="007B544F">
        <w:rPr>
          <w:sz w:val="22"/>
          <w:szCs w:val="22"/>
        </w:rPr>
        <w:t xml:space="preserve"> (</w:t>
      </w: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ox</m:t>
            </m:r>
          </m:sub>
        </m:sSub>
        <m:r>
          <m:rPr>
            <m:sty m:val="p"/>
          </m:rPr>
          <w:rPr>
            <w:rFonts w:ascii="Cambria Math" w:hAnsi="Cambria Math"/>
            <w:sz w:val="22"/>
            <w:szCs w:val="22"/>
          </w:rPr>
          <m:t>=150</m:t>
        </m:r>
      </m:oMath>
      <w:r w:rsidRPr="007B544F">
        <w:rPr>
          <w:sz w:val="22"/>
          <w:szCs w:val="22"/>
        </w:rPr>
        <w:t xml:space="preserve"> nm). Across all devices, the traces exhibit the expected three-regime evolution: (i) field-dependent pre-breakdown leakage; (ii) abrupt impedance collapse at the breakdown onset; and (iii) a post-event trajectory corresponding to the limiter-governed CLR (indicated by the hatched region).</w:t>
      </w:r>
    </w:p>
    <w:p w14:paraId="70F620A1" w14:textId="77777777" w:rsidR="007B544F" w:rsidRPr="007B544F" w:rsidRDefault="007B544F" w:rsidP="001B464F">
      <w:pPr>
        <w:spacing w:before="120" w:after="120"/>
        <w:jc w:val="both"/>
        <w:rPr>
          <w:sz w:val="22"/>
          <w:szCs w:val="22"/>
        </w:rPr>
      </w:pPr>
      <w:r w:rsidRPr="007B544F">
        <w:rPr>
          <w:sz w:val="22"/>
          <w:szCs w:val="22"/>
        </w:rPr>
        <w:t>In the semi-log representation (Figure 4b), the data reveals a clear separation between quantization-limited noise at very low currents (appearing as a horizontal floor cluster) and the structured, field-dependent leakage branch that rises with increasing field prior to breakdown. To ensure metrological rigor, all conduction diagnostics and mechanism checks in this work are performed exclusively on non-floor samples–defined as data points that exceed the effective post-processed resolution threshold and remain strictly within the pre-breakdown regime.</w:t>
      </w:r>
    </w:p>
    <w:p w14:paraId="2D4EAA97" w14:textId="0B104058" w:rsidR="007B544F" w:rsidRDefault="007B544F" w:rsidP="001B464F">
      <w:pPr>
        <w:spacing w:before="120" w:after="120"/>
        <w:ind w:firstLine="567"/>
        <w:jc w:val="both"/>
        <w:rPr>
          <w:sz w:val="22"/>
          <w:szCs w:val="22"/>
        </w:rPr>
      </w:pPr>
      <w:r w:rsidRPr="007B544F">
        <w:rPr>
          <w:sz w:val="22"/>
          <w:szCs w:val="22"/>
        </w:rPr>
        <w:t xml:space="preserve">The breakdown field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is operationally assigned to the intrinsic transition point corresponding to the global maximum of </w:t>
      </w:r>
      <m:oMath>
        <m:r>
          <m:rPr>
            <m:sty m:val="p"/>
          </m:rPr>
          <w:rPr>
            <w:rFonts w:ascii="Cambria Math" w:hAnsi="Cambria Math"/>
            <w:sz w:val="22"/>
            <w:szCs w:val="22"/>
          </w:rPr>
          <m:t>|</m:t>
        </m:r>
        <m:r>
          <w:rPr>
            <w:rFonts w:ascii="Cambria Math" w:hAnsi="Cambria Math"/>
            <w:sz w:val="22"/>
            <w:szCs w:val="22"/>
          </w:rPr>
          <m:t>dI</m:t>
        </m:r>
        <m:r>
          <m:rPr>
            <m:sty m:val="p"/>
          </m:rPr>
          <w:rPr>
            <w:rFonts w:ascii="Cambria Math" w:hAnsi="Cambria Math"/>
            <w:sz w:val="22"/>
            <w:szCs w:val="22"/>
          </w:rPr>
          <m:t>/</m:t>
        </m:r>
        <m:r>
          <w:rPr>
            <w:rFonts w:ascii="Cambria Math" w:hAnsi="Cambria Math"/>
            <w:sz w:val="22"/>
            <w:szCs w:val="22"/>
          </w:rPr>
          <m:t>dV</m:t>
        </m:r>
        <m:r>
          <m:rPr>
            <m:sty m:val="p"/>
          </m:rPr>
          <w:rPr>
            <w:rFonts w:ascii="Cambria Math" w:hAnsi="Cambria Math"/>
            <w:sz w:val="22"/>
            <w:szCs w:val="22"/>
          </w:rPr>
          <m:t>|</m:t>
        </m:r>
      </m:oMath>
      <w:r w:rsidRPr="007B544F">
        <w:rPr>
          <w:sz w:val="22"/>
          <w:szCs w:val="22"/>
        </w:rPr>
        <w:t xml:space="preserve">. The extracted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values are marked by vertical dashed lines in Figure 4. This definition firmly anchors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oMath>
      <w:r w:rsidRPr="007B544F">
        <w:rPr>
          <w:sz w:val="22"/>
          <w:szCs w:val="22"/>
        </w:rPr>
        <w:t xml:space="preserve"> to the onset of the physical impedance collapse, thereby avoiding bias from the subsequent limiter-governed segment which is excluded from material characterization.</w:t>
      </w:r>
    </w:p>
    <w:p w14:paraId="32D77F1A" w14:textId="77777777" w:rsidR="007B544F" w:rsidRPr="007B544F" w:rsidRDefault="007B544F" w:rsidP="001B464F">
      <w:pPr>
        <w:spacing w:before="120" w:after="120"/>
        <w:rPr>
          <w:sz w:val="22"/>
          <w:szCs w:val="22"/>
        </w:rPr>
      </w:pPr>
      <w:r w:rsidRPr="007B544F">
        <w:rPr>
          <w:b/>
          <w:sz w:val="22"/>
          <w:szCs w:val="22"/>
        </w:rPr>
        <w:t>3.3. Pre-Breakdown conduction diagnostics</w:t>
      </w:r>
    </w:p>
    <w:p w14:paraId="1033DB3F" w14:textId="77777777" w:rsidR="007B544F" w:rsidRPr="007B544F" w:rsidRDefault="007B544F" w:rsidP="001B464F">
      <w:pPr>
        <w:spacing w:before="120" w:after="120"/>
        <w:ind w:firstLine="567"/>
        <w:jc w:val="both"/>
        <w:rPr>
          <w:sz w:val="22"/>
          <w:szCs w:val="22"/>
        </w:rPr>
      </w:pPr>
      <w:r w:rsidRPr="007B544F">
        <w:rPr>
          <w:sz w:val="22"/>
          <w:szCs w:val="22"/>
        </w:rPr>
        <w:t>To verify that the recorded pre-breakdown leakage exhibits structured field dependence—rather than being dominated by floor artifacts or post-breakdown limiting—conduction diagnostics were performed using Fowler–Nordheim (FN) and Poole–Frenkel (PF) coordinate linearizations (Figure 5). All transformations utilize magnitude quantities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oMath>
      <w:r w:rsidRPr="007B544F">
        <w:rPr>
          <w:sz w:val="22"/>
          <w:szCs w:val="22"/>
        </w:rPr>
        <w:t xml:space="preserve">, </w:t>
      </w:r>
      <m:oMath>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to facilitate polarity-invariant comparison.</w:t>
      </w:r>
    </w:p>
    <w:p w14:paraId="306EA859" w14:textId="77777777" w:rsidR="007B544F" w:rsidRPr="007B544F" w:rsidRDefault="007B544F" w:rsidP="001B464F">
      <w:pPr>
        <w:spacing w:before="120" w:after="120"/>
        <w:jc w:val="both"/>
        <w:rPr>
          <w:sz w:val="22"/>
          <w:szCs w:val="22"/>
        </w:rPr>
      </w:pPr>
      <w:r w:rsidRPr="007B544F">
        <w:rPr>
          <w:sz w:val="22"/>
          <w:szCs w:val="22"/>
        </w:rPr>
        <w:t xml:space="preserve">FN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E</m:t>
            </m:r>
          </m:e>
          <m:sup>
            <m:r>
              <m:rPr>
                <m:sty m:val="p"/>
              </m:rPr>
              <w:rPr>
                <w:rFonts w:ascii="Cambria Math" w:hAnsi="Cambria Math"/>
                <w:sz w:val="22"/>
                <w:szCs w:val="22"/>
              </w:rPr>
              <m:t>2</m:t>
            </m:r>
          </m:sup>
        </m:sSup>
        <m:r>
          <m:rPr>
            <m:sty m:val="p"/>
          </m:rPr>
          <w:rPr>
            <w:rFonts w:ascii="Cambria Math" w:hAnsi="Cambria Math"/>
            <w:sz w:val="22"/>
            <w:szCs w:val="22"/>
          </w:rPr>
          <m:t>)</m:t>
        </m:r>
      </m:oMath>
      <w:r w:rsidRPr="007B544F">
        <w:rPr>
          <w:sz w:val="22"/>
          <w:szCs w:val="22"/>
        </w:rPr>
        <w:t xml:space="preserve"> versus </w:t>
      </w:r>
      <m:oMath>
        <m:r>
          <m:rPr>
            <m:sty m:val="p"/>
          </m:rPr>
          <w:rPr>
            <w:rFonts w:ascii="Cambria Math" w:hAnsi="Cambria Math"/>
            <w:sz w:val="22"/>
            <w:szCs w:val="22"/>
          </w:rPr>
          <m:t>1/</m:t>
        </m:r>
        <m:r>
          <w:rPr>
            <w:rFonts w:ascii="Cambria Math" w:hAnsi="Cambria Math"/>
            <w:sz w:val="22"/>
            <w:szCs w:val="22"/>
          </w:rPr>
          <m:t>E</m:t>
        </m:r>
      </m:oMath>
      <w:r w:rsidRPr="007B544F">
        <w:rPr>
          <w:sz w:val="22"/>
          <w:szCs w:val="22"/>
        </w:rPr>
        <w:t xml:space="preserve">, while PF diagnostics are evaluated by plotting </w:t>
      </w:r>
      <m:oMath>
        <m:r>
          <m:rPr>
            <m:sty m:val="p"/>
          </m:rPr>
          <w:rPr>
            <w:rFonts w:ascii="Cambria Math" w:hAnsi="Cambria Math"/>
            <w:sz w:val="22"/>
            <w:szCs w:val="22"/>
          </w:rPr>
          <m:t>ln⁡(</m:t>
        </m:r>
        <m:r>
          <w:rPr>
            <w:rFonts w:ascii="Cambria Math" w:hAnsi="Cambria Math"/>
            <w:sz w:val="22"/>
            <w:szCs w:val="22"/>
          </w:rPr>
          <m:t>J</m:t>
        </m:r>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oMath>
      <w:r w:rsidRPr="007B544F">
        <w:rPr>
          <w:sz w:val="22"/>
          <w:szCs w:val="22"/>
        </w:rPr>
        <w:t xml:space="preserve"> versus </w:t>
      </w:r>
      <m:oMath>
        <m:rad>
          <m:radPr>
            <m:degHide m:val="1"/>
            <m:ctrlPr>
              <w:rPr>
                <w:rFonts w:ascii="Cambria Math" w:hAnsi="Cambria Math"/>
                <w:sz w:val="22"/>
                <w:szCs w:val="22"/>
              </w:rPr>
            </m:ctrlPr>
          </m:radPr>
          <m:deg/>
          <m:e>
            <m:r>
              <w:rPr>
                <w:rFonts w:ascii="Cambria Math" w:hAnsi="Cambria Math"/>
                <w:sz w:val="22"/>
                <w:szCs w:val="22"/>
              </w:rPr>
              <m:t>E</m:t>
            </m:r>
          </m:e>
        </m:rad>
      </m:oMath>
      <w:r w:rsidRPr="007B544F">
        <w:rPr>
          <w:sz w:val="22"/>
          <w:szCs w:val="22"/>
        </w:rPr>
        <w:t xml:space="preserve">. Recognizing that both low-field data (floor-limited) and near-breakdown data (incipient instability) can distort regression analysis, a conservative “best non-floor decade” strategy is enforced. Specifically, for each sample, the regression subset is restricted to the </w:t>
      </w:r>
      <w:r w:rsidRPr="007B544F">
        <w:rPr>
          <w:sz w:val="22"/>
          <w:szCs w:val="22"/>
        </w:rPr>
        <w:lastRenderedPageBreak/>
        <w:t xml:space="preserve">most linear single-decade segment constrained to </w:t>
      </w:r>
      <m:oMath>
        <m:r>
          <m:rPr>
            <m:sty m:val="p"/>
          </m:rPr>
          <w:rPr>
            <w:rFonts w:ascii="Cambria Math" w:hAnsi="Cambria Math"/>
            <w:sz w:val="22"/>
            <w:szCs w:val="22"/>
          </w:rPr>
          <m:t>|</m:t>
        </m:r>
        <m:r>
          <w:rPr>
            <w:rFonts w:ascii="Cambria Math" w:hAnsi="Cambria Math"/>
            <w:sz w:val="22"/>
            <w:szCs w:val="22"/>
          </w:rPr>
          <m:t>J</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-6</m:t>
            </m:r>
          </m:sup>
        </m:sSup>
        <m:r>
          <m:rPr>
            <m:nor/>
          </m:rPr>
          <w:rPr>
            <w:sz w:val="22"/>
            <w:szCs w:val="22"/>
          </w:rPr>
          <m:t>–</m:t>
        </m:r>
        <m:sSup>
          <m:sSupPr>
            <m:ctrlPr>
              <w:rPr>
                <w:rFonts w:ascii="Cambria Math" w:hAnsi="Cambria Math"/>
                <w:sz w:val="22"/>
                <w:szCs w:val="22"/>
              </w:rPr>
            </m:ctrlPr>
          </m:sSupPr>
          <m:e>
            <m:r>
              <m:rPr>
                <m:sty m:val="p"/>
              </m:rPr>
              <w:rPr>
                <w:rFonts w:ascii="Cambria Math" w:hAnsi="Cambria Math"/>
                <w:sz w:val="22"/>
                <w:szCs w:val="22"/>
              </w:rPr>
              <m:t>10</m:t>
            </m:r>
          </m:e>
          <m:sup>
            <m:r>
              <m:rPr>
                <m:sty m:val="p"/>
              </m:rPr>
              <w:rPr>
                <w:rFonts w:ascii="Cambria Math" w:hAnsi="Cambria Math"/>
                <w:sz w:val="22"/>
                <w:szCs w:val="22"/>
              </w:rPr>
              <m:t>-5</m:t>
            </m:r>
          </m:sup>
        </m:sSup>
      </m:oMath>
      <w:r w:rsidRPr="007B544F">
        <w:rPr>
          <w:sz w:val="22"/>
          <w:szCs w:val="22"/>
        </w:rPr>
        <w:t xml:space="preserve"> A/cm</w:t>
      </w:r>
      <m:oMath>
        <m:sSup>
          <m:sSupPr>
            <m:ctrlPr>
              <w:rPr>
                <w:rFonts w:ascii="Cambria Math" w:hAnsi="Cambria Math"/>
                <w:sz w:val="22"/>
                <w:szCs w:val="22"/>
              </w:rPr>
            </m:ctrlPr>
          </m:sSupPr>
          <m:e>
            <m:r>
              <w:rPr>
                <w:rFonts w:ascii="Cambria Math" w:hAnsi="Cambria Math"/>
                <w:sz w:val="22"/>
                <w:szCs w:val="22"/>
              </w:rPr>
              <m:t xml:space="preserve"> </m:t>
            </m:r>
          </m:e>
          <m:sup>
            <m:r>
              <m:rPr>
                <m:sty m:val="p"/>
              </m:rPr>
              <w:rPr>
                <w:rFonts w:ascii="Cambria Math" w:hAnsi="Cambria Math"/>
                <w:sz w:val="22"/>
                <w:szCs w:val="22"/>
              </w:rPr>
              <m:t>2</m:t>
            </m:r>
          </m:sup>
        </m:sSup>
      </m:oMath>
      <w:r w:rsidRPr="007B544F">
        <w:rPr>
          <w:sz w:val="22"/>
          <w:szCs w:val="22"/>
        </w:rPr>
        <w:t>. Furthermore, the analysis is strictly limited to points that are (i) unequivocally pre-breakdown and (ii) non-floor (excluding quantization-limited zero/near-zero samples). This methodology ensures that the fitted slopes reflect resolvable leakage transport rather than digitizer limitations or CLR clipping.</w:t>
      </w:r>
    </w:p>
    <w:p w14:paraId="203D3B78" w14:textId="272001E1" w:rsidR="007B544F" w:rsidRDefault="007B544F" w:rsidP="001B464F">
      <w:pPr>
        <w:spacing w:before="120" w:after="120"/>
        <w:jc w:val="both"/>
        <w:rPr>
          <w:sz w:val="22"/>
          <w:szCs w:val="22"/>
        </w:rPr>
      </w:pPr>
      <w:r w:rsidRPr="007B544F">
        <w:rPr>
          <w:sz w:val="22"/>
          <w:szCs w:val="22"/>
        </w:rPr>
        <w:t xml:space="preserve">As illustrated in Figure 5, the resulting linearities are high, with coefficients of determination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Pr="007B544F">
        <w:rPr>
          <w:sz w:val="22"/>
          <w:szCs w:val="22"/>
        </w:rPr>
        <w:t xml:space="preserve"> ranging from 0.972 to 0.989 for FN and 0.992 to 0.997 for PF fits. It is emphasized that these linearizations serve primarily as metrological diagnostics to confirm signal integrity and consistency, rather than as exclusive proof of a single microscopic transport mechanism, given that multiple conduction models can appear quasi-linear over restricted field windows in thick oxides.</w:t>
      </w:r>
    </w:p>
    <w:p w14:paraId="11F4DA80" w14:textId="796F1818" w:rsidR="007B544F" w:rsidRPr="007B544F" w:rsidRDefault="007B544F" w:rsidP="007B544F">
      <w:pPr>
        <w:spacing w:before="120"/>
        <w:jc w:val="both"/>
        <w:rPr>
          <w:sz w:val="22"/>
          <w:szCs w:val="22"/>
        </w:rPr>
      </w:pPr>
      <w:r>
        <w:rPr>
          <w:noProof/>
          <w:sz w:val="22"/>
          <w:szCs w:val="22"/>
        </w:rPr>
        <w:drawing>
          <wp:inline distT="0" distB="0" distL="0" distR="0" wp14:anchorId="35FC4861" wp14:editId="7B0DBB81">
            <wp:extent cx="2880360"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4046855"/>
                    </a:xfrm>
                    <a:prstGeom prst="rect">
                      <a:avLst/>
                    </a:prstGeom>
                  </pic:spPr>
                </pic:pic>
              </a:graphicData>
            </a:graphic>
          </wp:inline>
        </w:drawing>
      </w:r>
    </w:p>
    <w:p w14:paraId="681F3BF7" w14:textId="77777777" w:rsidR="007B544F" w:rsidRPr="00B41C1C" w:rsidRDefault="007B544F" w:rsidP="00B41C1C">
      <w:pPr>
        <w:spacing w:before="120" w:after="240"/>
        <w:jc w:val="both"/>
        <w:rPr>
          <w:sz w:val="20"/>
          <w:szCs w:val="20"/>
        </w:rPr>
      </w:pPr>
      <w:r w:rsidRPr="00B41C1C">
        <w:rPr>
          <w:b/>
          <w:sz w:val="20"/>
          <w:szCs w:val="20"/>
        </w:rPr>
        <w:t>Figure 5.</w:t>
      </w:r>
      <w:r w:rsidRPr="00B41C1C">
        <w:rPr>
          <w:sz w:val="20"/>
          <w:szCs w:val="20"/>
        </w:rPr>
        <w:t xml:space="preserve"> Pre-breakdown conduction diagnostics for the baseline set (M1–M6). Linear fits are performed within the pre-breakdown window (2–7 MV/cm) using the “best non-floor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B41C1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B41C1C">
        <w:rPr>
          <w:sz w:val="20"/>
          <w:szCs w:val="20"/>
        </w:rPr>
        <w:t xml:space="preserve">. (a) Fowler–Nordheim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2</m:t>
            </m:r>
          </m:sup>
        </m:sSup>
        <m:r>
          <m:rPr>
            <m:sty m:val="p"/>
          </m:rPr>
          <w:rPr>
            <w:rFonts w:ascii="Cambria Math" w:hAnsi="Cambria Math"/>
            <w:sz w:val="20"/>
            <w:szCs w:val="20"/>
          </w:rPr>
          <m:t>)</m:t>
        </m:r>
      </m:oMath>
      <w:r w:rsidRPr="00B41C1C">
        <w:rPr>
          <w:sz w:val="20"/>
          <w:szCs w:val="20"/>
        </w:rPr>
        <w:t xml:space="preserve"> versus </w:t>
      </w:r>
      <m:oMath>
        <m:r>
          <m:rPr>
            <m:sty m:val="p"/>
          </m:rPr>
          <w:rPr>
            <w:rFonts w:ascii="Cambria Math" w:hAnsi="Cambria Math"/>
            <w:sz w:val="20"/>
            <w:szCs w:val="20"/>
          </w:rPr>
          <m:t>1/</m:t>
        </m:r>
        <m:r>
          <w:rPr>
            <w:rFonts w:ascii="Cambria Math" w:hAnsi="Cambria Math"/>
            <w:sz w:val="20"/>
            <w:szCs w:val="20"/>
          </w:rPr>
          <m:t>E</m:t>
        </m:r>
      </m:oMath>
      <w:r w:rsidRPr="00B41C1C">
        <w:rPr>
          <w:sz w:val="20"/>
          <w:szCs w:val="20"/>
        </w:rPr>
        <w:t xml:space="preserve">. (b) Poole–Frenkel coordinates, </w:t>
      </w:r>
      <m:oMath>
        <m:r>
          <m:rPr>
            <m:sty m:val="p"/>
          </m:rPr>
          <w:rPr>
            <w:rFonts w:ascii="Cambria Math" w:hAnsi="Cambria Math"/>
            <w:sz w:val="20"/>
            <w:szCs w:val="20"/>
          </w:rPr>
          <m:t>ln⁡(</m:t>
        </m:r>
        <m:r>
          <w:rPr>
            <w:rFonts w:ascii="Cambria Math" w:hAnsi="Cambria Math"/>
            <w:sz w:val="20"/>
            <w:szCs w:val="20"/>
          </w:rPr>
          <m:t>J</m:t>
        </m:r>
        <m:r>
          <m:rPr>
            <m:sty m:val="p"/>
          </m:rPr>
          <w:rPr>
            <w:rFonts w:ascii="Cambria Math" w:hAnsi="Cambria Math"/>
            <w:sz w:val="20"/>
            <w:szCs w:val="20"/>
          </w:rPr>
          <m:t>/</m:t>
        </m:r>
        <m:r>
          <w:rPr>
            <w:rFonts w:ascii="Cambria Math" w:hAnsi="Cambria Math"/>
            <w:sz w:val="20"/>
            <w:szCs w:val="20"/>
          </w:rPr>
          <m:t>E</m:t>
        </m:r>
        <m:r>
          <m:rPr>
            <m:sty m:val="p"/>
          </m:rPr>
          <w:rPr>
            <w:rFonts w:ascii="Cambria Math" w:hAnsi="Cambria Math"/>
            <w:sz w:val="20"/>
            <w:szCs w:val="20"/>
          </w:rPr>
          <m:t>)</m:t>
        </m:r>
      </m:oMath>
      <w:r w:rsidRPr="00B41C1C">
        <w:rPr>
          <w:sz w:val="20"/>
          <w:szCs w:val="20"/>
        </w:rPr>
        <w:t xml:space="preserve"> versus </w:t>
      </w:r>
      <m:oMath>
        <m:rad>
          <m:radPr>
            <m:degHide m:val="1"/>
            <m:ctrlPr>
              <w:rPr>
                <w:rFonts w:ascii="Cambria Math" w:hAnsi="Cambria Math"/>
                <w:sz w:val="20"/>
                <w:szCs w:val="20"/>
              </w:rPr>
            </m:ctrlPr>
          </m:radPr>
          <m:deg/>
          <m:e>
            <m:r>
              <w:rPr>
                <w:rFonts w:ascii="Cambria Math" w:hAnsi="Cambria Math"/>
                <w:sz w:val="20"/>
                <w:szCs w:val="20"/>
              </w:rPr>
              <m:t>E</m:t>
            </m:r>
          </m:e>
        </m:rad>
      </m:oMath>
      <w:r w:rsidRPr="00B41C1C">
        <w:rPr>
          <w:sz w:val="20"/>
          <w:szCs w:val="20"/>
        </w:rPr>
        <w:t xml:space="preserve">. Solid lines represent regressions;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B41C1C">
        <w:rPr>
          <w:sz w:val="20"/>
          <w:szCs w:val="20"/>
        </w:rPr>
        <w:t xml:space="preserve"> values are reported in the legends.</w:t>
      </w:r>
    </w:p>
    <w:p w14:paraId="114C569D" w14:textId="77777777" w:rsidR="007B544F" w:rsidRPr="007B544F" w:rsidRDefault="007B544F" w:rsidP="001B464F">
      <w:pPr>
        <w:spacing w:before="120" w:after="120"/>
        <w:rPr>
          <w:sz w:val="22"/>
          <w:szCs w:val="22"/>
        </w:rPr>
      </w:pPr>
      <w:r w:rsidRPr="007B544F">
        <w:rPr>
          <w:b/>
          <w:sz w:val="22"/>
          <w:szCs w:val="22"/>
        </w:rPr>
        <w:t>3.4. Breakdown statistics and consolidated baseline performance</w:t>
      </w:r>
    </w:p>
    <w:p w14:paraId="38A37D62" w14:textId="77777777" w:rsidR="007B544F" w:rsidRPr="007B544F" w:rsidRDefault="007B544F" w:rsidP="001B464F">
      <w:pPr>
        <w:spacing w:before="120" w:after="120"/>
        <w:jc w:val="both"/>
        <w:rPr>
          <w:sz w:val="22"/>
          <w:szCs w:val="22"/>
        </w:rPr>
      </w:pPr>
      <w:r w:rsidRPr="007B544F">
        <w:rPr>
          <w:sz w:val="22"/>
          <w:szCs w:val="22"/>
        </w:rPr>
        <w:t xml:space="preserve">For the baseline sample set, the extracted breakdown fields span a range of </w:t>
      </w:r>
      <m:oMath>
        <m:sSub>
          <m:sSubPr>
            <m:ctrlPr>
              <w:rPr>
                <w:rFonts w:ascii="Cambria Math" w:hAnsi="Cambria Math"/>
                <w:sz w:val="22"/>
                <w:szCs w:val="22"/>
              </w:rPr>
            </m:ctrlPr>
          </m:sSubPr>
          <m:e>
            <m:r>
              <w:rPr>
                <w:rFonts w:ascii="Cambria Math" w:hAnsi="Cambria Math"/>
                <w:sz w:val="22"/>
                <w:szCs w:val="22"/>
              </w:rPr>
              <m:t>E</m:t>
            </m:r>
          </m:e>
          <m:sub>
            <m:r>
              <w:rPr>
                <w:rFonts w:ascii="Cambria Math" w:hAnsi="Cambria Math"/>
                <w:sz w:val="22"/>
                <w:szCs w:val="22"/>
              </w:rPr>
              <m:t>bd</m:t>
            </m:r>
          </m:sub>
        </m:sSub>
        <m:r>
          <m:rPr>
            <m:sty m:val="p"/>
          </m:rPr>
          <w:rPr>
            <w:rFonts w:ascii="Cambria Math" w:hAnsi="Cambria Math"/>
            <w:sz w:val="22"/>
            <w:szCs w:val="22"/>
          </w:rPr>
          <m:t>=5.30–7.42</m:t>
        </m:r>
      </m:oMath>
      <w:r w:rsidRPr="007B544F">
        <w:rPr>
          <w:sz w:val="22"/>
          <w:szCs w:val="22"/>
        </w:rPr>
        <w:t xml:space="preserve"> MV/cm (Table 1), with a mean of 6.38 MV/cm and a standard deviation of 1.00 MV/cm (Coefficient of Variation </w:t>
      </w:r>
      <m:oMath>
        <m:r>
          <m:rPr>
            <m:sty m:val="p"/>
          </m:rPr>
          <w:rPr>
            <w:rFonts w:ascii="Cambria Math" w:hAnsi="Cambria Math"/>
            <w:sz w:val="22"/>
            <w:szCs w:val="22"/>
          </w:rPr>
          <m:t>≈15.7%</m:t>
        </m:r>
      </m:oMath>
      <w:r w:rsidRPr="007B544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7B544F">
        <w:rPr>
          <w:sz w:val="22"/>
          <w:szCs w:val="22"/>
        </w:rPr>
        <w:t>). This dispersion is consistent with the stochastic, “weakest-link” nature of dielectric breakdown in thick oxides and does not, by itself, indicate systematic drift within the measurement chain.</w:t>
      </w:r>
    </w:p>
    <w:p w14:paraId="730DE2DA" w14:textId="04D913D7" w:rsidR="007B544F" w:rsidRDefault="007B544F" w:rsidP="001B464F">
      <w:pPr>
        <w:spacing w:before="120" w:after="120"/>
        <w:jc w:val="both"/>
        <w:rPr>
          <w:sz w:val="22"/>
          <w:szCs w:val="22"/>
        </w:rPr>
      </w:pPr>
      <w:r w:rsidRPr="007B544F">
        <w:rPr>
          <w:sz w:val="22"/>
          <w:szCs w:val="22"/>
        </w:rPr>
        <w:t>Collectively, these baseline results establish a metrologically defensible reference envelope for the proposed system: (i) the intrinsic breakdown onset is cleanly separated from the limiter-governed CLR via the differential slope criterion; (ii) leakage is clearly resolved on a semi-log scale prior to breakdown, with explicit exclusion of floor-limited samples; and (iii) diagnostic fits achieve high linearity when a strict best-decade, non-floor selection strategy is enforced.</w:t>
      </w:r>
    </w:p>
    <w:p w14:paraId="645489B8" w14:textId="5134999D" w:rsidR="007B544F" w:rsidRPr="0057597C" w:rsidRDefault="007B544F" w:rsidP="0057597C">
      <w:pPr>
        <w:spacing w:before="120" w:after="120"/>
        <w:jc w:val="both"/>
        <w:rPr>
          <w:sz w:val="20"/>
          <w:szCs w:val="20"/>
        </w:rPr>
      </w:pPr>
      <w:r w:rsidRPr="0057597C">
        <w:rPr>
          <w:b/>
          <w:sz w:val="20"/>
          <w:szCs w:val="20"/>
        </w:rPr>
        <w:t>Table 1.</w:t>
      </w:r>
      <w:r w:rsidRPr="0057597C">
        <w:rPr>
          <w:sz w:val="20"/>
          <w:szCs w:val="20"/>
        </w:rPr>
        <w:t xml:space="preserve"> Breakdown field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bd</m:t>
            </m:r>
          </m:sub>
        </m:sSub>
      </m:oMath>
      <w:r w:rsidRPr="0057597C">
        <w:rPr>
          <w:sz w:val="20"/>
          <w:szCs w:val="20"/>
        </w:rPr>
        <w:t xml:space="preserve"> and pre-breakdown diagnostic slope parameters extracted in the 2–7 MV/cm window using non-floor leakage points (best decade </w:t>
      </w:r>
      <m:oMath>
        <m:r>
          <m:rPr>
            <m:sty m:val="p"/>
          </m:rPr>
          <w:rPr>
            <w:rFonts w:ascii="Cambria Math" w:hAnsi="Cambria Math"/>
            <w:sz w:val="20"/>
            <w:szCs w:val="20"/>
          </w:rPr>
          <m:t>|</m:t>
        </m:r>
        <m:r>
          <w:rPr>
            <w:rFonts w:ascii="Cambria Math" w:hAnsi="Cambria Math"/>
            <w:sz w:val="20"/>
            <w:szCs w:val="20"/>
          </w:rPr>
          <m:t>J</m:t>
        </m:r>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r>
          <m:rPr>
            <m:nor/>
          </m:rPr>
          <w:rPr>
            <w:sz w:val="20"/>
            <w:szCs w:val="20"/>
          </w:rPr>
          <m:t>–</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oMath>
      <w:r w:rsidRPr="0057597C">
        <w:rPr>
          <w:sz w:val="20"/>
          <w:szCs w:val="20"/>
        </w:rPr>
        <w:t xml:space="preserve"> A/cm</w:t>
      </w:r>
      <m:oMath>
        <m:sSup>
          <m:sSupPr>
            <m:ctrlPr>
              <w:rPr>
                <w:rFonts w:ascii="Cambria Math" w:hAnsi="Cambria Math"/>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oMath>
      <w:r w:rsidRPr="0057597C">
        <w:rPr>
          <w:sz w:val="20"/>
          <w:szCs w:val="20"/>
        </w:rPr>
        <w:t xml:space="preserve">). Note: The PF linearization is used as a consistency/shape descriptor within the selected field window; high </w:t>
      </w:r>
      <m:oMath>
        <m:sSup>
          <m:sSupPr>
            <m:ctrlPr>
              <w:rPr>
                <w:rFonts w:ascii="Cambria Math" w:hAnsi="Cambria Math"/>
                <w:sz w:val="20"/>
                <w:szCs w:val="20"/>
              </w:rPr>
            </m:ctrlPr>
          </m:sSupPr>
          <m:e>
            <m:r>
              <w:rPr>
                <w:rFonts w:ascii="Cambria Math" w:hAnsi="Cambria Math"/>
                <w:sz w:val="20"/>
                <w:szCs w:val="20"/>
              </w:rPr>
              <m:t>R</m:t>
            </m:r>
          </m:e>
          <m:sup>
            <m:r>
              <m:rPr>
                <m:sty m:val="p"/>
              </m:rPr>
              <w:rPr>
                <w:rFonts w:ascii="Cambria Math" w:hAnsi="Cambria Math"/>
                <w:sz w:val="20"/>
                <w:szCs w:val="20"/>
              </w:rPr>
              <m:t>2</m:t>
            </m:r>
          </m:sup>
        </m:sSup>
      </m:oMath>
      <w:r w:rsidRPr="0057597C">
        <w:rPr>
          <w:sz w:val="20"/>
          <w:szCs w:val="20"/>
        </w:rPr>
        <w:t xml:space="preserve"> is interpreted as repeatable field dependence in resolvable leakage data.</w:t>
      </w:r>
    </w:p>
    <w:tbl>
      <w:tblPr>
        <w:tblStyle w:val="TableGrid"/>
        <w:tblW w:w="4526" w:type="dxa"/>
        <w:tblLayout w:type="fixed"/>
        <w:tblLook w:val="0000" w:firstRow="0" w:lastRow="0" w:firstColumn="0" w:lastColumn="0" w:noHBand="0" w:noVBand="0"/>
      </w:tblPr>
      <w:tblGrid>
        <w:gridCol w:w="704"/>
        <w:gridCol w:w="992"/>
        <w:gridCol w:w="1200"/>
        <w:gridCol w:w="788"/>
        <w:gridCol w:w="842"/>
      </w:tblGrid>
      <w:tr w:rsidR="007B544F" w:rsidRPr="0057597C" w14:paraId="5444B10F" w14:textId="77777777" w:rsidTr="00490AA7">
        <w:tc>
          <w:tcPr>
            <w:tcW w:w="704" w:type="dxa"/>
          </w:tcPr>
          <w:p w14:paraId="1CA13BA5" w14:textId="77777777" w:rsidR="007B544F" w:rsidRPr="0057597C" w:rsidRDefault="007B544F" w:rsidP="00490AA7">
            <w:pPr>
              <w:spacing w:before="60" w:after="60"/>
              <w:ind w:hanging="115"/>
              <w:jc w:val="center"/>
              <w:rPr>
                <w:b/>
                <w:bCs/>
                <w:sz w:val="18"/>
                <w:szCs w:val="18"/>
              </w:rPr>
            </w:pPr>
            <w:r w:rsidRPr="0057597C">
              <w:rPr>
                <w:b/>
                <w:bCs/>
                <w:sz w:val="18"/>
                <w:szCs w:val="18"/>
              </w:rPr>
              <w:t>Sample</w:t>
            </w:r>
          </w:p>
        </w:tc>
        <w:tc>
          <w:tcPr>
            <w:tcW w:w="992" w:type="dxa"/>
          </w:tcPr>
          <w:p w14:paraId="7079DCA4" w14:textId="77777777" w:rsidR="007B544F" w:rsidRPr="0057597C" w:rsidRDefault="00000000" w:rsidP="00490AA7">
            <w:pPr>
              <w:spacing w:before="60" w:after="60"/>
              <w:jc w:val="center"/>
              <w:rPr>
                <w:b/>
                <w:bCs/>
                <w:sz w:val="18"/>
                <w:szCs w:val="18"/>
              </w:rPr>
            </w:pPr>
            <m:oMath>
              <m:sSub>
                <m:sSubPr>
                  <m:ctrlPr>
                    <w:rPr>
                      <w:rFonts w:ascii="Cambria Math" w:hAnsi="Cambria Math"/>
                      <w:b/>
                      <w:bCs/>
                      <w:sz w:val="18"/>
                      <w:szCs w:val="18"/>
                    </w:rPr>
                  </m:ctrlPr>
                </m:sSubPr>
                <m:e>
                  <m:r>
                    <m:rPr>
                      <m:sty m:val="b"/>
                    </m:rPr>
                    <w:rPr>
                      <w:rFonts w:ascii="Cambria Math" w:hAnsi="Cambria Math"/>
                      <w:sz w:val="18"/>
                      <w:szCs w:val="18"/>
                    </w:rPr>
                    <m:t>E</m:t>
                  </m:r>
                </m:e>
                <m:sub>
                  <m:r>
                    <m:rPr>
                      <m:sty m:val="b"/>
                    </m:rPr>
                    <w:rPr>
                      <w:rFonts w:ascii="Cambria Math" w:hAnsi="Cambria Math"/>
                      <w:sz w:val="18"/>
                      <w:szCs w:val="18"/>
                    </w:rPr>
                    <m:t>bd</m:t>
                  </m:r>
                </m:sub>
              </m:sSub>
            </m:oMath>
            <w:r w:rsidR="007B544F" w:rsidRPr="0057597C">
              <w:rPr>
                <w:b/>
                <w:bCs/>
                <w:sz w:val="18"/>
                <w:szCs w:val="18"/>
              </w:rPr>
              <w:t xml:space="preserve"> (MV/cm)</w:t>
            </w:r>
          </w:p>
        </w:tc>
        <w:tc>
          <w:tcPr>
            <w:tcW w:w="1200" w:type="dxa"/>
          </w:tcPr>
          <w:p w14:paraId="0E126629" w14:textId="77777777" w:rsidR="007B544F" w:rsidRPr="0057597C" w:rsidRDefault="007B544F" w:rsidP="00490AA7">
            <w:pPr>
              <w:spacing w:before="60" w:after="60"/>
              <w:jc w:val="center"/>
              <w:rPr>
                <w:b/>
                <w:bCs/>
                <w:sz w:val="18"/>
                <w:szCs w:val="18"/>
              </w:rPr>
            </w:pPr>
            <w:r w:rsidRPr="0057597C">
              <w:rPr>
                <w:b/>
                <w:bCs/>
                <w:sz w:val="18"/>
                <w:szCs w:val="18"/>
              </w:rPr>
              <w:t xml:space="preserve">Best decade </w:t>
            </w:r>
            <m:oMath>
              <m:r>
                <m:rPr>
                  <m:sty m:val="b"/>
                </m:rPr>
                <w:rPr>
                  <w:rFonts w:ascii="Cambria Math" w:hAnsi="Cambria Math"/>
                  <w:sz w:val="18"/>
                  <w:szCs w:val="18"/>
                </w:rPr>
                <m:t>|</m:t>
              </m:r>
              <m:r>
                <m:rPr>
                  <m:sty m:val="bi"/>
                </m:rPr>
                <w:rPr>
                  <w:rFonts w:ascii="Cambria Math" w:hAnsi="Cambria Math"/>
                  <w:sz w:val="18"/>
                  <w:szCs w:val="18"/>
                </w:rPr>
                <m:t>J</m:t>
              </m:r>
              <m:r>
                <m:rPr>
                  <m:sty m:val="b"/>
                </m:rPr>
                <w:rPr>
                  <w:rFonts w:ascii="Cambria Math" w:hAnsi="Cambria Math"/>
                  <w:sz w:val="18"/>
                  <w:szCs w:val="18"/>
                </w:rPr>
                <m:t>|</m:t>
              </m:r>
            </m:oMath>
            <w:r w:rsidRPr="0057597C">
              <w:rPr>
                <w:b/>
                <w:bCs/>
                <w:sz w:val="18"/>
                <w:szCs w:val="18"/>
              </w:rPr>
              <w:t xml:space="preserve"> (A/cm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2</m:t>
                  </m:r>
                </m:sup>
              </m:sSup>
            </m:oMath>
            <w:r w:rsidRPr="0057597C">
              <w:rPr>
                <w:b/>
                <w:bCs/>
                <w:sz w:val="18"/>
                <w:szCs w:val="18"/>
              </w:rPr>
              <w:t>)</w:t>
            </w:r>
          </w:p>
        </w:tc>
        <w:tc>
          <w:tcPr>
            <w:tcW w:w="788" w:type="dxa"/>
          </w:tcPr>
          <w:p w14:paraId="72E5D9A1" w14:textId="77777777" w:rsidR="007B544F" w:rsidRPr="0057597C" w:rsidRDefault="007B544F" w:rsidP="00490AA7">
            <w:pPr>
              <w:spacing w:before="60" w:after="60"/>
              <w:jc w:val="center"/>
              <w:rPr>
                <w:b/>
                <w:bCs/>
                <w:sz w:val="18"/>
                <w:szCs w:val="18"/>
              </w:rPr>
            </w:pPr>
            <w:r w:rsidRPr="0057597C">
              <w:rPr>
                <w:b/>
                <w:bCs/>
                <w:sz w:val="18"/>
                <w:szCs w:val="18"/>
              </w:rPr>
              <w:t xml:space="preserve">FN slope </w:t>
            </w:r>
            <m:oMath>
              <m:r>
                <m:rPr>
                  <m:sty m:val="bi"/>
                </m:rPr>
                <w:rPr>
                  <w:rFonts w:ascii="Cambria Math" w:hAnsi="Cambria Math"/>
                  <w:sz w:val="18"/>
                  <w:szCs w:val="18"/>
                </w:rPr>
                <m:t>B</m:t>
              </m:r>
            </m:oMath>
            <w:r w:rsidRPr="0057597C">
              <w:rPr>
                <w:b/>
                <w:bCs/>
                <w:sz w:val="18"/>
                <w:szCs w:val="18"/>
              </w:rPr>
              <w:t xml:space="preserve"> (</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8</m:t>
                  </m:r>
                </m:sup>
              </m:sSup>
            </m:oMath>
            <w:r w:rsidRPr="0057597C">
              <w:rPr>
                <w:b/>
                <w:bCs/>
                <w:sz w:val="18"/>
                <w:szCs w:val="18"/>
              </w:rPr>
              <w:t xml:space="preserve"> V/m)</w:t>
            </w:r>
          </w:p>
        </w:tc>
        <w:tc>
          <w:tcPr>
            <w:tcW w:w="842" w:type="dxa"/>
          </w:tcPr>
          <w:p w14:paraId="76DAF22A" w14:textId="77777777" w:rsidR="007B544F" w:rsidRPr="0057597C" w:rsidRDefault="007B544F" w:rsidP="00490AA7">
            <w:pPr>
              <w:spacing w:before="60" w:after="60"/>
              <w:jc w:val="center"/>
              <w:rPr>
                <w:b/>
                <w:bCs/>
                <w:sz w:val="18"/>
                <w:szCs w:val="18"/>
              </w:rPr>
            </w:pPr>
            <w:r w:rsidRPr="0057597C">
              <w:rPr>
                <w:b/>
                <w:bCs/>
                <w:sz w:val="18"/>
                <w:szCs w:val="18"/>
              </w:rPr>
              <w:t xml:space="preserve">PF slope </w:t>
            </w:r>
          </w:p>
          <w:p w14:paraId="48893F0D" w14:textId="77777777" w:rsidR="007B544F" w:rsidRPr="0057597C" w:rsidRDefault="007B544F" w:rsidP="00490AA7">
            <w:pPr>
              <w:spacing w:before="60" w:after="60"/>
              <w:jc w:val="center"/>
              <w:rPr>
                <w:b/>
                <w:bCs/>
                <w:sz w:val="18"/>
                <w:szCs w:val="18"/>
              </w:rPr>
            </w:pPr>
            <w:r w:rsidRPr="0057597C">
              <w:rPr>
                <w:b/>
                <w:bCs/>
                <w:sz w:val="18"/>
                <w:szCs w:val="18"/>
              </w:rPr>
              <w:t>(</w:t>
            </w:r>
            <m:oMath>
              <m:r>
                <m:rPr>
                  <m:sty m:val="b"/>
                </m:rPr>
                <w:rPr>
                  <w:rFonts w:ascii="Cambria Math" w:hAnsi="Cambria Math"/>
                  <w:sz w:val="18"/>
                  <w:szCs w:val="18"/>
                </w:rPr>
                <m:t>×</m:t>
              </m:r>
              <m:sSup>
                <m:sSupPr>
                  <m:ctrlPr>
                    <w:rPr>
                      <w:rFonts w:ascii="Cambria Math" w:hAnsi="Cambria Math"/>
                      <w:b/>
                      <w:bCs/>
                      <w:sz w:val="18"/>
                      <w:szCs w:val="18"/>
                    </w:rPr>
                  </m:ctrlPr>
                </m:sSupPr>
                <m:e>
                  <m:r>
                    <m:rPr>
                      <m:sty m:val="b"/>
                    </m:rPr>
                    <w:rPr>
                      <w:rFonts w:ascii="Cambria Math" w:hAnsi="Cambria Math"/>
                      <w:sz w:val="18"/>
                      <w:szCs w:val="18"/>
                    </w:rPr>
                    <m:t>10</m:t>
                  </m:r>
                </m:e>
                <m:sup>
                  <m:r>
                    <m:rPr>
                      <m:sty m:val="b"/>
                    </m:rPr>
                    <w:rPr>
                      <w:rFonts w:ascii="Cambria Math" w:hAnsi="Cambria Math"/>
                      <w:sz w:val="18"/>
                      <w:szCs w:val="18"/>
                    </w:rPr>
                    <m:t>-4</m:t>
                  </m:r>
                </m:sup>
              </m:sSup>
            </m:oMath>
            <w:r w:rsidRPr="0057597C">
              <w:rPr>
                <w:b/>
                <w:bCs/>
                <w:sz w:val="18"/>
                <w:szCs w:val="18"/>
              </w:rPr>
              <w:t xml:space="preserve"> V</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box>
                <m:boxPr>
                  <m:ctrlPr>
                    <w:rPr>
                      <w:rFonts w:ascii="Cambria Math" w:hAnsi="Cambria Math"/>
                      <w:b/>
                      <w:bCs/>
                      <w:sz w:val="18"/>
                      <w:szCs w:val="18"/>
                    </w:rPr>
                  </m:ctrlPr>
                </m:boxPr>
                <m:e>
                  <m:r>
                    <m:rPr>
                      <m:sty m:val="b"/>
                    </m:rPr>
                    <w:rPr>
                      <w:rFonts w:ascii="Cambria Math" w:hAnsi="Cambria Math"/>
                      <w:sz w:val="18"/>
                      <w:szCs w:val="18"/>
                    </w:rPr>
                    <m:t xml:space="preserve"> </m:t>
                  </m:r>
                </m:e>
              </m:box>
              <m:r>
                <m:rPr>
                  <m:sty m:val="b"/>
                </m:rPr>
                <w:rPr>
                  <w:rFonts w:ascii="Cambria Math" w:hAnsi="Cambria Math"/>
                  <w:sz w:val="18"/>
                  <w:szCs w:val="18"/>
                </w:rPr>
                <m:t>⋅</m:t>
              </m:r>
            </m:oMath>
            <w:r w:rsidRPr="0057597C">
              <w:rPr>
                <w:b/>
                <w:bCs/>
                <w:sz w:val="18"/>
                <w:szCs w:val="18"/>
              </w:rPr>
              <w:t>m</w:t>
            </w:r>
            <m:oMath>
              <m:sSup>
                <m:sSupPr>
                  <m:ctrlPr>
                    <w:rPr>
                      <w:rFonts w:ascii="Cambria Math" w:hAnsi="Cambria Math"/>
                      <w:b/>
                      <w:bCs/>
                      <w:sz w:val="18"/>
                      <w:szCs w:val="18"/>
                    </w:rPr>
                  </m:ctrlPr>
                </m:sSupPr>
                <m:e>
                  <m:r>
                    <m:rPr>
                      <m:sty m:val="bi"/>
                    </m:rPr>
                    <w:rPr>
                      <w:rFonts w:ascii="Cambria Math" w:hAnsi="Cambria Math"/>
                      <w:sz w:val="18"/>
                      <w:szCs w:val="18"/>
                    </w:rPr>
                    <m:t xml:space="preserve"> </m:t>
                  </m:r>
                </m:e>
                <m:sup>
                  <m:r>
                    <m:rPr>
                      <m:sty m:val="b"/>
                    </m:rPr>
                    <w:rPr>
                      <w:rFonts w:ascii="Cambria Math" w:hAnsi="Cambria Math"/>
                      <w:sz w:val="18"/>
                      <w:szCs w:val="18"/>
                    </w:rPr>
                    <m:t>1/2</m:t>
                  </m:r>
                </m:sup>
              </m:sSup>
            </m:oMath>
            <w:r w:rsidRPr="0057597C">
              <w:rPr>
                <w:b/>
                <w:bCs/>
                <w:sz w:val="18"/>
                <w:szCs w:val="18"/>
              </w:rPr>
              <w:t>)</w:t>
            </w:r>
          </w:p>
        </w:tc>
      </w:tr>
      <w:tr w:rsidR="007B544F" w:rsidRPr="0057597C" w14:paraId="489C3066" w14:textId="77777777" w:rsidTr="00490AA7">
        <w:tc>
          <w:tcPr>
            <w:tcW w:w="704" w:type="dxa"/>
          </w:tcPr>
          <w:p w14:paraId="6A497665" w14:textId="77777777" w:rsidR="007B544F" w:rsidRPr="0057597C" w:rsidRDefault="007B544F" w:rsidP="00490AA7">
            <w:pPr>
              <w:spacing w:before="60" w:after="60"/>
              <w:jc w:val="center"/>
              <w:rPr>
                <w:sz w:val="18"/>
                <w:szCs w:val="18"/>
              </w:rPr>
            </w:pPr>
            <w:r w:rsidRPr="0057597C">
              <w:rPr>
                <w:sz w:val="18"/>
                <w:szCs w:val="18"/>
              </w:rPr>
              <w:t>M1</w:t>
            </w:r>
          </w:p>
        </w:tc>
        <w:tc>
          <w:tcPr>
            <w:tcW w:w="992" w:type="dxa"/>
          </w:tcPr>
          <w:p w14:paraId="1F4FFAC0" w14:textId="77777777" w:rsidR="007B544F" w:rsidRPr="0057597C" w:rsidRDefault="007B544F" w:rsidP="00490AA7">
            <w:pPr>
              <w:spacing w:before="60" w:after="60"/>
              <w:jc w:val="center"/>
              <w:rPr>
                <w:sz w:val="18"/>
                <w:szCs w:val="18"/>
              </w:rPr>
            </w:pPr>
            <w:r w:rsidRPr="0057597C">
              <w:rPr>
                <w:sz w:val="18"/>
                <w:szCs w:val="18"/>
              </w:rPr>
              <w:t>5.715</w:t>
            </w:r>
          </w:p>
        </w:tc>
        <w:tc>
          <w:tcPr>
            <w:tcW w:w="1200" w:type="dxa"/>
          </w:tcPr>
          <w:p w14:paraId="5A536D77"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9B66A4" w14:textId="77777777" w:rsidR="007B544F" w:rsidRPr="0057597C" w:rsidRDefault="007B544F" w:rsidP="00490AA7">
            <w:pPr>
              <w:spacing w:before="60" w:after="60"/>
              <w:jc w:val="center"/>
              <w:rPr>
                <w:sz w:val="18"/>
                <w:szCs w:val="18"/>
              </w:rPr>
            </w:pPr>
            <w:r w:rsidRPr="0057597C">
              <w:rPr>
                <w:sz w:val="18"/>
                <w:szCs w:val="18"/>
              </w:rPr>
              <w:t>6.873</w:t>
            </w:r>
          </w:p>
        </w:tc>
        <w:tc>
          <w:tcPr>
            <w:tcW w:w="842" w:type="dxa"/>
          </w:tcPr>
          <w:p w14:paraId="5DBD7772" w14:textId="77777777" w:rsidR="007B544F" w:rsidRPr="0057597C" w:rsidRDefault="007B544F" w:rsidP="00490AA7">
            <w:pPr>
              <w:spacing w:before="60" w:after="60"/>
              <w:jc w:val="center"/>
              <w:rPr>
                <w:sz w:val="18"/>
                <w:szCs w:val="18"/>
              </w:rPr>
            </w:pPr>
            <w:r w:rsidRPr="0057597C">
              <w:rPr>
                <w:sz w:val="18"/>
                <w:szCs w:val="18"/>
              </w:rPr>
              <w:t>-1.043</w:t>
            </w:r>
          </w:p>
        </w:tc>
      </w:tr>
      <w:tr w:rsidR="007B544F" w:rsidRPr="0057597C" w14:paraId="51D28542" w14:textId="77777777" w:rsidTr="00490AA7">
        <w:tc>
          <w:tcPr>
            <w:tcW w:w="704" w:type="dxa"/>
          </w:tcPr>
          <w:p w14:paraId="2AF986AF" w14:textId="77777777" w:rsidR="007B544F" w:rsidRPr="0057597C" w:rsidRDefault="007B544F" w:rsidP="00490AA7">
            <w:pPr>
              <w:spacing w:before="60" w:after="60"/>
              <w:jc w:val="center"/>
              <w:rPr>
                <w:sz w:val="18"/>
                <w:szCs w:val="18"/>
              </w:rPr>
            </w:pPr>
            <w:r w:rsidRPr="0057597C">
              <w:rPr>
                <w:sz w:val="18"/>
                <w:szCs w:val="18"/>
              </w:rPr>
              <w:t>M2</w:t>
            </w:r>
          </w:p>
        </w:tc>
        <w:tc>
          <w:tcPr>
            <w:tcW w:w="992" w:type="dxa"/>
          </w:tcPr>
          <w:p w14:paraId="41B0A1F2" w14:textId="77777777" w:rsidR="007B544F" w:rsidRPr="0057597C" w:rsidRDefault="007B544F" w:rsidP="00490AA7">
            <w:pPr>
              <w:spacing w:before="60" w:after="60"/>
              <w:jc w:val="center"/>
              <w:rPr>
                <w:sz w:val="18"/>
                <w:szCs w:val="18"/>
              </w:rPr>
            </w:pPr>
            <w:r w:rsidRPr="0057597C">
              <w:rPr>
                <w:sz w:val="18"/>
                <w:szCs w:val="18"/>
              </w:rPr>
              <w:t>7.423</w:t>
            </w:r>
          </w:p>
        </w:tc>
        <w:tc>
          <w:tcPr>
            <w:tcW w:w="1200" w:type="dxa"/>
          </w:tcPr>
          <w:p w14:paraId="3041877F"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5CF7F105" w14:textId="77777777" w:rsidR="007B544F" w:rsidRPr="0057597C" w:rsidRDefault="007B544F" w:rsidP="00490AA7">
            <w:pPr>
              <w:spacing w:before="60" w:after="60"/>
              <w:jc w:val="center"/>
              <w:rPr>
                <w:sz w:val="18"/>
                <w:szCs w:val="18"/>
              </w:rPr>
            </w:pPr>
            <w:r w:rsidRPr="0057597C">
              <w:rPr>
                <w:sz w:val="18"/>
                <w:szCs w:val="18"/>
              </w:rPr>
              <w:t>7.226</w:t>
            </w:r>
          </w:p>
        </w:tc>
        <w:tc>
          <w:tcPr>
            <w:tcW w:w="842" w:type="dxa"/>
          </w:tcPr>
          <w:p w14:paraId="2EE63D83" w14:textId="77777777" w:rsidR="007B544F" w:rsidRPr="0057597C" w:rsidRDefault="007B544F" w:rsidP="00490AA7">
            <w:pPr>
              <w:spacing w:before="60" w:after="60"/>
              <w:jc w:val="center"/>
              <w:rPr>
                <w:sz w:val="18"/>
                <w:szCs w:val="18"/>
              </w:rPr>
            </w:pPr>
            <w:r w:rsidRPr="0057597C">
              <w:rPr>
                <w:sz w:val="18"/>
                <w:szCs w:val="18"/>
              </w:rPr>
              <w:t>-0.990</w:t>
            </w:r>
          </w:p>
        </w:tc>
      </w:tr>
      <w:tr w:rsidR="007B544F" w:rsidRPr="0057597C" w14:paraId="626C36E2" w14:textId="77777777" w:rsidTr="00490AA7">
        <w:tc>
          <w:tcPr>
            <w:tcW w:w="704" w:type="dxa"/>
          </w:tcPr>
          <w:p w14:paraId="144F176F" w14:textId="77777777" w:rsidR="007B544F" w:rsidRPr="0057597C" w:rsidRDefault="007B544F" w:rsidP="00490AA7">
            <w:pPr>
              <w:spacing w:before="60" w:after="60"/>
              <w:jc w:val="center"/>
              <w:rPr>
                <w:sz w:val="18"/>
                <w:szCs w:val="18"/>
              </w:rPr>
            </w:pPr>
            <w:r w:rsidRPr="0057597C">
              <w:rPr>
                <w:sz w:val="18"/>
                <w:szCs w:val="18"/>
              </w:rPr>
              <w:t>M3</w:t>
            </w:r>
          </w:p>
        </w:tc>
        <w:tc>
          <w:tcPr>
            <w:tcW w:w="992" w:type="dxa"/>
          </w:tcPr>
          <w:p w14:paraId="3942CABA" w14:textId="77777777" w:rsidR="007B544F" w:rsidRPr="0057597C" w:rsidRDefault="007B544F" w:rsidP="00490AA7">
            <w:pPr>
              <w:spacing w:before="60" w:after="60"/>
              <w:jc w:val="center"/>
              <w:rPr>
                <w:sz w:val="18"/>
                <w:szCs w:val="18"/>
              </w:rPr>
            </w:pPr>
            <w:r w:rsidRPr="0057597C">
              <w:rPr>
                <w:sz w:val="18"/>
                <w:szCs w:val="18"/>
              </w:rPr>
              <w:t>7.090</w:t>
            </w:r>
          </w:p>
        </w:tc>
        <w:tc>
          <w:tcPr>
            <w:tcW w:w="1200" w:type="dxa"/>
          </w:tcPr>
          <w:p w14:paraId="52680D66"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CD6D4FF" w14:textId="77777777" w:rsidR="007B544F" w:rsidRPr="0057597C" w:rsidRDefault="007B544F" w:rsidP="00490AA7">
            <w:pPr>
              <w:spacing w:before="60" w:after="60"/>
              <w:jc w:val="center"/>
              <w:rPr>
                <w:sz w:val="18"/>
                <w:szCs w:val="18"/>
              </w:rPr>
            </w:pPr>
            <w:r w:rsidRPr="0057597C">
              <w:rPr>
                <w:sz w:val="18"/>
                <w:szCs w:val="18"/>
              </w:rPr>
              <w:t>9.130</w:t>
            </w:r>
          </w:p>
        </w:tc>
        <w:tc>
          <w:tcPr>
            <w:tcW w:w="842" w:type="dxa"/>
          </w:tcPr>
          <w:p w14:paraId="58B63DC3" w14:textId="77777777" w:rsidR="007B544F" w:rsidRPr="0057597C" w:rsidRDefault="007B544F" w:rsidP="00490AA7">
            <w:pPr>
              <w:spacing w:before="60" w:after="60"/>
              <w:jc w:val="center"/>
              <w:rPr>
                <w:sz w:val="18"/>
                <w:szCs w:val="18"/>
              </w:rPr>
            </w:pPr>
            <w:r w:rsidRPr="0057597C">
              <w:rPr>
                <w:sz w:val="18"/>
                <w:szCs w:val="18"/>
              </w:rPr>
              <w:t>-0.900</w:t>
            </w:r>
          </w:p>
        </w:tc>
      </w:tr>
      <w:tr w:rsidR="007B544F" w:rsidRPr="0057597C" w14:paraId="206482A2" w14:textId="77777777" w:rsidTr="00490AA7">
        <w:tc>
          <w:tcPr>
            <w:tcW w:w="704" w:type="dxa"/>
          </w:tcPr>
          <w:p w14:paraId="6C825C28" w14:textId="77777777" w:rsidR="007B544F" w:rsidRPr="0057597C" w:rsidRDefault="007B544F" w:rsidP="00490AA7">
            <w:pPr>
              <w:spacing w:before="60" w:after="60"/>
              <w:jc w:val="center"/>
              <w:rPr>
                <w:sz w:val="18"/>
                <w:szCs w:val="18"/>
              </w:rPr>
            </w:pPr>
            <w:r w:rsidRPr="0057597C">
              <w:rPr>
                <w:sz w:val="18"/>
                <w:szCs w:val="18"/>
              </w:rPr>
              <w:t>M4</w:t>
            </w:r>
          </w:p>
        </w:tc>
        <w:tc>
          <w:tcPr>
            <w:tcW w:w="992" w:type="dxa"/>
          </w:tcPr>
          <w:p w14:paraId="6016657D" w14:textId="77777777" w:rsidR="007B544F" w:rsidRPr="0057597C" w:rsidRDefault="007B544F" w:rsidP="00490AA7">
            <w:pPr>
              <w:spacing w:before="60" w:after="60"/>
              <w:jc w:val="center"/>
              <w:rPr>
                <w:sz w:val="18"/>
                <w:szCs w:val="18"/>
              </w:rPr>
            </w:pPr>
            <w:r w:rsidRPr="0057597C">
              <w:rPr>
                <w:sz w:val="18"/>
                <w:szCs w:val="18"/>
              </w:rPr>
              <w:t>5.298</w:t>
            </w:r>
          </w:p>
        </w:tc>
        <w:tc>
          <w:tcPr>
            <w:tcW w:w="1200" w:type="dxa"/>
          </w:tcPr>
          <w:p w14:paraId="56404918"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7B411201" w14:textId="77777777" w:rsidR="007B544F" w:rsidRPr="0057597C" w:rsidRDefault="007B544F" w:rsidP="00490AA7">
            <w:pPr>
              <w:spacing w:before="60" w:after="60"/>
              <w:jc w:val="center"/>
              <w:rPr>
                <w:sz w:val="18"/>
                <w:szCs w:val="18"/>
              </w:rPr>
            </w:pPr>
            <w:r w:rsidRPr="0057597C">
              <w:rPr>
                <w:sz w:val="18"/>
                <w:szCs w:val="18"/>
              </w:rPr>
              <w:t>6.304</w:t>
            </w:r>
          </w:p>
        </w:tc>
        <w:tc>
          <w:tcPr>
            <w:tcW w:w="842" w:type="dxa"/>
          </w:tcPr>
          <w:p w14:paraId="0A5CACF9" w14:textId="77777777" w:rsidR="007B544F" w:rsidRPr="0057597C" w:rsidRDefault="007B544F" w:rsidP="00490AA7">
            <w:pPr>
              <w:spacing w:before="60" w:after="60"/>
              <w:jc w:val="center"/>
              <w:rPr>
                <w:sz w:val="18"/>
                <w:szCs w:val="18"/>
              </w:rPr>
            </w:pPr>
            <w:r w:rsidRPr="0057597C">
              <w:rPr>
                <w:sz w:val="18"/>
                <w:szCs w:val="18"/>
              </w:rPr>
              <w:t>-1.100</w:t>
            </w:r>
          </w:p>
        </w:tc>
      </w:tr>
      <w:tr w:rsidR="007B544F" w:rsidRPr="0057597C" w14:paraId="37ABBC26" w14:textId="77777777" w:rsidTr="00490AA7">
        <w:tc>
          <w:tcPr>
            <w:tcW w:w="704" w:type="dxa"/>
          </w:tcPr>
          <w:p w14:paraId="4AF440D7" w14:textId="77777777" w:rsidR="007B544F" w:rsidRPr="0057597C" w:rsidRDefault="007B544F" w:rsidP="00490AA7">
            <w:pPr>
              <w:spacing w:before="60" w:after="60"/>
              <w:jc w:val="center"/>
              <w:rPr>
                <w:sz w:val="18"/>
                <w:szCs w:val="18"/>
              </w:rPr>
            </w:pPr>
            <w:r w:rsidRPr="0057597C">
              <w:rPr>
                <w:sz w:val="18"/>
                <w:szCs w:val="18"/>
              </w:rPr>
              <w:t>M5</w:t>
            </w:r>
          </w:p>
        </w:tc>
        <w:tc>
          <w:tcPr>
            <w:tcW w:w="992" w:type="dxa"/>
          </w:tcPr>
          <w:p w14:paraId="17685698" w14:textId="77777777" w:rsidR="007B544F" w:rsidRPr="0057597C" w:rsidRDefault="007B544F" w:rsidP="00490AA7">
            <w:pPr>
              <w:spacing w:before="60" w:after="60"/>
              <w:jc w:val="center"/>
              <w:rPr>
                <w:sz w:val="18"/>
                <w:szCs w:val="18"/>
              </w:rPr>
            </w:pPr>
            <w:r w:rsidRPr="0057597C">
              <w:rPr>
                <w:sz w:val="18"/>
                <w:szCs w:val="18"/>
              </w:rPr>
              <w:t>7.340</w:t>
            </w:r>
          </w:p>
        </w:tc>
        <w:tc>
          <w:tcPr>
            <w:tcW w:w="1200" w:type="dxa"/>
          </w:tcPr>
          <w:p w14:paraId="18CEBA92"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4DD8331A" w14:textId="77777777" w:rsidR="007B544F" w:rsidRPr="0057597C" w:rsidRDefault="007B544F" w:rsidP="00490AA7">
            <w:pPr>
              <w:spacing w:before="60" w:after="60"/>
              <w:jc w:val="center"/>
              <w:rPr>
                <w:sz w:val="18"/>
                <w:szCs w:val="18"/>
              </w:rPr>
            </w:pPr>
            <w:r w:rsidRPr="0057597C">
              <w:rPr>
                <w:sz w:val="18"/>
                <w:szCs w:val="18"/>
              </w:rPr>
              <w:t>7.773</w:t>
            </w:r>
          </w:p>
        </w:tc>
        <w:tc>
          <w:tcPr>
            <w:tcW w:w="842" w:type="dxa"/>
          </w:tcPr>
          <w:p w14:paraId="7A2D51E5" w14:textId="77777777" w:rsidR="007B544F" w:rsidRPr="0057597C" w:rsidRDefault="007B544F" w:rsidP="00490AA7">
            <w:pPr>
              <w:spacing w:before="60" w:after="60"/>
              <w:jc w:val="center"/>
              <w:rPr>
                <w:sz w:val="18"/>
                <w:szCs w:val="18"/>
              </w:rPr>
            </w:pPr>
            <w:r w:rsidRPr="0057597C">
              <w:rPr>
                <w:sz w:val="18"/>
                <w:szCs w:val="18"/>
              </w:rPr>
              <w:t>-0.975</w:t>
            </w:r>
          </w:p>
        </w:tc>
      </w:tr>
      <w:tr w:rsidR="007B544F" w:rsidRPr="0057597C" w14:paraId="5701D845" w14:textId="77777777" w:rsidTr="00490AA7">
        <w:tc>
          <w:tcPr>
            <w:tcW w:w="704" w:type="dxa"/>
          </w:tcPr>
          <w:p w14:paraId="525DBE51" w14:textId="77777777" w:rsidR="007B544F" w:rsidRPr="0057597C" w:rsidRDefault="007B544F" w:rsidP="00490AA7">
            <w:pPr>
              <w:spacing w:before="60" w:after="60"/>
              <w:jc w:val="center"/>
              <w:rPr>
                <w:sz w:val="18"/>
                <w:szCs w:val="18"/>
              </w:rPr>
            </w:pPr>
            <w:r w:rsidRPr="0057597C">
              <w:rPr>
                <w:sz w:val="18"/>
                <w:szCs w:val="18"/>
              </w:rPr>
              <w:t>M6</w:t>
            </w:r>
          </w:p>
        </w:tc>
        <w:tc>
          <w:tcPr>
            <w:tcW w:w="992" w:type="dxa"/>
          </w:tcPr>
          <w:p w14:paraId="715B1253" w14:textId="77777777" w:rsidR="007B544F" w:rsidRPr="0057597C" w:rsidRDefault="007B544F" w:rsidP="00490AA7">
            <w:pPr>
              <w:spacing w:before="60" w:after="60"/>
              <w:jc w:val="center"/>
              <w:rPr>
                <w:sz w:val="18"/>
                <w:szCs w:val="18"/>
              </w:rPr>
            </w:pPr>
            <w:r w:rsidRPr="0057597C">
              <w:rPr>
                <w:sz w:val="18"/>
                <w:szCs w:val="18"/>
              </w:rPr>
              <w:t>5.423</w:t>
            </w:r>
          </w:p>
        </w:tc>
        <w:tc>
          <w:tcPr>
            <w:tcW w:w="1200" w:type="dxa"/>
          </w:tcPr>
          <w:p w14:paraId="4DDADF61" w14:textId="77777777" w:rsidR="007B544F" w:rsidRPr="0057597C" w:rsidRDefault="00000000" w:rsidP="00490AA7">
            <w:pPr>
              <w:spacing w:before="60" w:after="60"/>
              <w:jc w:val="center"/>
              <w:rPr>
                <w:sz w:val="18"/>
                <w:szCs w:val="18"/>
              </w:rPr>
            </w:pP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-6</m:t>
                  </m:r>
                </m:sup>
              </m:sSup>
            </m:oMath>
            <w:r w:rsidR="007B544F" w:rsidRPr="0057597C">
              <w:rPr>
                <w:sz w:val="18"/>
                <w:szCs w:val="18"/>
              </w:rPr>
              <w:t xml:space="preserve"> – </w:t>
            </w:r>
            <m:oMath>
              <m:sSup>
                <m:sSupPr>
                  <m:ctrlPr>
                    <w:rPr>
                      <w:rFonts w:ascii="Cambria Math" w:hAnsi="Cambria Math"/>
                      <w:sz w:val="18"/>
                      <w:szCs w:val="18"/>
                    </w:rPr>
                  </m:ctrlPr>
                </m:sSupPr>
                <m:e>
                  <m:r>
                    <m:rPr>
                      <m:sty m:val="p"/>
                    </m:rPr>
                    <w:rPr>
                      <w:rFonts w:ascii="Cambria Math" w:hAnsi="Cambria Math"/>
                      <w:sz w:val="18"/>
                      <w:szCs w:val="18"/>
                    </w:rPr>
                    <m:t>10</m:t>
                  </m:r>
                </m:e>
                <m:sup>
                  <m:r>
                    <m:rPr>
                      <m:sty m:val="p"/>
                    </m:rPr>
                    <w:rPr>
                      <w:rFonts w:ascii="Cambria Math" w:hAnsi="Cambria Math"/>
                      <w:sz w:val="18"/>
                      <w:szCs w:val="18"/>
                    </w:rPr>
                    <m:t>-5</m:t>
                  </m:r>
                </m:sup>
              </m:sSup>
            </m:oMath>
          </w:p>
        </w:tc>
        <w:tc>
          <w:tcPr>
            <w:tcW w:w="788" w:type="dxa"/>
          </w:tcPr>
          <w:p w14:paraId="60B8755C" w14:textId="77777777" w:rsidR="007B544F" w:rsidRPr="0057597C" w:rsidRDefault="007B544F" w:rsidP="00490AA7">
            <w:pPr>
              <w:spacing w:before="60" w:after="60"/>
              <w:jc w:val="center"/>
              <w:rPr>
                <w:sz w:val="18"/>
                <w:szCs w:val="18"/>
              </w:rPr>
            </w:pPr>
            <w:r w:rsidRPr="0057597C">
              <w:rPr>
                <w:sz w:val="18"/>
                <w:szCs w:val="18"/>
              </w:rPr>
              <w:t>6.591</w:t>
            </w:r>
          </w:p>
        </w:tc>
        <w:tc>
          <w:tcPr>
            <w:tcW w:w="842" w:type="dxa"/>
          </w:tcPr>
          <w:p w14:paraId="1F7B448F" w14:textId="77777777" w:rsidR="007B544F" w:rsidRPr="0057597C" w:rsidRDefault="007B544F" w:rsidP="00490AA7">
            <w:pPr>
              <w:spacing w:before="60" w:after="60"/>
              <w:jc w:val="center"/>
              <w:rPr>
                <w:sz w:val="18"/>
                <w:szCs w:val="18"/>
              </w:rPr>
            </w:pPr>
            <w:r w:rsidRPr="0057597C">
              <w:rPr>
                <w:sz w:val="18"/>
                <w:szCs w:val="18"/>
              </w:rPr>
              <w:t>-1.067</w:t>
            </w:r>
          </w:p>
        </w:tc>
      </w:tr>
    </w:tbl>
    <w:bookmarkEnd w:id="1"/>
    <w:p w14:paraId="3AB39E86" w14:textId="635B646C" w:rsidR="007F22D5" w:rsidRPr="00C32D99" w:rsidRDefault="00F76E92" w:rsidP="001B464F">
      <w:pPr>
        <w:tabs>
          <w:tab w:val="left" w:pos="567"/>
          <w:tab w:val="right" w:leader="hyphen" w:pos="9072"/>
        </w:tabs>
        <w:spacing w:before="120" w:after="120"/>
        <w:rPr>
          <w:b/>
          <w:bCs/>
          <w:sz w:val="22"/>
          <w:szCs w:val="22"/>
        </w:rPr>
      </w:pPr>
      <w:r>
        <w:rPr>
          <w:b/>
          <w:bCs/>
          <w:sz w:val="22"/>
          <w:szCs w:val="22"/>
        </w:rPr>
        <w:t>4</w:t>
      </w:r>
      <w:r w:rsidR="007F22D5" w:rsidRPr="00C32D99">
        <w:rPr>
          <w:b/>
          <w:bCs/>
          <w:sz w:val="22"/>
          <w:szCs w:val="22"/>
        </w:rPr>
        <w:t xml:space="preserve">. </w:t>
      </w:r>
      <w:r w:rsidR="00F52D87" w:rsidRPr="00C32D99">
        <w:rPr>
          <w:b/>
          <w:bCs/>
          <w:sz w:val="22"/>
          <w:szCs w:val="22"/>
        </w:rPr>
        <w:t>CONCLUSION</w:t>
      </w:r>
    </w:p>
    <w:p w14:paraId="27E7CC51" w14:textId="77777777" w:rsidR="00FB097F" w:rsidRPr="00FB097F" w:rsidRDefault="00FB097F" w:rsidP="001B464F">
      <w:pPr>
        <w:spacing w:before="120" w:after="120"/>
        <w:jc w:val="both"/>
        <w:rPr>
          <w:sz w:val="22"/>
          <w:szCs w:val="22"/>
        </w:rPr>
      </w:pPr>
      <w:r w:rsidRPr="00FB097F">
        <w:rPr>
          <w:sz w:val="22"/>
          <w:szCs w:val="22"/>
        </w:rPr>
        <w:t>This paper has reported the design, implementation, and metrological validation of a programmable high-voltage I–V measurement system tailored for dielectric breakdown kinetics. By integrating a ramp-controlled high-voltage source with a galvanically isolated acquisition architecture, the platform achieves an effective post-processed noise floor in the sub-nA range. This sensitivity enables the simultaneous resolution of low-level pre-breakdown leakage currents and catastrophic breakdown transients within a single experimental setup.</w:t>
      </w:r>
    </w:p>
    <w:p w14:paraId="0295FE98" w14:textId="77777777" w:rsidR="00FB097F" w:rsidRPr="00FB097F" w:rsidRDefault="00FB097F" w:rsidP="001B464F">
      <w:pPr>
        <w:spacing w:before="120" w:after="120"/>
        <w:jc w:val="both"/>
        <w:rPr>
          <w:sz w:val="22"/>
          <w:szCs w:val="22"/>
        </w:rPr>
      </w:pPr>
      <w:r w:rsidRPr="00FB097F">
        <w:rPr>
          <w:sz w:val="22"/>
          <w:szCs w:val="22"/>
        </w:rPr>
        <w:t xml:space="preserve">A central contribution of this work is the formalization of a compliance-aware detection </w:t>
      </w:r>
      <w:r w:rsidRPr="00FB097F">
        <w:rPr>
          <w:sz w:val="22"/>
          <w:szCs w:val="22"/>
        </w:rPr>
        <w:lastRenderedPageBreak/>
        <w:t>strategy. By mathematically distinguishing the intrinsic Hard Breakdown (HBD) onset—localized at the global maximum of the differential slope—from the subsequent artifactual Compliance-Limited Region (CLR), the proposed framework eliminates the parameter ambiguity often associated with general-purpose instrumentation. Experimental verification on 150-nm Si/SiO</w:t>
      </w:r>
      <w:r w:rsidRPr="00FB097F">
        <w:rPr>
          <w:sz w:val="22"/>
          <w:szCs w:val="22"/>
          <w:vertAlign w:val="subscript"/>
        </w:rPr>
        <w:t>2</w:t>
      </w:r>
      <w:r w:rsidRPr="00FB097F">
        <w:rPr>
          <w:sz w:val="22"/>
          <w:szCs w:val="22"/>
        </w:rPr>
        <w:t xml:space="preserve"> MOS capacitors demonstrated the system's robustness, yielding a mean breakdown field of </w:t>
      </w:r>
      <m:oMath>
        <m:r>
          <m:rPr>
            <m:sty m:val="p"/>
          </m:rPr>
          <w:rPr>
            <w:rFonts w:ascii="Cambria Math" w:hAnsi="Cambria Math"/>
            <w:sz w:val="22"/>
            <w:szCs w:val="22"/>
          </w:rPr>
          <m:t>6.38</m:t>
        </m:r>
      </m:oMath>
      <w:r w:rsidRPr="00FB097F">
        <w:rPr>
          <w:sz w:val="22"/>
          <w:szCs w:val="22"/>
        </w:rPr>
        <w:t xml:space="preserve"> MV/cm with a coefficient of variation of </w:t>
      </w:r>
      <m:oMath>
        <m:r>
          <m:rPr>
            <m:sty m:val="p"/>
          </m:rPr>
          <w:rPr>
            <w:rFonts w:ascii="Cambria Math" w:hAnsi="Cambria Math"/>
            <w:sz w:val="22"/>
            <w:szCs w:val="22"/>
          </w:rPr>
          <m:t>15.7%</m:t>
        </m:r>
      </m:oMath>
      <w:r w:rsidRPr="00FB097F">
        <w:rPr>
          <w:sz w:val="22"/>
          <w:szCs w:val="22"/>
        </w:rPr>
        <w:t xml:space="preserve"> (</w:t>
      </w:r>
      <m:oMath>
        <m:r>
          <w:rPr>
            <w:rFonts w:ascii="Cambria Math" w:hAnsi="Cambria Math"/>
            <w:sz w:val="22"/>
            <w:szCs w:val="22"/>
          </w:rPr>
          <m:t>n</m:t>
        </m:r>
        <m:r>
          <m:rPr>
            <m:sty m:val="p"/>
          </m:rPr>
          <w:rPr>
            <w:rFonts w:ascii="Cambria Math" w:hAnsi="Cambria Math"/>
            <w:sz w:val="22"/>
            <w:szCs w:val="22"/>
          </w:rPr>
          <m:t>=6</m:t>
        </m:r>
      </m:oMath>
      <w:r w:rsidRPr="00FB097F">
        <w:rPr>
          <w:sz w:val="22"/>
          <w:szCs w:val="22"/>
        </w:rPr>
        <w:t>), alongside high-linearity conduction diagnostics (</w:t>
      </w:r>
      <m:oMath>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r>
          <m:rPr>
            <m:sty m:val="p"/>
          </m:rPr>
          <w:rPr>
            <w:rFonts w:ascii="Cambria Math" w:hAnsi="Cambria Math"/>
            <w:sz w:val="22"/>
            <w:szCs w:val="22"/>
          </w:rPr>
          <m:t>&gt;0.97</m:t>
        </m:r>
      </m:oMath>
      <w:r w:rsidRPr="00FB097F">
        <w:rPr>
          <w:sz w:val="22"/>
          <w:szCs w:val="22"/>
        </w:rPr>
        <w:t>) consistent with Fowler–Nordheim and Poole–Frenkel transport models.</w:t>
      </w:r>
    </w:p>
    <w:p w14:paraId="4F54C56A" w14:textId="3DFCC81F" w:rsidR="00FB097F" w:rsidRDefault="00FB097F" w:rsidP="001B464F">
      <w:pPr>
        <w:spacing w:before="120" w:after="120"/>
        <w:jc w:val="both"/>
        <w:rPr>
          <w:sz w:val="22"/>
          <w:szCs w:val="22"/>
        </w:rPr>
      </w:pPr>
      <w:r w:rsidRPr="00FB097F">
        <w:rPr>
          <w:sz w:val="22"/>
          <w:szCs w:val="22"/>
        </w:rPr>
        <w:t>Overall, the proposed hardware–software workflow provides a transparent, reproducible, and rigorous alternative to fixed-function commercial testers for reliability-oriented dielectric metrology. Future work will extend this architecture to support Time-Dependent Dielectric Breakdown (TDDB) protocols and to quantify the impact of laser-induced thermal modifications on gate-oxide integrity.</w:t>
      </w:r>
    </w:p>
    <w:p w14:paraId="09D1BFDE" w14:textId="77777777" w:rsidR="0057597C" w:rsidRDefault="0057597C" w:rsidP="001B464F">
      <w:pPr>
        <w:tabs>
          <w:tab w:val="left" w:pos="360"/>
          <w:tab w:val="right" w:leader="hyphen" w:pos="9072"/>
        </w:tabs>
        <w:spacing w:before="120" w:after="120"/>
        <w:jc w:val="both"/>
        <w:rPr>
          <w:b/>
          <w:bCs/>
          <w:iCs/>
          <w:sz w:val="22"/>
          <w:szCs w:val="22"/>
        </w:rPr>
      </w:pPr>
      <w:r>
        <w:rPr>
          <w:b/>
          <w:bCs/>
          <w:iCs/>
          <w:sz w:val="22"/>
          <w:szCs w:val="22"/>
        </w:rPr>
        <w:t>Conflict of interest</w:t>
      </w:r>
    </w:p>
    <w:p w14:paraId="4EBA4F6F" w14:textId="77777777" w:rsidR="0057597C" w:rsidRPr="008076A4" w:rsidRDefault="0057597C" w:rsidP="001B464F">
      <w:pPr>
        <w:tabs>
          <w:tab w:val="left" w:pos="567"/>
          <w:tab w:val="right" w:leader="hyphen" w:pos="9072"/>
        </w:tabs>
        <w:spacing w:before="120" w:after="120"/>
        <w:jc w:val="both"/>
        <w:rPr>
          <w:i/>
          <w:iCs/>
          <w:sz w:val="22"/>
          <w:szCs w:val="22"/>
          <w:lang w:val="vi-VN"/>
        </w:rPr>
      </w:pPr>
      <w:r>
        <w:rPr>
          <w:i/>
          <w:iCs/>
          <w:sz w:val="22"/>
          <w:szCs w:val="22"/>
        </w:rPr>
        <w:tab/>
      </w:r>
      <w:r w:rsidRPr="008076A4">
        <w:rPr>
          <w:i/>
          <w:iCs/>
          <w:sz w:val="22"/>
          <w:szCs w:val="22"/>
          <w:lang w:val="vi-VN"/>
        </w:rPr>
        <w:t>The author</w:t>
      </w:r>
      <w:r>
        <w:rPr>
          <w:i/>
          <w:iCs/>
          <w:sz w:val="22"/>
          <w:szCs w:val="22"/>
        </w:rPr>
        <w:t>(</w:t>
      </w:r>
      <w:r w:rsidRPr="008076A4">
        <w:rPr>
          <w:i/>
          <w:iCs/>
          <w:sz w:val="22"/>
          <w:szCs w:val="22"/>
          <w:lang w:val="vi-VN"/>
        </w:rPr>
        <w:t>s</w:t>
      </w:r>
      <w:r>
        <w:rPr>
          <w:i/>
          <w:iCs/>
          <w:sz w:val="22"/>
          <w:szCs w:val="22"/>
        </w:rPr>
        <w:t>)</w:t>
      </w:r>
      <w:r w:rsidRPr="008076A4">
        <w:rPr>
          <w:i/>
          <w:iCs/>
          <w:sz w:val="22"/>
          <w:szCs w:val="22"/>
          <w:lang w:val="vi-VN"/>
        </w:rPr>
        <w:t xml:space="preserve"> declare no competing interests.</w:t>
      </w:r>
    </w:p>
    <w:p w14:paraId="34B46E10" w14:textId="24815F83" w:rsidR="005059C8" w:rsidRDefault="007F22D5" w:rsidP="001B464F">
      <w:pPr>
        <w:tabs>
          <w:tab w:val="left" w:pos="567"/>
          <w:tab w:val="right" w:leader="hyphen" w:pos="9072"/>
        </w:tabs>
        <w:spacing w:before="120" w:after="120"/>
        <w:jc w:val="both"/>
        <w:rPr>
          <w:sz w:val="22"/>
          <w:szCs w:val="22"/>
        </w:rPr>
      </w:pPr>
      <w:r w:rsidRPr="00E05B7F">
        <w:rPr>
          <w:b/>
          <w:bCs/>
          <w:sz w:val="22"/>
          <w:szCs w:val="22"/>
        </w:rPr>
        <w:t>Acknowledgment</w:t>
      </w:r>
    </w:p>
    <w:p w14:paraId="5636CAB6" w14:textId="2957217A" w:rsidR="007F22D5" w:rsidRDefault="005059C8" w:rsidP="001B464F">
      <w:pPr>
        <w:tabs>
          <w:tab w:val="left" w:pos="567"/>
          <w:tab w:val="right" w:leader="hyphen" w:pos="9072"/>
        </w:tabs>
        <w:spacing w:before="120" w:after="120"/>
        <w:jc w:val="both"/>
        <w:rPr>
          <w:sz w:val="22"/>
          <w:szCs w:val="22"/>
        </w:rPr>
      </w:pPr>
      <w:r>
        <w:rPr>
          <w:i/>
          <w:sz w:val="22"/>
          <w:szCs w:val="22"/>
        </w:rPr>
        <w:tab/>
      </w:r>
      <w:r w:rsidR="00343562" w:rsidRPr="006535F1">
        <w:rPr>
          <w:i/>
          <w:sz w:val="22"/>
          <w:szCs w:val="22"/>
        </w:rPr>
        <w:t>The author expresses sincere thanks to colleagues and mentors who provided feedback and support during the research. No external funding was used in this study.</w:t>
      </w:r>
    </w:p>
    <w:p w14:paraId="2CEA20FA" w14:textId="77777777" w:rsidR="00C32D99" w:rsidRPr="00FA6BB2" w:rsidRDefault="00C32D99" w:rsidP="00C32D99">
      <w:pPr>
        <w:tabs>
          <w:tab w:val="left" w:pos="360"/>
          <w:tab w:val="right" w:leader="hyphen" w:pos="9072"/>
        </w:tabs>
        <w:spacing w:before="120" w:after="120"/>
        <w:jc w:val="both"/>
        <w:rPr>
          <w:b/>
          <w:sz w:val="22"/>
          <w:szCs w:val="22"/>
        </w:rPr>
      </w:pPr>
      <w:r w:rsidRPr="005B3AC4">
        <w:rPr>
          <w:b/>
          <w:sz w:val="22"/>
          <w:szCs w:val="22"/>
        </w:rPr>
        <w:t>REFERENCES</w:t>
      </w:r>
    </w:p>
    <w:p w14:paraId="5608154C" w14:textId="77777777" w:rsidR="00D4182D" w:rsidRPr="00D4182D" w:rsidRDefault="005C2616" w:rsidP="00D4182D">
      <w:pPr>
        <w:pStyle w:val="Bibliography"/>
        <w:jc w:val="both"/>
        <w:rPr>
          <w:sz w:val="20"/>
        </w:rPr>
      </w:pPr>
      <w:r w:rsidRPr="005C2616">
        <w:fldChar w:fldCharType="begin"/>
      </w:r>
      <w:r w:rsidR="00D4182D">
        <w:instrText xml:space="preserve"> ADDIN ZOTERO_BIBL {"uncited":[],"omitted":[],"custom":[]} CSL_BIBLIOGRAPHY </w:instrText>
      </w:r>
      <w:r w:rsidRPr="005C2616">
        <w:fldChar w:fldCharType="separate"/>
      </w:r>
      <w:r w:rsidR="00D4182D" w:rsidRPr="00D4182D">
        <w:rPr>
          <w:sz w:val="20"/>
        </w:rPr>
        <w:t>[1]</w:t>
      </w:r>
      <w:r w:rsidR="00D4182D" w:rsidRPr="00D4182D">
        <w:rPr>
          <w:sz w:val="20"/>
        </w:rPr>
        <w:tab/>
        <w:t xml:space="preserve">J. Wang and X. Jiang, “Review and analysis of SiC MOSFETs’ ruggedness and reliability,” </w:t>
      </w:r>
      <w:r w:rsidR="00D4182D" w:rsidRPr="00D4182D">
        <w:rPr>
          <w:i/>
          <w:iCs/>
          <w:sz w:val="20"/>
        </w:rPr>
        <w:t>IET Power Electronics</w:t>
      </w:r>
      <w:r w:rsidR="00D4182D" w:rsidRPr="00D4182D">
        <w:rPr>
          <w:sz w:val="20"/>
        </w:rPr>
        <w:t>, vol. 13, no. 3, pp. 445–455, Feb. 2020, doi: 10.1049/iet-pel.2019.0587.</w:t>
      </w:r>
    </w:p>
    <w:p w14:paraId="0F25DA2E" w14:textId="77777777" w:rsidR="00D4182D" w:rsidRPr="00D4182D" w:rsidRDefault="00D4182D" w:rsidP="00D4182D">
      <w:pPr>
        <w:pStyle w:val="Bibliography"/>
        <w:jc w:val="both"/>
        <w:rPr>
          <w:sz w:val="20"/>
        </w:rPr>
      </w:pPr>
      <w:r w:rsidRPr="00D4182D">
        <w:rPr>
          <w:sz w:val="20"/>
        </w:rPr>
        <w:t>[2]</w:t>
      </w:r>
      <w:r w:rsidRPr="00D4182D">
        <w:rPr>
          <w:sz w:val="20"/>
        </w:rPr>
        <w:tab/>
        <w:t xml:space="preserve">M. Wang, “A Review of Reliability in Gate-All-Around Nanosheet Devices,” </w:t>
      </w:r>
      <w:r w:rsidRPr="00D4182D">
        <w:rPr>
          <w:i/>
          <w:iCs/>
          <w:sz w:val="20"/>
        </w:rPr>
        <w:t>Micromachines</w:t>
      </w:r>
      <w:r w:rsidRPr="00D4182D">
        <w:rPr>
          <w:sz w:val="20"/>
        </w:rPr>
        <w:t>, vol. 15, no. 2, p. 269, 2024, doi: 10.3390/mi15020269.</w:t>
      </w:r>
    </w:p>
    <w:p w14:paraId="3A2FDAD2" w14:textId="77777777" w:rsidR="00D4182D" w:rsidRPr="00D4182D" w:rsidRDefault="00D4182D" w:rsidP="00D4182D">
      <w:pPr>
        <w:pStyle w:val="Bibliography"/>
        <w:jc w:val="both"/>
        <w:rPr>
          <w:sz w:val="20"/>
        </w:rPr>
      </w:pPr>
      <w:r w:rsidRPr="00D4182D">
        <w:rPr>
          <w:sz w:val="20"/>
        </w:rPr>
        <w:t>[3]</w:t>
      </w:r>
      <w:r w:rsidRPr="00D4182D">
        <w:rPr>
          <w:sz w:val="20"/>
        </w:rPr>
        <w:tab/>
        <w:t xml:space="preserve">D. A. Buchanan, “Scaling the gate dielectric: Materials, integration, and reliability,” </w:t>
      </w:r>
      <w:r w:rsidRPr="00D4182D">
        <w:rPr>
          <w:i/>
          <w:iCs/>
          <w:sz w:val="20"/>
        </w:rPr>
        <w:t>IBM Journal of Research and Development</w:t>
      </w:r>
      <w:r w:rsidRPr="00D4182D">
        <w:rPr>
          <w:sz w:val="20"/>
        </w:rPr>
        <w:t>, vol. 43, no. 3, pp. 245–264, May 1999, doi: 10.1147/rd.433.0245.</w:t>
      </w:r>
    </w:p>
    <w:p w14:paraId="58EA8866" w14:textId="77777777" w:rsidR="00D4182D" w:rsidRPr="00D4182D" w:rsidRDefault="00D4182D" w:rsidP="00D4182D">
      <w:pPr>
        <w:pStyle w:val="Bibliography"/>
        <w:jc w:val="both"/>
        <w:rPr>
          <w:sz w:val="20"/>
        </w:rPr>
      </w:pPr>
      <w:r w:rsidRPr="00D4182D">
        <w:rPr>
          <w:sz w:val="20"/>
        </w:rPr>
        <w:t>[4]</w:t>
      </w:r>
      <w:r w:rsidRPr="00D4182D">
        <w:rPr>
          <w:sz w:val="20"/>
        </w:rPr>
        <w:tab/>
        <w:t xml:space="preserve">J. Shen </w:t>
      </w:r>
      <w:r w:rsidRPr="00D4182D">
        <w:rPr>
          <w:i/>
          <w:iCs/>
          <w:sz w:val="20"/>
        </w:rPr>
        <w:t>et al.</w:t>
      </w:r>
      <w:r w:rsidRPr="00D4182D">
        <w:rPr>
          <w:sz w:val="20"/>
        </w:rPr>
        <w:t xml:space="preserve">, “The TDDB Characteristics of Ultra-Thin Gate Oxide MOS Capacitors under Constant Voltage Stress and Substrate Hot-Carrier Injection,” </w:t>
      </w:r>
      <w:r w:rsidRPr="00D4182D">
        <w:rPr>
          <w:i/>
          <w:iCs/>
          <w:sz w:val="20"/>
        </w:rPr>
        <w:t>Advances in Condensed Matter Physics</w:t>
      </w:r>
      <w:r w:rsidRPr="00D4182D">
        <w:rPr>
          <w:sz w:val="20"/>
        </w:rPr>
        <w:t>, vol. 2018, no. 1, p. 5483756, Jan. 2018, doi: 10.1155/2018/5483756.</w:t>
      </w:r>
    </w:p>
    <w:p w14:paraId="387F904A" w14:textId="77777777" w:rsidR="00D4182D" w:rsidRPr="00D4182D" w:rsidRDefault="00D4182D" w:rsidP="00D4182D">
      <w:pPr>
        <w:pStyle w:val="Bibliography"/>
        <w:jc w:val="both"/>
        <w:rPr>
          <w:sz w:val="20"/>
        </w:rPr>
      </w:pPr>
      <w:r w:rsidRPr="00D4182D">
        <w:rPr>
          <w:sz w:val="20"/>
        </w:rPr>
        <w:t>[5]</w:t>
      </w:r>
      <w:r w:rsidRPr="00D4182D">
        <w:rPr>
          <w:sz w:val="20"/>
        </w:rPr>
        <w:tab/>
        <w:t xml:space="preserve">S. Cha, D.-H. Kim, T. Liu, and L. S. Milor, “The die-to-die calibrated combined model of negative bias temperature instability and gate oxide breakdown from device to system,” </w:t>
      </w:r>
      <w:r w:rsidRPr="00D4182D">
        <w:rPr>
          <w:i/>
          <w:iCs/>
          <w:sz w:val="20"/>
        </w:rPr>
        <w:t>Microelectronics Reliability</w:t>
      </w:r>
      <w:r w:rsidRPr="00D4182D">
        <w:rPr>
          <w:sz w:val="20"/>
        </w:rPr>
        <w:t>, vol. 55, no. 9, pp. 1404–1411, Aug. 2015, doi: 10.1016/j.microrel.2015.06.105.</w:t>
      </w:r>
    </w:p>
    <w:p w14:paraId="10CF3B8E" w14:textId="77777777" w:rsidR="00D4182D" w:rsidRPr="00D4182D" w:rsidRDefault="00D4182D" w:rsidP="00D4182D">
      <w:pPr>
        <w:pStyle w:val="Bibliography"/>
        <w:jc w:val="both"/>
        <w:rPr>
          <w:sz w:val="20"/>
        </w:rPr>
      </w:pPr>
      <w:r w:rsidRPr="00D4182D">
        <w:rPr>
          <w:sz w:val="20"/>
        </w:rPr>
        <w:t>[6]</w:t>
      </w:r>
      <w:r w:rsidRPr="00D4182D">
        <w:rPr>
          <w:sz w:val="20"/>
        </w:rPr>
        <w:tab/>
        <w:t xml:space="preserve">F. Palumbo </w:t>
      </w:r>
      <w:r w:rsidRPr="00D4182D">
        <w:rPr>
          <w:i/>
          <w:iCs/>
          <w:sz w:val="20"/>
        </w:rPr>
        <w:t>et al.</w:t>
      </w:r>
      <w:r w:rsidRPr="00D4182D">
        <w:rPr>
          <w:sz w:val="20"/>
        </w:rPr>
        <w:t xml:space="preserve">, “A Review on Dielectric Breakdown in Thin Dielectrics: Silicon Dioxide, High-k, and Layered Dielectrics,” </w:t>
      </w:r>
      <w:r w:rsidRPr="00D4182D">
        <w:rPr>
          <w:i/>
          <w:iCs/>
          <w:sz w:val="20"/>
        </w:rPr>
        <w:t>Advanced Functional Materials</w:t>
      </w:r>
      <w:r w:rsidRPr="00D4182D">
        <w:rPr>
          <w:sz w:val="20"/>
        </w:rPr>
        <w:t>, vol. 30, no. 18, p. 1900657, May 2020, doi: 10.1002/adfm.201900657.</w:t>
      </w:r>
    </w:p>
    <w:p w14:paraId="792C73CD" w14:textId="77777777" w:rsidR="00D4182D" w:rsidRPr="00D4182D" w:rsidRDefault="00D4182D" w:rsidP="00D4182D">
      <w:pPr>
        <w:pStyle w:val="Bibliography"/>
        <w:jc w:val="both"/>
        <w:rPr>
          <w:sz w:val="20"/>
        </w:rPr>
      </w:pPr>
      <w:r w:rsidRPr="00D4182D">
        <w:rPr>
          <w:sz w:val="20"/>
        </w:rPr>
        <w:t>[7]</w:t>
      </w:r>
      <w:r w:rsidRPr="00D4182D">
        <w:rPr>
          <w:sz w:val="20"/>
        </w:rPr>
        <w:tab/>
        <w:t xml:space="preserve">E. Rosenbaum and J. Wu, “Trap generation and breakdown processes in very thin gate oxides,” </w:t>
      </w:r>
      <w:r w:rsidRPr="00D4182D">
        <w:rPr>
          <w:i/>
          <w:iCs/>
          <w:sz w:val="20"/>
        </w:rPr>
        <w:t>Microelectronics Reliability</w:t>
      </w:r>
      <w:r w:rsidRPr="00D4182D">
        <w:rPr>
          <w:sz w:val="20"/>
        </w:rPr>
        <w:t>, vol. 41, no. 5, pp. 625–632, May 2001, doi: 10.1016/S0026-2714(01)00026-9.</w:t>
      </w:r>
    </w:p>
    <w:p w14:paraId="396368AC" w14:textId="77777777" w:rsidR="00D4182D" w:rsidRPr="00D4182D" w:rsidRDefault="00D4182D" w:rsidP="00D4182D">
      <w:pPr>
        <w:pStyle w:val="Bibliography"/>
        <w:jc w:val="both"/>
        <w:rPr>
          <w:sz w:val="20"/>
        </w:rPr>
      </w:pPr>
      <w:r w:rsidRPr="00D4182D">
        <w:rPr>
          <w:sz w:val="20"/>
        </w:rPr>
        <w:t>[8]</w:t>
      </w:r>
      <w:r w:rsidRPr="00D4182D">
        <w:rPr>
          <w:sz w:val="20"/>
        </w:rPr>
        <w:tab/>
        <w:t xml:space="preserve">B. Steinwender, S. Einspieler, M. Glavanovics, and W. Elmenreich, “Distributed power semiconductor stress test &amp; measurement architecture,” in </w:t>
      </w:r>
      <w:r w:rsidRPr="00D4182D">
        <w:rPr>
          <w:i/>
          <w:iCs/>
          <w:sz w:val="20"/>
        </w:rPr>
        <w:t>2013 11th IEEE International Conference on Industrial Informatics (INDIN)</w:t>
      </w:r>
      <w:r w:rsidRPr="00D4182D">
        <w:rPr>
          <w:sz w:val="20"/>
        </w:rPr>
        <w:t>, Jul. 2013, pp. 129–134. doi: 10.1109/INDIN.2013.6622870.</w:t>
      </w:r>
    </w:p>
    <w:p w14:paraId="35B36939" w14:textId="77777777" w:rsidR="00D4182D" w:rsidRPr="00D4182D" w:rsidRDefault="00D4182D" w:rsidP="00D4182D">
      <w:pPr>
        <w:pStyle w:val="Bibliography"/>
        <w:jc w:val="both"/>
        <w:rPr>
          <w:sz w:val="20"/>
        </w:rPr>
      </w:pPr>
      <w:r w:rsidRPr="00D4182D">
        <w:rPr>
          <w:sz w:val="20"/>
        </w:rPr>
        <w:t>[9]</w:t>
      </w:r>
      <w:r w:rsidRPr="00D4182D">
        <w:rPr>
          <w:sz w:val="20"/>
        </w:rPr>
        <w:tab/>
        <w:t xml:space="preserve">J. S. Suehle, B. Zhu, Y. Chen, and J. B. Bernstein, “Detailed study and projection of hard breakdown evolution in ultra-thin gate oxides,” </w:t>
      </w:r>
      <w:r w:rsidRPr="00D4182D">
        <w:rPr>
          <w:i/>
          <w:iCs/>
          <w:sz w:val="20"/>
        </w:rPr>
        <w:t>Microelectronics Reliability</w:t>
      </w:r>
      <w:r w:rsidRPr="00D4182D">
        <w:rPr>
          <w:sz w:val="20"/>
        </w:rPr>
        <w:t>, vol. 45, no. 3, pp. 419–426, Mar. 2005, doi: 10.1016/j.microrel.2004.10.018.</w:t>
      </w:r>
    </w:p>
    <w:p w14:paraId="3ED88846" w14:textId="77777777" w:rsidR="00D4182D" w:rsidRPr="00D4182D" w:rsidRDefault="00D4182D" w:rsidP="00D4182D">
      <w:pPr>
        <w:pStyle w:val="Bibliography"/>
        <w:jc w:val="both"/>
        <w:rPr>
          <w:sz w:val="20"/>
        </w:rPr>
      </w:pPr>
      <w:r w:rsidRPr="00D4182D">
        <w:rPr>
          <w:sz w:val="20"/>
        </w:rPr>
        <w:t>[10]</w:t>
      </w:r>
      <w:r w:rsidRPr="00D4182D">
        <w:rPr>
          <w:sz w:val="20"/>
        </w:rPr>
        <w:tab/>
        <w:t xml:space="preserve">T. S. Lee, N. J. Lee, H. Abbas, H. H. Lee, T.-S. Yoon, and C. J. Kang, “Compliance Current-Controlled Conducting Filament Formation in Tantalum Oxide-Based RRAM Devices with Different Top Electrodes,” </w:t>
      </w:r>
      <w:r w:rsidRPr="00D4182D">
        <w:rPr>
          <w:i/>
          <w:iCs/>
          <w:sz w:val="20"/>
        </w:rPr>
        <w:t>ACS Appl. Electron. Mater.</w:t>
      </w:r>
      <w:r w:rsidRPr="00D4182D">
        <w:rPr>
          <w:sz w:val="20"/>
        </w:rPr>
        <w:t>, vol. 2, no. 4, pp. 1154–1161, Apr. 2020, doi: 10.1021/acsaelm.0c00128.</w:t>
      </w:r>
    </w:p>
    <w:p w14:paraId="13F0B3BC" w14:textId="77777777" w:rsidR="00D4182D" w:rsidRPr="00D4182D" w:rsidRDefault="00D4182D" w:rsidP="00D4182D">
      <w:pPr>
        <w:pStyle w:val="Bibliography"/>
        <w:jc w:val="both"/>
        <w:rPr>
          <w:sz w:val="20"/>
        </w:rPr>
      </w:pPr>
      <w:r w:rsidRPr="00D4182D">
        <w:rPr>
          <w:sz w:val="20"/>
        </w:rPr>
        <w:t>[11]</w:t>
      </w:r>
      <w:r w:rsidRPr="00D4182D">
        <w:rPr>
          <w:sz w:val="20"/>
        </w:rPr>
        <w:tab/>
        <w:t xml:space="preserve">J. Yao, L. Zhong, D. Natelson, and J. M. Tour, “In situ imaging of the conducting filament in a silicon oxide resistive switch,” </w:t>
      </w:r>
      <w:r w:rsidRPr="00D4182D">
        <w:rPr>
          <w:i/>
          <w:iCs/>
          <w:sz w:val="20"/>
        </w:rPr>
        <w:t>Scientific Reports</w:t>
      </w:r>
      <w:r w:rsidRPr="00D4182D">
        <w:rPr>
          <w:sz w:val="20"/>
        </w:rPr>
        <w:t>, vol. 2, no. 1, p. 242, Jan. 2012, doi: 10.1038/srep00242.</w:t>
      </w:r>
    </w:p>
    <w:p w14:paraId="142BDFA8" w14:textId="77777777" w:rsidR="00D4182D" w:rsidRPr="00D4182D" w:rsidRDefault="00D4182D" w:rsidP="00D4182D">
      <w:pPr>
        <w:pStyle w:val="Bibliography"/>
        <w:jc w:val="both"/>
        <w:rPr>
          <w:sz w:val="20"/>
        </w:rPr>
      </w:pPr>
      <w:r w:rsidRPr="00D4182D">
        <w:rPr>
          <w:sz w:val="20"/>
        </w:rPr>
        <w:t>[12]</w:t>
      </w:r>
      <w:r w:rsidRPr="00D4182D">
        <w:rPr>
          <w:sz w:val="20"/>
        </w:rPr>
        <w:tab/>
        <w:t xml:space="preserve">P. R. Shrestha </w:t>
      </w:r>
      <w:r w:rsidRPr="00D4182D">
        <w:rPr>
          <w:i/>
          <w:iCs/>
          <w:sz w:val="20"/>
        </w:rPr>
        <w:t>et al.</w:t>
      </w:r>
      <w:r w:rsidRPr="00D4182D">
        <w:rPr>
          <w:sz w:val="20"/>
        </w:rPr>
        <w:t xml:space="preserve">, “Analysis and Control of RRAM Overshoot Current,” </w:t>
      </w:r>
      <w:r w:rsidRPr="00D4182D">
        <w:rPr>
          <w:i/>
          <w:iCs/>
          <w:sz w:val="20"/>
        </w:rPr>
        <w:t>IEEE Transactions on Electron Devices</w:t>
      </w:r>
      <w:r w:rsidRPr="00D4182D">
        <w:rPr>
          <w:sz w:val="20"/>
        </w:rPr>
        <w:t>, vol. 65, no. 1, pp. 108–114, Jan. 2018, doi: 10.1109/TED.2017.2776860.</w:t>
      </w:r>
    </w:p>
    <w:p w14:paraId="722FF7E2" w14:textId="77777777" w:rsidR="00D4182D" w:rsidRPr="00D4182D" w:rsidRDefault="00D4182D" w:rsidP="00D4182D">
      <w:pPr>
        <w:pStyle w:val="Bibliography"/>
        <w:jc w:val="both"/>
        <w:rPr>
          <w:sz w:val="20"/>
        </w:rPr>
      </w:pPr>
      <w:r w:rsidRPr="00D4182D">
        <w:rPr>
          <w:sz w:val="20"/>
        </w:rPr>
        <w:t>[13]</w:t>
      </w:r>
      <w:r w:rsidRPr="00D4182D">
        <w:rPr>
          <w:sz w:val="20"/>
        </w:rPr>
        <w:tab/>
        <w:t xml:space="preserve">J. Eastoe, G. M. Noah, D. Dutta, A. Rossi, J. D. Fletcher, and A. Gomez-Saiz, “Method for Efficient Large-Scale Cryogenic Characterization of CMOS Technologies,” </w:t>
      </w:r>
      <w:r w:rsidRPr="00D4182D">
        <w:rPr>
          <w:i/>
          <w:iCs/>
          <w:sz w:val="20"/>
        </w:rPr>
        <w:t>IEEE Transactions on Instrumentation and Measurement</w:t>
      </w:r>
      <w:r w:rsidRPr="00D4182D">
        <w:rPr>
          <w:sz w:val="20"/>
        </w:rPr>
        <w:t>, vol. 74, pp. 1–10, 2025, doi: 10.1109/TIM.2024.3497143.</w:t>
      </w:r>
    </w:p>
    <w:p w14:paraId="3545A0B9" w14:textId="77777777" w:rsidR="00D4182D" w:rsidRPr="00D4182D" w:rsidRDefault="00D4182D" w:rsidP="00D4182D">
      <w:pPr>
        <w:pStyle w:val="Bibliography"/>
        <w:jc w:val="both"/>
        <w:rPr>
          <w:sz w:val="20"/>
        </w:rPr>
      </w:pPr>
      <w:r w:rsidRPr="00D4182D">
        <w:rPr>
          <w:sz w:val="20"/>
        </w:rPr>
        <w:t>[14]</w:t>
      </w:r>
      <w:r w:rsidRPr="00D4182D">
        <w:rPr>
          <w:sz w:val="20"/>
        </w:rPr>
        <w:tab/>
        <w:t xml:space="preserve">M. S. Nazir, A. Pampori, Y. H. Zarkob, A. Kar, and Y. S. Chauhan, “Characterization and Modeling of I-V, C-V and Trapping behavior of SiC Power MOSFETs,” in </w:t>
      </w:r>
      <w:r w:rsidRPr="00D4182D">
        <w:rPr>
          <w:i/>
          <w:iCs/>
          <w:sz w:val="20"/>
        </w:rPr>
        <w:t>2023 7th IEEE Electron Devices Technology &amp; Manufacturing Conference (EDTM)</w:t>
      </w:r>
      <w:r w:rsidRPr="00D4182D">
        <w:rPr>
          <w:sz w:val="20"/>
        </w:rPr>
        <w:t>, Mar. 2023, pp. 1–3. doi: 10.1109/EDTM55494.2023.10102944.</w:t>
      </w:r>
    </w:p>
    <w:p w14:paraId="4B33AA5B" w14:textId="77777777" w:rsidR="00D4182D" w:rsidRPr="00D4182D" w:rsidRDefault="00D4182D" w:rsidP="00D4182D">
      <w:pPr>
        <w:pStyle w:val="Bibliography"/>
        <w:jc w:val="both"/>
        <w:rPr>
          <w:sz w:val="20"/>
        </w:rPr>
      </w:pPr>
      <w:r w:rsidRPr="00D4182D">
        <w:rPr>
          <w:sz w:val="20"/>
        </w:rPr>
        <w:t>[15]</w:t>
      </w:r>
      <w:r w:rsidRPr="00D4182D">
        <w:rPr>
          <w:sz w:val="20"/>
        </w:rPr>
        <w:tab/>
        <w:t xml:space="preserve">D. Xing </w:t>
      </w:r>
      <w:r w:rsidRPr="00D4182D">
        <w:rPr>
          <w:i/>
          <w:iCs/>
          <w:sz w:val="20"/>
        </w:rPr>
        <w:t>et al.</w:t>
      </w:r>
      <w:r w:rsidRPr="00D4182D">
        <w:rPr>
          <w:sz w:val="20"/>
        </w:rPr>
        <w:t xml:space="preserve">, “3.3-kV SiC MOSFET Performance and Short-Circuit Capability,” in </w:t>
      </w:r>
      <w:r w:rsidRPr="00D4182D">
        <w:rPr>
          <w:i/>
          <w:iCs/>
          <w:sz w:val="20"/>
        </w:rPr>
        <w:t>2020 IEEE Workshop on Wide Bandgap Power Devices and Applications in Asia (WiPDA Asia)</w:t>
      </w:r>
      <w:r w:rsidRPr="00D4182D">
        <w:rPr>
          <w:sz w:val="20"/>
        </w:rPr>
        <w:t>, Sep. 2020, pp. 1–6. doi: 10.1109/WiPDAAsia49671.2020.9360270.</w:t>
      </w:r>
    </w:p>
    <w:p w14:paraId="181B3409" w14:textId="77777777" w:rsidR="00D4182D" w:rsidRPr="00D4182D" w:rsidRDefault="00D4182D" w:rsidP="00D4182D">
      <w:pPr>
        <w:pStyle w:val="Bibliography"/>
        <w:jc w:val="both"/>
        <w:rPr>
          <w:sz w:val="20"/>
        </w:rPr>
      </w:pPr>
      <w:r w:rsidRPr="00D4182D">
        <w:rPr>
          <w:sz w:val="20"/>
        </w:rPr>
        <w:lastRenderedPageBreak/>
        <w:t>[16]</w:t>
      </w:r>
      <w:r w:rsidRPr="00D4182D">
        <w:rPr>
          <w:sz w:val="20"/>
        </w:rPr>
        <w:tab/>
        <w:t xml:space="preserve">J. Schmitz, H. P. Tuinhout, H. J. Kretschmann, and P. H. Woerlee, “Comparison of soft-breakdown triggers for large-area capacitors under constant voltage stress,” </w:t>
      </w:r>
      <w:r w:rsidRPr="00D4182D">
        <w:rPr>
          <w:i/>
          <w:iCs/>
          <w:sz w:val="20"/>
        </w:rPr>
        <w:t>IEEE Transactions on Device and Materials Reliability</w:t>
      </w:r>
      <w:r w:rsidRPr="00D4182D">
        <w:rPr>
          <w:sz w:val="20"/>
        </w:rPr>
        <w:t>, vol. 1, no. 3, pp. 150–157, Sep. 2001, doi: 10.1109/7298.974830.</w:t>
      </w:r>
    </w:p>
    <w:p w14:paraId="66A801FA" w14:textId="77777777" w:rsidR="00D4182D" w:rsidRPr="00D4182D" w:rsidRDefault="00D4182D" w:rsidP="00D4182D">
      <w:pPr>
        <w:pStyle w:val="Bibliography"/>
        <w:jc w:val="both"/>
        <w:rPr>
          <w:sz w:val="20"/>
        </w:rPr>
      </w:pPr>
      <w:r w:rsidRPr="00D4182D">
        <w:rPr>
          <w:sz w:val="20"/>
        </w:rPr>
        <w:t>[17]</w:t>
      </w:r>
      <w:r w:rsidRPr="00D4182D">
        <w:rPr>
          <w:sz w:val="20"/>
        </w:rPr>
        <w:tab/>
        <w:t xml:space="preserve">A. Padovani, P. La Torraca, J. Strand, L. Larcher, and A. L. Shluger, “Dielectric breakdown of oxide films in electronic devices,” </w:t>
      </w:r>
      <w:r w:rsidRPr="00D4182D">
        <w:rPr>
          <w:i/>
          <w:iCs/>
          <w:sz w:val="20"/>
        </w:rPr>
        <w:t>Nature Reviews Materials</w:t>
      </w:r>
      <w:r w:rsidRPr="00D4182D">
        <w:rPr>
          <w:sz w:val="20"/>
        </w:rPr>
        <w:t>, vol. 9, no. 9, pp. 607–627, Sep. 2024, doi: 10.1038/s41578-024-00702-0.</w:t>
      </w:r>
    </w:p>
    <w:p w14:paraId="5660C350" w14:textId="77777777" w:rsidR="00D4182D" w:rsidRPr="00D4182D" w:rsidRDefault="00D4182D" w:rsidP="00D4182D">
      <w:pPr>
        <w:pStyle w:val="Bibliography"/>
        <w:jc w:val="both"/>
        <w:rPr>
          <w:sz w:val="20"/>
        </w:rPr>
      </w:pPr>
      <w:r w:rsidRPr="00D4182D">
        <w:rPr>
          <w:sz w:val="20"/>
        </w:rPr>
        <w:t>[18]</w:t>
      </w:r>
      <w:r w:rsidRPr="00D4182D">
        <w:rPr>
          <w:sz w:val="20"/>
        </w:rPr>
        <w:tab/>
        <w:t xml:space="preserve">Hideki Satake and Akira Toriumi, “SiO2 dielectric breakdown mechanism studied by the post-breakdown resistance statistics,” </w:t>
      </w:r>
      <w:r w:rsidRPr="00D4182D">
        <w:rPr>
          <w:i/>
          <w:iCs/>
          <w:sz w:val="20"/>
        </w:rPr>
        <w:t>Semiconductor Science and Technology</w:t>
      </w:r>
      <w:r w:rsidRPr="00D4182D">
        <w:rPr>
          <w:sz w:val="20"/>
        </w:rPr>
        <w:t>, vol. 15, no. 5, p. 471, May 2000, doi: 10.1088/0268-1242/15/5/306.</w:t>
      </w:r>
    </w:p>
    <w:p w14:paraId="5931B8B1" w14:textId="77777777" w:rsidR="00D4182D" w:rsidRPr="00D4182D" w:rsidRDefault="00D4182D" w:rsidP="00D4182D">
      <w:pPr>
        <w:pStyle w:val="Bibliography"/>
        <w:jc w:val="both"/>
        <w:rPr>
          <w:sz w:val="20"/>
        </w:rPr>
      </w:pPr>
      <w:r w:rsidRPr="00D4182D">
        <w:rPr>
          <w:sz w:val="20"/>
        </w:rPr>
        <w:t>[19]</w:t>
      </w:r>
      <w:r w:rsidRPr="00D4182D">
        <w:rPr>
          <w:sz w:val="20"/>
        </w:rPr>
        <w:tab/>
        <w:t xml:space="preserve">T. Pompl, C. Engel, H. Wurzer, and M. Kerber, “Soft breakdown and hard breakdown in ultra-thin oxides,” </w:t>
      </w:r>
      <w:r w:rsidRPr="00D4182D">
        <w:rPr>
          <w:i/>
          <w:iCs/>
          <w:sz w:val="20"/>
        </w:rPr>
        <w:t>Microelectronics Reliability</w:t>
      </w:r>
      <w:r w:rsidRPr="00D4182D">
        <w:rPr>
          <w:sz w:val="20"/>
        </w:rPr>
        <w:t>, vol. 41, no. 4, pp. 543–551, Apr. 2001, doi: 10.1016/S0026-2714(00)00253-5.</w:t>
      </w:r>
    </w:p>
    <w:p w14:paraId="638735F7" w14:textId="77777777" w:rsidR="00D4182D" w:rsidRPr="00D4182D" w:rsidRDefault="00D4182D" w:rsidP="00D4182D">
      <w:pPr>
        <w:pStyle w:val="Bibliography"/>
        <w:jc w:val="both"/>
        <w:rPr>
          <w:sz w:val="20"/>
        </w:rPr>
      </w:pPr>
      <w:r w:rsidRPr="00D4182D">
        <w:rPr>
          <w:sz w:val="20"/>
        </w:rPr>
        <w:t>[20]</w:t>
      </w:r>
      <w:r w:rsidRPr="00D4182D">
        <w:rPr>
          <w:sz w:val="20"/>
        </w:rPr>
        <w:tab/>
        <w:t xml:space="preserve">K. E. Falidas, M. B. Everding, A. E. Viegas, M. Czernohorsky, and J. Heitmann, “Automated reliability calculation of failure rate, lifetime extrapolation and prediction for embedded Metal-Insulator-Metal capacitors using an optimized Time-Dependent-Dielectric-Breakdown model,” </w:t>
      </w:r>
      <w:r w:rsidRPr="00D4182D">
        <w:rPr>
          <w:i/>
          <w:iCs/>
          <w:sz w:val="20"/>
        </w:rPr>
        <w:t>Microelectronics Reliability</w:t>
      </w:r>
      <w:r w:rsidRPr="00D4182D">
        <w:rPr>
          <w:sz w:val="20"/>
        </w:rPr>
        <w:t>, vol. 150, p. 115191, Nov. 2023, doi: 10.1016/j.microrel.2023.115191.</w:t>
      </w:r>
    </w:p>
    <w:p w14:paraId="552E3280" w14:textId="77777777" w:rsidR="00D4182D" w:rsidRPr="00D4182D" w:rsidRDefault="00D4182D" w:rsidP="00D4182D">
      <w:pPr>
        <w:pStyle w:val="Bibliography"/>
        <w:jc w:val="both"/>
        <w:rPr>
          <w:sz w:val="20"/>
        </w:rPr>
      </w:pPr>
      <w:r w:rsidRPr="00D4182D">
        <w:rPr>
          <w:sz w:val="20"/>
        </w:rPr>
        <w:t>[21]</w:t>
      </w:r>
      <w:r w:rsidRPr="00D4182D">
        <w:rPr>
          <w:sz w:val="20"/>
        </w:rPr>
        <w:tab/>
        <w:t xml:space="preserve">J. Qian </w:t>
      </w:r>
      <w:r w:rsidRPr="00D4182D">
        <w:rPr>
          <w:i/>
          <w:iCs/>
          <w:sz w:val="20"/>
        </w:rPr>
        <w:t>et al.</w:t>
      </w:r>
      <w:r w:rsidRPr="00D4182D">
        <w:rPr>
          <w:sz w:val="20"/>
        </w:rPr>
        <w:t xml:space="preserve">, “Modeling of Charge-to-Breakdown with an Electron Trapping Model for </w:t>
      </w:r>
      <w:r w:rsidRPr="00D4182D">
        <w:rPr>
          <w:sz w:val="20"/>
        </w:rPr>
        <w:t xml:space="preserve">Analysis of Thermal Gate Oxide Failure Mechanism in SiC Power MOSFETs,” </w:t>
      </w:r>
      <w:r w:rsidRPr="00D4182D">
        <w:rPr>
          <w:i/>
          <w:iCs/>
          <w:sz w:val="20"/>
        </w:rPr>
        <w:t>Materials</w:t>
      </w:r>
      <w:r w:rsidRPr="00D4182D">
        <w:rPr>
          <w:sz w:val="20"/>
        </w:rPr>
        <w:t>, vol. 17, no. 7, p. 1455, 2024, doi: 10.3390/ma17071455.</w:t>
      </w:r>
    </w:p>
    <w:p w14:paraId="6854364F" w14:textId="77777777" w:rsidR="00D4182D" w:rsidRPr="00D4182D" w:rsidRDefault="00D4182D" w:rsidP="00D4182D">
      <w:pPr>
        <w:pStyle w:val="Bibliography"/>
        <w:jc w:val="both"/>
        <w:rPr>
          <w:sz w:val="20"/>
        </w:rPr>
      </w:pPr>
      <w:r w:rsidRPr="00D4182D">
        <w:rPr>
          <w:sz w:val="20"/>
        </w:rPr>
        <w:t>[22]</w:t>
      </w:r>
      <w:r w:rsidRPr="00D4182D">
        <w:rPr>
          <w:sz w:val="20"/>
        </w:rPr>
        <w:tab/>
        <w:t xml:space="preserve">M. Lenzlinger and E. H. Snow, “Fowler‐Nordheim Tunneling into Thermally Grown SiO2,” </w:t>
      </w:r>
      <w:r w:rsidRPr="00D4182D">
        <w:rPr>
          <w:i/>
          <w:iCs/>
          <w:sz w:val="20"/>
        </w:rPr>
        <w:t>Journal of Applied Physics</w:t>
      </w:r>
      <w:r w:rsidRPr="00D4182D">
        <w:rPr>
          <w:sz w:val="20"/>
        </w:rPr>
        <w:t>, vol. 40, pp. 278–283, 1969.</w:t>
      </w:r>
    </w:p>
    <w:p w14:paraId="01B45E6D" w14:textId="77777777" w:rsidR="00D4182D" w:rsidRPr="00D4182D" w:rsidRDefault="00D4182D" w:rsidP="00D4182D">
      <w:pPr>
        <w:pStyle w:val="Bibliography"/>
        <w:jc w:val="both"/>
        <w:rPr>
          <w:sz w:val="20"/>
        </w:rPr>
      </w:pPr>
      <w:r w:rsidRPr="00D4182D">
        <w:rPr>
          <w:sz w:val="20"/>
        </w:rPr>
        <w:t>[23]</w:t>
      </w:r>
      <w:r w:rsidRPr="00D4182D">
        <w:rPr>
          <w:sz w:val="20"/>
        </w:rPr>
        <w:tab/>
        <w:t xml:space="preserve">J. Frenkel, “On Pre-Breakdown Phenomena in Insulators and Electronic Semi-Conductors,” </w:t>
      </w:r>
      <w:r w:rsidRPr="00D4182D">
        <w:rPr>
          <w:i/>
          <w:iCs/>
          <w:sz w:val="20"/>
        </w:rPr>
        <w:t>Phys. Rev.</w:t>
      </w:r>
      <w:r w:rsidRPr="00D4182D">
        <w:rPr>
          <w:sz w:val="20"/>
        </w:rPr>
        <w:t>, vol. 54, no. 8, pp. 647–648, Oct. 1938, doi: 10.1103/PhysRev.54.647.</w:t>
      </w:r>
    </w:p>
    <w:p w14:paraId="7F973A62" w14:textId="77777777" w:rsidR="00D4182D" w:rsidRPr="00D4182D" w:rsidRDefault="00D4182D" w:rsidP="00D4182D">
      <w:pPr>
        <w:pStyle w:val="Bibliography"/>
        <w:jc w:val="both"/>
        <w:rPr>
          <w:sz w:val="20"/>
        </w:rPr>
      </w:pPr>
      <w:r w:rsidRPr="00D4182D">
        <w:rPr>
          <w:sz w:val="20"/>
        </w:rPr>
        <w:t>[24]</w:t>
      </w:r>
      <w:r w:rsidRPr="00D4182D">
        <w:rPr>
          <w:sz w:val="20"/>
        </w:rPr>
        <w:tab/>
        <w:t xml:space="preserve">T. Pompl, C. Engel, H. Wurzer, and M. Kerber, “Soft breakdown and hard breakdown in ultra-thin oxides,” </w:t>
      </w:r>
      <w:r w:rsidRPr="00D4182D">
        <w:rPr>
          <w:i/>
          <w:iCs/>
          <w:sz w:val="20"/>
        </w:rPr>
        <w:t>Microelectronics Reliability</w:t>
      </w:r>
      <w:r w:rsidRPr="00D4182D">
        <w:rPr>
          <w:sz w:val="20"/>
        </w:rPr>
        <w:t>, vol. 41, no. 4, pp. 543–551, Apr. 2001, doi: 10.1016/S0026-2714(00)00253-5.</w:t>
      </w:r>
    </w:p>
    <w:p w14:paraId="67A7CA0C" w14:textId="77777777" w:rsidR="00D4182D" w:rsidRPr="00D4182D" w:rsidRDefault="00D4182D" w:rsidP="00D4182D">
      <w:pPr>
        <w:pStyle w:val="Bibliography"/>
        <w:jc w:val="both"/>
        <w:rPr>
          <w:sz w:val="20"/>
        </w:rPr>
      </w:pPr>
      <w:r w:rsidRPr="00D4182D">
        <w:rPr>
          <w:sz w:val="20"/>
        </w:rPr>
        <w:t>[25]</w:t>
      </w:r>
      <w:r w:rsidRPr="00D4182D">
        <w:rPr>
          <w:sz w:val="20"/>
        </w:rPr>
        <w:tab/>
        <w:t xml:space="preserve">A. Padovani, D. Z. Gao, A. L. Shluger, and L. Larcher, “A microscopic mechanism of dielectric breakdown in SiO2 films: An insight from multi-scale modeling,” </w:t>
      </w:r>
      <w:r w:rsidRPr="00D4182D">
        <w:rPr>
          <w:i/>
          <w:iCs/>
          <w:sz w:val="20"/>
        </w:rPr>
        <w:t>Journal of Applied Physics</w:t>
      </w:r>
      <w:r w:rsidRPr="00D4182D">
        <w:rPr>
          <w:sz w:val="20"/>
        </w:rPr>
        <w:t>, vol. 121, no. 15, p. 155101, Apr. 2017, doi: 10.1063/1.4979915.</w:t>
      </w:r>
    </w:p>
    <w:p w14:paraId="2AFF1649" w14:textId="77777777" w:rsidR="00D4182D" w:rsidRPr="00D4182D" w:rsidRDefault="00D4182D" w:rsidP="00D4182D">
      <w:pPr>
        <w:pStyle w:val="Bibliography"/>
        <w:jc w:val="both"/>
        <w:rPr>
          <w:sz w:val="20"/>
        </w:rPr>
      </w:pPr>
      <w:r w:rsidRPr="00D4182D">
        <w:rPr>
          <w:sz w:val="20"/>
        </w:rPr>
        <w:t>[26]</w:t>
      </w:r>
      <w:r w:rsidRPr="00D4182D">
        <w:rPr>
          <w:sz w:val="20"/>
        </w:rPr>
        <w:tab/>
        <w:t xml:space="preserve">F. Palumbo, S. Lombardo, and M. Eizenberg, “Physical mechanism of progressive breakdown in gate oxides,” </w:t>
      </w:r>
      <w:r w:rsidRPr="00D4182D">
        <w:rPr>
          <w:i/>
          <w:iCs/>
          <w:sz w:val="20"/>
        </w:rPr>
        <w:t>Journal of Applied Physics</w:t>
      </w:r>
      <w:r w:rsidRPr="00D4182D">
        <w:rPr>
          <w:sz w:val="20"/>
        </w:rPr>
        <w:t>, vol. 115, no. 22, p. 224101, Jun. 2014, doi: 10.1063/1.4882116.</w:t>
      </w:r>
    </w:p>
    <w:p w14:paraId="07331AF5" w14:textId="79E2675C" w:rsidR="004A1E37" w:rsidRPr="00AC7627" w:rsidRDefault="005C2616" w:rsidP="00D4182D">
      <w:pPr>
        <w:tabs>
          <w:tab w:val="left" w:pos="360"/>
          <w:tab w:val="right" w:leader="hyphen" w:pos="9072"/>
        </w:tabs>
        <w:spacing w:before="120"/>
        <w:jc w:val="both"/>
        <w:rPr>
          <w:sz w:val="20"/>
          <w:szCs w:val="20"/>
        </w:rPr>
      </w:pPr>
      <w:r w:rsidRPr="005C2616">
        <w:rPr>
          <w:sz w:val="20"/>
          <w:szCs w:val="20"/>
        </w:rPr>
        <w:fldChar w:fldCharType="end"/>
      </w:r>
    </w:p>
    <w:p w14:paraId="651CD922" w14:textId="1EC2D162" w:rsidR="00D3654F" w:rsidRPr="00A64453" w:rsidRDefault="00D3654F" w:rsidP="00A64453">
      <w:pPr>
        <w:tabs>
          <w:tab w:val="left" w:pos="567"/>
          <w:tab w:val="right" w:leader="hyphen" w:pos="9072"/>
        </w:tabs>
        <w:spacing w:after="120"/>
        <w:jc w:val="both"/>
        <w:rPr>
          <w:sz w:val="22"/>
          <w:szCs w:val="22"/>
        </w:rPr>
      </w:pPr>
    </w:p>
    <w:p w14:paraId="14F19D9D" w14:textId="77777777" w:rsidR="00CD1093" w:rsidRPr="00AC7627" w:rsidRDefault="00CD1093" w:rsidP="00712AFB">
      <w:pPr>
        <w:tabs>
          <w:tab w:val="left" w:pos="284"/>
          <w:tab w:val="right" w:leader="hyphen" w:pos="9072"/>
        </w:tabs>
        <w:spacing w:before="120" w:after="120"/>
        <w:ind w:left="284" w:hanging="284"/>
        <w:jc w:val="both"/>
        <w:rPr>
          <w:sz w:val="22"/>
          <w:szCs w:val="22"/>
        </w:rPr>
      </w:pPr>
    </w:p>
    <w:p w14:paraId="143859FE" w14:textId="77777777" w:rsidR="005D7308" w:rsidRPr="00AC7627" w:rsidRDefault="005D7308" w:rsidP="00712AFB">
      <w:pPr>
        <w:tabs>
          <w:tab w:val="left" w:pos="360"/>
          <w:tab w:val="right" w:leader="hyphen" w:pos="9072"/>
        </w:tabs>
        <w:spacing w:before="120" w:after="120"/>
        <w:jc w:val="both"/>
        <w:rPr>
          <w:sz w:val="22"/>
          <w:szCs w:val="22"/>
        </w:rPr>
        <w:sectPr w:rsidR="005D7308" w:rsidRPr="00AC7627" w:rsidSect="000666A0">
          <w:type w:val="continuous"/>
          <w:pgSz w:w="11907" w:h="16840" w:code="9"/>
          <w:pgMar w:top="1134" w:right="1134" w:bottom="1134" w:left="1418" w:header="720" w:footer="556" w:gutter="0"/>
          <w:cols w:num="2" w:space="567"/>
          <w:docGrid w:linePitch="360"/>
        </w:sectPr>
      </w:pPr>
    </w:p>
    <w:p w14:paraId="16D127BD" w14:textId="6E764D3C" w:rsidR="00C32D99" w:rsidRDefault="00C32D99" w:rsidP="00712AFB">
      <w:pPr>
        <w:tabs>
          <w:tab w:val="left" w:pos="360"/>
          <w:tab w:val="right" w:leader="hyphen" w:pos="9072"/>
        </w:tabs>
        <w:spacing w:before="120" w:after="120"/>
        <w:jc w:val="both"/>
        <w:rPr>
          <w:sz w:val="22"/>
          <w:szCs w:val="22"/>
        </w:rPr>
      </w:pPr>
    </w:p>
    <w:p w14:paraId="4420BB6C" w14:textId="77777777" w:rsidR="00117585" w:rsidRPr="00AC7627" w:rsidRDefault="00117585" w:rsidP="00712AFB">
      <w:pPr>
        <w:tabs>
          <w:tab w:val="left" w:pos="360"/>
          <w:tab w:val="right" w:leader="hyphen" w:pos="9072"/>
        </w:tabs>
        <w:spacing w:before="120" w:after="120"/>
        <w:jc w:val="both"/>
        <w:rPr>
          <w:sz w:val="22"/>
          <w:szCs w:val="22"/>
        </w:rPr>
      </w:pPr>
    </w:p>
    <w:p w14:paraId="70139994" w14:textId="77777777" w:rsidR="00C32D99" w:rsidRPr="00204068" w:rsidRDefault="00C32D99" w:rsidP="00C32D99">
      <w:pPr>
        <w:tabs>
          <w:tab w:val="left" w:pos="360"/>
          <w:tab w:val="right" w:leader="hyphen" w:pos="9072"/>
        </w:tabs>
        <w:spacing w:before="120" w:after="120"/>
        <w:jc w:val="both"/>
        <w:rPr>
          <w:b/>
          <w:sz w:val="22"/>
          <w:szCs w:val="22"/>
          <w:lang w:val="de-DE"/>
        </w:rPr>
      </w:pPr>
      <w:r w:rsidRPr="00204068">
        <w:rPr>
          <w:i/>
          <w:sz w:val="22"/>
          <w:szCs w:val="22"/>
          <w:lang w:val="de-DE"/>
        </w:rPr>
        <w:t>Liên hệ</w:t>
      </w:r>
      <w:r w:rsidRPr="00204068">
        <w:rPr>
          <w:sz w:val="22"/>
          <w:szCs w:val="22"/>
          <w:lang w:val="de-DE"/>
        </w:rPr>
        <w:t xml:space="preserve">: </w:t>
      </w:r>
      <w:r w:rsidRPr="00E5780D">
        <w:rPr>
          <w:b/>
          <w:sz w:val="22"/>
          <w:szCs w:val="22"/>
          <w:lang w:val="de-DE"/>
        </w:rPr>
        <w:t>Huỳnh Công Tú</w:t>
      </w:r>
    </w:p>
    <w:p w14:paraId="3AF7B08A"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Trường Đại học Quy Nhơn</w:t>
      </w:r>
    </w:p>
    <w:p w14:paraId="4B3C6131" w14:textId="77777777" w:rsidR="00C32D99" w:rsidRPr="00204068" w:rsidRDefault="00C32D99" w:rsidP="00C32D99">
      <w:pPr>
        <w:tabs>
          <w:tab w:val="left" w:pos="360"/>
          <w:tab w:val="right" w:leader="hyphen" w:pos="9072"/>
        </w:tabs>
        <w:spacing w:before="120" w:after="120"/>
        <w:ind w:firstLine="798"/>
        <w:jc w:val="both"/>
        <w:rPr>
          <w:sz w:val="22"/>
          <w:szCs w:val="22"/>
          <w:lang w:val="de-DE"/>
        </w:rPr>
      </w:pPr>
      <w:r w:rsidRPr="00204068">
        <w:rPr>
          <w:sz w:val="22"/>
          <w:szCs w:val="22"/>
          <w:lang w:val="de-DE"/>
        </w:rPr>
        <w:t>170 An Dương Vương,</w:t>
      </w:r>
      <w:r>
        <w:rPr>
          <w:sz w:val="22"/>
          <w:szCs w:val="22"/>
          <w:lang w:val="de-DE"/>
        </w:rPr>
        <w:t xml:space="preserve"> TP</w:t>
      </w:r>
      <w:r w:rsidRPr="00204068">
        <w:rPr>
          <w:sz w:val="22"/>
          <w:szCs w:val="22"/>
          <w:lang w:val="de-DE"/>
        </w:rPr>
        <w:t xml:space="preserve">. Quy Nhơn, </w:t>
      </w:r>
      <w:r>
        <w:rPr>
          <w:sz w:val="22"/>
          <w:szCs w:val="22"/>
          <w:lang w:val="de-DE"/>
        </w:rPr>
        <w:t xml:space="preserve">tỉnh </w:t>
      </w:r>
      <w:r w:rsidRPr="00204068">
        <w:rPr>
          <w:sz w:val="22"/>
          <w:szCs w:val="22"/>
          <w:lang w:val="de-DE"/>
        </w:rPr>
        <w:t>Bình Định, Việt Nam</w:t>
      </w:r>
    </w:p>
    <w:p w14:paraId="66698471"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 xml:space="preserve">Email: </w:t>
      </w:r>
      <w:hyperlink r:id="rId16" w:history="1">
        <w:r w:rsidRPr="002D34E6">
          <w:rPr>
            <w:rStyle w:val="Hyperlink"/>
            <w:sz w:val="22"/>
            <w:szCs w:val="22"/>
          </w:rPr>
          <w:t>huynhcongtu@qnu.edu.vn</w:t>
        </w:r>
      </w:hyperlink>
    </w:p>
    <w:p w14:paraId="790AD59D" w14:textId="77777777" w:rsidR="00C32D99" w:rsidRDefault="00C32D99" w:rsidP="00C32D99">
      <w:pPr>
        <w:tabs>
          <w:tab w:val="left" w:pos="360"/>
          <w:tab w:val="right" w:leader="hyphen" w:pos="9072"/>
        </w:tabs>
        <w:spacing w:before="120" w:after="120"/>
        <w:ind w:firstLine="798"/>
        <w:jc w:val="both"/>
        <w:rPr>
          <w:sz w:val="22"/>
          <w:szCs w:val="22"/>
        </w:rPr>
      </w:pPr>
      <w:r>
        <w:rPr>
          <w:sz w:val="22"/>
          <w:szCs w:val="22"/>
        </w:rPr>
        <w:t>Điện thoại: 0903869026</w:t>
      </w:r>
    </w:p>
    <w:p w14:paraId="620DB12A" w14:textId="42528833" w:rsidR="00863A4E" w:rsidRDefault="00863A4E" w:rsidP="00235C35">
      <w:pPr>
        <w:tabs>
          <w:tab w:val="left" w:pos="360"/>
          <w:tab w:val="right" w:leader="hyphen" w:pos="9072"/>
        </w:tabs>
        <w:spacing w:before="120" w:after="120"/>
        <w:ind w:firstLine="798"/>
        <w:jc w:val="both"/>
        <w:rPr>
          <w:sz w:val="22"/>
          <w:szCs w:val="22"/>
        </w:rPr>
      </w:pPr>
    </w:p>
    <w:p w14:paraId="733FF49A" w14:textId="77979D3F" w:rsidR="00863A4E" w:rsidRDefault="00863A4E" w:rsidP="00235C35">
      <w:pPr>
        <w:tabs>
          <w:tab w:val="left" w:pos="360"/>
          <w:tab w:val="right" w:leader="hyphen" w:pos="9072"/>
        </w:tabs>
        <w:spacing w:before="120" w:after="120"/>
        <w:ind w:firstLine="798"/>
        <w:jc w:val="both"/>
        <w:rPr>
          <w:sz w:val="22"/>
          <w:szCs w:val="22"/>
        </w:rPr>
      </w:pPr>
    </w:p>
    <w:p w14:paraId="0E7869E8" w14:textId="3C83B20A" w:rsidR="00863A4E" w:rsidRDefault="00863A4E" w:rsidP="00235C35">
      <w:pPr>
        <w:tabs>
          <w:tab w:val="left" w:pos="360"/>
          <w:tab w:val="right" w:leader="hyphen" w:pos="9072"/>
        </w:tabs>
        <w:spacing w:before="120" w:after="120"/>
        <w:ind w:firstLine="798"/>
        <w:jc w:val="both"/>
        <w:rPr>
          <w:sz w:val="22"/>
          <w:szCs w:val="22"/>
        </w:rPr>
      </w:pPr>
    </w:p>
    <w:p w14:paraId="2351EB6C" w14:textId="18C15425" w:rsidR="00863A4E" w:rsidRDefault="00863A4E" w:rsidP="00235C35">
      <w:pPr>
        <w:tabs>
          <w:tab w:val="left" w:pos="360"/>
          <w:tab w:val="right" w:leader="hyphen" w:pos="9072"/>
        </w:tabs>
        <w:spacing w:before="120" w:after="120"/>
        <w:ind w:firstLine="798"/>
        <w:jc w:val="both"/>
        <w:rPr>
          <w:sz w:val="22"/>
          <w:szCs w:val="22"/>
        </w:rPr>
      </w:pPr>
    </w:p>
    <w:p w14:paraId="4BC5D4F9" w14:textId="7F8843DF" w:rsidR="00863A4E" w:rsidRDefault="00863A4E" w:rsidP="00235C35">
      <w:pPr>
        <w:tabs>
          <w:tab w:val="left" w:pos="360"/>
          <w:tab w:val="right" w:leader="hyphen" w:pos="9072"/>
        </w:tabs>
        <w:spacing w:before="120" w:after="120"/>
        <w:ind w:firstLine="798"/>
        <w:jc w:val="both"/>
        <w:rPr>
          <w:sz w:val="22"/>
          <w:szCs w:val="22"/>
        </w:rPr>
      </w:pPr>
    </w:p>
    <w:p w14:paraId="29A0C609" w14:textId="17DA2336" w:rsidR="00863A4E" w:rsidRDefault="00863A4E" w:rsidP="00235C35">
      <w:pPr>
        <w:tabs>
          <w:tab w:val="left" w:pos="360"/>
          <w:tab w:val="right" w:leader="hyphen" w:pos="9072"/>
        </w:tabs>
        <w:spacing w:before="120" w:after="120"/>
        <w:ind w:firstLine="798"/>
        <w:jc w:val="both"/>
        <w:rPr>
          <w:sz w:val="22"/>
          <w:szCs w:val="22"/>
        </w:rPr>
      </w:pPr>
    </w:p>
    <w:p w14:paraId="26857D39" w14:textId="6A21CCCB" w:rsidR="00863A4E" w:rsidRDefault="00863A4E" w:rsidP="00235C35">
      <w:pPr>
        <w:tabs>
          <w:tab w:val="left" w:pos="360"/>
          <w:tab w:val="right" w:leader="hyphen" w:pos="9072"/>
        </w:tabs>
        <w:spacing w:before="120" w:after="120"/>
        <w:ind w:firstLine="798"/>
        <w:jc w:val="both"/>
        <w:rPr>
          <w:sz w:val="22"/>
          <w:szCs w:val="22"/>
        </w:rPr>
      </w:pPr>
    </w:p>
    <w:p w14:paraId="2DBA86D3" w14:textId="67D328E3" w:rsidR="00863A4E" w:rsidRDefault="00863A4E" w:rsidP="00235C35">
      <w:pPr>
        <w:tabs>
          <w:tab w:val="left" w:pos="360"/>
          <w:tab w:val="right" w:leader="hyphen" w:pos="9072"/>
        </w:tabs>
        <w:spacing w:before="120" w:after="120"/>
        <w:ind w:firstLine="798"/>
        <w:jc w:val="both"/>
        <w:rPr>
          <w:sz w:val="22"/>
          <w:szCs w:val="22"/>
        </w:rPr>
      </w:pPr>
    </w:p>
    <w:p w14:paraId="2AD47D4F" w14:textId="34D8084E" w:rsidR="00863A4E" w:rsidRDefault="00863A4E" w:rsidP="00235C35">
      <w:pPr>
        <w:tabs>
          <w:tab w:val="left" w:pos="360"/>
          <w:tab w:val="right" w:leader="hyphen" w:pos="9072"/>
        </w:tabs>
        <w:spacing w:before="120" w:after="120"/>
        <w:ind w:firstLine="798"/>
        <w:jc w:val="both"/>
        <w:rPr>
          <w:sz w:val="22"/>
          <w:szCs w:val="22"/>
        </w:rPr>
      </w:pPr>
    </w:p>
    <w:p w14:paraId="5EC3728C" w14:textId="0B0E5960" w:rsidR="00863A4E" w:rsidRDefault="00863A4E" w:rsidP="00235C35">
      <w:pPr>
        <w:tabs>
          <w:tab w:val="left" w:pos="360"/>
          <w:tab w:val="right" w:leader="hyphen" w:pos="9072"/>
        </w:tabs>
        <w:spacing w:before="120" w:after="120"/>
        <w:ind w:firstLine="798"/>
        <w:jc w:val="both"/>
        <w:rPr>
          <w:sz w:val="22"/>
          <w:szCs w:val="22"/>
        </w:rPr>
      </w:pPr>
    </w:p>
    <w:p w14:paraId="40877CA9" w14:textId="28C62F7F" w:rsidR="00863A4E" w:rsidRDefault="00863A4E" w:rsidP="00235C35">
      <w:pPr>
        <w:tabs>
          <w:tab w:val="left" w:pos="360"/>
          <w:tab w:val="right" w:leader="hyphen" w:pos="9072"/>
        </w:tabs>
        <w:spacing w:before="120" w:after="120"/>
        <w:ind w:firstLine="798"/>
        <w:jc w:val="both"/>
        <w:rPr>
          <w:sz w:val="22"/>
          <w:szCs w:val="22"/>
        </w:rPr>
      </w:pPr>
    </w:p>
    <w:p w14:paraId="5618D548" w14:textId="11BB0333" w:rsidR="00863A4E" w:rsidRDefault="00863A4E" w:rsidP="00235C35">
      <w:pPr>
        <w:tabs>
          <w:tab w:val="left" w:pos="360"/>
          <w:tab w:val="right" w:leader="hyphen" w:pos="9072"/>
        </w:tabs>
        <w:spacing w:before="120" w:after="120"/>
        <w:ind w:firstLine="798"/>
        <w:jc w:val="both"/>
        <w:rPr>
          <w:sz w:val="22"/>
          <w:szCs w:val="22"/>
        </w:rPr>
      </w:pPr>
    </w:p>
    <w:p w14:paraId="4E767F69" w14:textId="3302CEB7" w:rsidR="00863A4E" w:rsidRDefault="00863A4E" w:rsidP="00235C35">
      <w:pPr>
        <w:tabs>
          <w:tab w:val="left" w:pos="360"/>
          <w:tab w:val="right" w:leader="hyphen" w:pos="9072"/>
        </w:tabs>
        <w:spacing w:before="120" w:after="120"/>
        <w:ind w:firstLine="798"/>
        <w:jc w:val="both"/>
        <w:rPr>
          <w:sz w:val="22"/>
          <w:szCs w:val="22"/>
        </w:rPr>
      </w:pPr>
    </w:p>
    <w:p w14:paraId="0DC107B8" w14:textId="4151CB07" w:rsidR="00863A4E" w:rsidRDefault="00863A4E" w:rsidP="00235C35">
      <w:pPr>
        <w:tabs>
          <w:tab w:val="left" w:pos="360"/>
          <w:tab w:val="right" w:leader="hyphen" w:pos="9072"/>
        </w:tabs>
        <w:spacing w:before="120" w:after="120"/>
        <w:ind w:firstLine="798"/>
        <w:jc w:val="both"/>
        <w:rPr>
          <w:sz w:val="22"/>
          <w:szCs w:val="22"/>
        </w:rPr>
      </w:pPr>
    </w:p>
    <w:p w14:paraId="79E69352" w14:textId="1DAEB172" w:rsidR="00863A4E" w:rsidRDefault="00863A4E" w:rsidP="00235C35">
      <w:pPr>
        <w:tabs>
          <w:tab w:val="left" w:pos="360"/>
          <w:tab w:val="right" w:leader="hyphen" w:pos="9072"/>
        </w:tabs>
        <w:spacing w:before="120" w:after="120"/>
        <w:ind w:firstLine="798"/>
        <w:jc w:val="both"/>
        <w:rPr>
          <w:sz w:val="22"/>
          <w:szCs w:val="22"/>
        </w:rPr>
      </w:pPr>
    </w:p>
    <w:p w14:paraId="589524CB" w14:textId="1C55E1F0" w:rsidR="00A72910" w:rsidRPr="00814A24" w:rsidRDefault="00A72910" w:rsidP="00A72910">
      <w:pPr>
        <w:tabs>
          <w:tab w:val="left" w:pos="360"/>
          <w:tab w:val="right" w:leader="hyphen" w:pos="9072"/>
        </w:tabs>
        <w:spacing w:before="120" w:after="120"/>
        <w:jc w:val="both"/>
        <w:rPr>
          <w:sz w:val="22"/>
          <w:szCs w:val="22"/>
        </w:rPr>
      </w:pPr>
    </w:p>
    <w:sectPr w:rsidR="00A72910" w:rsidRPr="00814A24"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80CA6" w14:textId="77777777" w:rsidR="0047771E" w:rsidRDefault="0047771E" w:rsidP="00D8166A">
      <w:r>
        <w:separator/>
      </w:r>
    </w:p>
  </w:endnote>
  <w:endnote w:type="continuationSeparator" w:id="0">
    <w:p w14:paraId="54045F40" w14:textId="77777777" w:rsidR="0047771E" w:rsidRDefault="0047771E"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A391" w14:textId="2E70E09F" w:rsidR="007F3FFF" w:rsidRPr="00D8166A" w:rsidRDefault="007F3FFF">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4614A7">
      <w:rPr>
        <w:noProof/>
        <w:sz w:val="22"/>
      </w:rPr>
      <w:t>1</w:t>
    </w:r>
    <w:r w:rsidRPr="00D8166A">
      <w:rPr>
        <w:noProof/>
        <w:sz w:val="22"/>
      </w:rPr>
      <w:fldChar w:fldCharType="end"/>
    </w:r>
  </w:p>
  <w:p w14:paraId="5246E224" w14:textId="77777777" w:rsidR="007F3FFF" w:rsidRDefault="007F3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BC47" w14:textId="77777777" w:rsidR="0047771E" w:rsidRDefault="0047771E" w:rsidP="00D8166A">
      <w:r>
        <w:separator/>
      </w:r>
    </w:p>
  </w:footnote>
  <w:footnote w:type="continuationSeparator" w:id="0">
    <w:p w14:paraId="26E2E465" w14:textId="77777777" w:rsidR="0047771E" w:rsidRDefault="0047771E"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84C0B19"/>
    <w:multiLevelType w:val="hybridMultilevel"/>
    <w:tmpl w:val="C5224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35C13"/>
    <w:multiLevelType w:val="hybridMultilevel"/>
    <w:tmpl w:val="3642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4D12377"/>
    <w:multiLevelType w:val="hybridMultilevel"/>
    <w:tmpl w:val="A80C5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0372C69"/>
    <w:multiLevelType w:val="hybridMultilevel"/>
    <w:tmpl w:val="0C10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E4086"/>
    <w:multiLevelType w:val="hybridMultilevel"/>
    <w:tmpl w:val="CB6C6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8173A1"/>
    <w:multiLevelType w:val="multilevel"/>
    <w:tmpl w:val="8F02E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63B6B"/>
    <w:multiLevelType w:val="hybridMultilevel"/>
    <w:tmpl w:val="C0505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563CA"/>
    <w:multiLevelType w:val="hybridMultilevel"/>
    <w:tmpl w:val="65980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4157E"/>
    <w:multiLevelType w:val="hybridMultilevel"/>
    <w:tmpl w:val="798C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38154F"/>
    <w:multiLevelType w:val="hybridMultilevel"/>
    <w:tmpl w:val="3598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60D14"/>
    <w:multiLevelType w:val="hybridMultilevel"/>
    <w:tmpl w:val="C248E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6D1B36"/>
    <w:multiLevelType w:val="hybridMultilevel"/>
    <w:tmpl w:val="4EA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C61FF"/>
    <w:multiLevelType w:val="hybridMultilevel"/>
    <w:tmpl w:val="2424B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7"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70B0700C"/>
    <w:multiLevelType w:val="hybridMultilevel"/>
    <w:tmpl w:val="93D4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061822">
    <w:abstractNumId w:val="0"/>
  </w:num>
  <w:num w:numId="2" w16cid:durableId="2029133668">
    <w:abstractNumId w:val="19"/>
  </w:num>
  <w:num w:numId="3" w16cid:durableId="2080978385">
    <w:abstractNumId w:val="9"/>
  </w:num>
  <w:num w:numId="4" w16cid:durableId="826634530">
    <w:abstractNumId w:val="25"/>
  </w:num>
  <w:num w:numId="5" w16cid:durableId="476456144">
    <w:abstractNumId w:val="12"/>
  </w:num>
  <w:num w:numId="6" w16cid:durableId="1488011374">
    <w:abstractNumId w:val="8"/>
  </w:num>
  <w:num w:numId="7" w16cid:durableId="762991252">
    <w:abstractNumId w:val="5"/>
  </w:num>
  <w:num w:numId="8" w16cid:durableId="344552266">
    <w:abstractNumId w:val="27"/>
  </w:num>
  <w:num w:numId="9" w16cid:durableId="2022857675">
    <w:abstractNumId w:val="10"/>
  </w:num>
  <w:num w:numId="10" w16cid:durableId="2069068148">
    <w:abstractNumId w:val="22"/>
  </w:num>
  <w:num w:numId="11" w16cid:durableId="1478958293">
    <w:abstractNumId w:val="1"/>
  </w:num>
  <w:num w:numId="12" w16cid:durableId="325942002">
    <w:abstractNumId w:val="6"/>
  </w:num>
  <w:num w:numId="13" w16cid:durableId="2048989348">
    <w:abstractNumId w:val="26"/>
  </w:num>
  <w:num w:numId="14" w16cid:durableId="484710636">
    <w:abstractNumId w:val="11"/>
  </w:num>
  <w:num w:numId="15" w16cid:durableId="1038703269">
    <w:abstractNumId w:val="3"/>
  </w:num>
  <w:num w:numId="16" w16cid:durableId="1156802245">
    <w:abstractNumId w:val="7"/>
  </w:num>
  <w:num w:numId="17" w16cid:durableId="965089589">
    <w:abstractNumId w:val="17"/>
  </w:num>
  <w:num w:numId="18" w16cid:durableId="1088843923">
    <w:abstractNumId w:val="13"/>
  </w:num>
  <w:num w:numId="19" w16cid:durableId="1726639465">
    <w:abstractNumId w:val="24"/>
  </w:num>
  <w:num w:numId="20" w16cid:durableId="2023585776">
    <w:abstractNumId w:val="16"/>
  </w:num>
  <w:num w:numId="21" w16cid:durableId="264046277">
    <w:abstractNumId w:val="23"/>
  </w:num>
  <w:num w:numId="22" w16cid:durableId="320546045">
    <w:abstractNumId w:val="4"/>
  </w:num>
  <w:num w:numId="23" w16cid:durableId="1672297832">
    <w:abstractNumId w:val="28"/>
  </w:num>
  <w:num w:numId="24" w16cid:durableId="218785405">
    <w:abstractNumId w:val="14"/>
  </w:num>
  <w:num w:numId="25" w16cid:durableId="19013287">
    <w:abstractNumId w:val="15"/>
  </w:num>
  <w:num w:numId="26" w16cid:durableId="695079493">
    <w:abstractNumId w:val="20"/>
  </w:num>
  <w:num w:numId="27" w16cid:durableId="1314793416">
    <w:abstractNumId w:val="18"/>
  </w:num>
  <w:num w:numId="28" w16cid:durableId="1964190739">
    <w:abstractNumId w:val="21"/>
  </w:num>
  <w:num w:numId="29" w16cid:durableId="710107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0"/>
  <w:activeWritingStyle w:appName="MSWord" w:lang="en-US" w:vendorID="64" w:dllVersion="4096" w:nlCheck="1" w:checkStyle="0"/>
  <w:activeWritingStyle w:appName="MSWord" w:lang="en-IE"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CF"/>
    <w:rsid w:val="0000064B"/>
    <w:rsid w:val="000019E8"/>
    <w:rsid w:val="00002171"/>
    <w:rsid w:val="00003FB8"/>
    <w:rsid w:val="000072A5"/>
    <w:rsid w:val="0000734B"/>
    <w:rsid w:val="0000796A"/>
    <w:rsid w:val="000107C8"/>
    <w:rsid w:val="00013B4E"/>
    <w:rsid w:val="00013BF3"/>
    <w:rsid w:val="00015DDD"/>
    <w:rsid w:val="000170F5"/>
    <w:rsid w:val="00020AAF"/>
    <w:rsid w:val="00020EEE"/>
    <w:rsid w:val="00022F33"/>
    <w:rsid w:val="00023451"/>
    <w:rsid w:val="00023717"/>
    <w:rsid w:val="000241D3"/>
    <w:rsid w:val="00026F7B"/>
    <w:rsid w:val="00027558"/>
    <w:rsid w:val="00030751"/>
    <w:rsid w:val="0003100E"/>
    <w:rsid w:val="00032C8B"/>
    <w:rsid w:val="00032DC9"/>
    <w:rsid w:val="0003498A"/>
    <w:rsid w:val="000363E3"/>
    <w:rsid w:val="00040BAB"/>
    <w:rsid w:val="00041310"/>
    <w:rsid w:val="00041839"/>
    <w:rsid w:val="00041995"/>
    <w:rsid w:val="0004565C"/>
    <w:rsid w:val="00054B5E"/>
    <w:rsid w:val="00055983"/>
    <w:rsid w:val="000603E3"/>
    <w:rsid w:val="00060AC6"/>
    <w:rsid w:val="000648B7"/>
    <w:rsid w:val="000666A0"/>
    <w:rsid w:val="00071B23"/>
    <w:rsid w:val="00072230"/>
    <w:rsid w:val="00072B1F"/>
    <w:rsid w:val="00073A8F"/>
    <w:rsid w:val="00074757"/>
    <w:rsid w:val="00076079"/>
    <w:rsid w:val="000762C8"/>
    <w:rsid w:val="00077716"/>
    <w:rsid w:val="00077952"/>
    <w:rsid w:val="00082C87"/>
    <w:rsid w:val="0008763E"/>
    <w:rsid w:val="00087DF2"/>
    <w:rsid w:val="000913C6"/>
    <w:rsid w:val="00091FF6"/>
    <w:rsid w:val="0009214D"/>
    <w:rsid w:val="00092E5E"/>
    <w:rsid w:val="00094B47"/>
    <w:rsid w:val="00094FBE"/>
    <w:rsid w:val="000951E1"/>
    <w:rsid w:val="0009680D"/>
    <w:rsid w:val="00096AA5"/>
    <w:rsid w:val="000A0467"/>
    <w:rsid w:val="000A455B"/>
    <w:rsid w:val="000A4676"/>
    <w:rsid w:val="000B416C"/>
    <w:rsid w:val="000B466D"/>
    <w:rsid w:val="000B4D49"/>
    <w:rsid w:val="000B5D48"/>
    <w:rsid w:val="000B7106"/>
    <w:rsid w:val="000C01FF"/>
    <w:rsid w:val="000C1A55"/>
    <w:rsid w:val="000C2A92"/>
    <w:rsid w:val="000C37AB"/>
    <w:rsid w:val="000C5AD8"/>
    <w:rsid w:val="000D0807"/>
    <w:rsid w:val="000D33DA"/>
    <w:rsid w:val="000E3336"/>
    <w:rsid w:val="000E65DC"/>
    <w:rsid w:val="000F0883"/>
    <w:rsid w:val="000F163C"/>
    <w:rsid w:val="000F1DC1"/>
    <w:rsid w:val="000F2FD1"/>
    <w:rsid w:val="000F47E6"/>
    <w:rsid w:val="000F6A9F"/>
    <w:rsid w:val="001014F9"/>
    <w:rsid w:val="00101666"/>
    <w:rsid w:val="0010437B"/>
    <w:rsid w:val="001053ED"/>
    <w:rsid w:val="00107A5A"/>
    <w:rsid w:val="001111BF"/>
    <w:rsid w:val="001135C6"/>
    <w:rsid w:val="001163FA"/>
    <w:rsid w:val="00116FFF"/>
    <w:rsid w:val="00117585"/>
    <w:rsid w:val="0011766C"/>
    <w:rsid w:val="00120B71"/>
    <w:rsid w:val="00124EC1"/>
    <w:rsid w:val="001254CD"/>
    <w:rsid w:val="00127DCD"/>
    <w:rsid w:val="00130DF3"/>
    <w:rsid w:val="0013621B"/>
    <w:rsid w:val="001366BB"/>
    <w:rsid w:val="00136860"/>
    <w:rsid w:val="001412B2"/>
    <w:rsid w:val="001417F1"/>
    <w:rsid w:val="00142BD7"/>
    <w:rsid w:val="00150852"/>
    <w:rsid w:val="0015093C"/>
    <w:rsid w:val="00150C33"/>
    <w:rsid w:val="00152347"/>
    <w:rsid w:val="001540C4"/>
    <w:rsid w:val="00154374"/>
    <w:rsid w:val="001543D8"/>
    <w:rsid w:val="001546C0"/>
    <w:rsid w:val="001551BE"/>
    <w:rsid w:val="0015560F"/>
    <w:rsid w:val="0015575B"/>
    <w:rsid w:val="00157B71"/>
    <w:rsid w:val="001628B4"/>
    <w:rsid w:val="00165D8F"/>
    <w:rsid w:val="00165DCD"/>
    <w:rsid w:val="001715D9"/>
    <w:rsid w:val="001753EE"/>
    <w:rsid w:val="001761CC"/>
    <w:rsid w:val="00176E9A"/>
    <w:rsid w:val="0018106F"/>
    <w:rsid w:val="00182D4A"/>
    <w:rsid w:val="001843C5"/>
    <w:rsid w:val="00184C4D"/>
    <w:rsid w:val="00194194"/>
    <w:rsid w:val="00194F4A"/>
    <w:rsid w:val="00196012"/>
    <w:rsid w:val="001A58CA"/>
    <w:rsid w:val="001A5CC5"/>
    <w:rsid w:val="001A5FDF"/>
    <w:rsid w:val="001A7726"/>
    <w:rsid w:val="001B2270"/>
    <w:rsid w:val="001B4480"/>
    <w:rsid w:val="001B45EF"/>
    <w:rsid w:val="001B464F"/>
    <w:rsid w:val="001C080C"/>
    <w:rsid w:val="001C1520"/>
    <w:rsid w:val="001C458D"/>
    <w:rsid w:val="001C64A7"/>
    <w:rsid w:val="001C6679"/>
    <w:rsid w:val="001C6907"/>
    <w:rsid w:val="001D1640"/>
    <w:rsid w:val="001D2D47"/>
    <w:rsid w:val="001D4E77"/>
    <w:rsid w:val="001D5529"/>
    <w:rsid w:val="001D7FC6"/>
    <w:rsid w:val="001E075D"/>
    <w:rsid w:val="001E0C7D"/>
    <w:rsid w:val="001E2A5F"/>
    <w:rsid w:val="001E4EA4"/>
    <w:rsid w:val="001E4EE1"/>
    <w:rsid w:val="001E656F"/>
    <w:rsid w:val="001E7166"/>
    <w:rsid w:val="001E7478"/>
    <w:rsid w:val="001F0F11"/>
    <w:rsid w:val="001F10A4"/>
    <w:rsid w:val="001F4DE6"/>
    <w:rsid w:val="001F5A41"/>
    <w:rsid w:val="001F6F38"/>
    <w:rsid w:val="001F7B66"/>
    <w:rsid w:val="0020104D"/>
    <w:rsid w:val="00202BA7"/>
    <w:rsid w:val="00203A8E"/>
    <w:rsid w:val="00203FC8"/>
    <w:rsid w:val="00204068"/>
    <w:rsid w:val="002051FA"/>
    <w:rsid w:val="00206611"/>
    <w:rsid w:val="0020734C"/>
    <w:rsid w:val="00210F70"/>
    <w:rsid w:val="00211674"/>
    <w:rsid w:val="00211BA7"/>
    <w:rsid w:val="00211BF5"/>
    <w:rsid w:val="0021325D"/>
    <w:rsid w:val="00213380"/>
    <w:rsid w:val="0021484D"/>
    <w:rsid w:val="00215010"/>
    <w:rsid w:val="00216181"/>
    <w:rsid w:val="002224E5"/>
    <w:rsid w:val="00225117"/>
    <w:rsid w:val="0022572B"/>
    <w:rsid w:val="00227755"/>
    <w:rsid w:val="00234C54"/>
    <w:rsid w:val="00235C35"/>
    <w:rsid w:val="00236F26"/>
    <w:rsid w:val="002449E2"/>
    <w:rsid w:val="00250811"/>
    <w:rsid w:val="002577C3"/>
    <w:rsid w:val="0026097C"/>
    <w:rsid w:val="00260D4C"/>
    <w:rsid w:val="002610B7"/>
    <w:rsid w:val="002610BF"/>
    <w:rsid w:val="00261597"/>
    <w:rsid w:val="00271139"/>
    <w:rsid w:val="002751C6"/>
    <w:rsid w:val="00275362"/>
    <w:rsid w:val="00275552"/>
    <w:rsid w:val="00275A96"/>
    <w:rsid w:val="00276C63"/>
    <w:rsid w:val="00277434"/>
    <w:rsid w:val="00282946"/>
    <w:rsid w:val="00286341"/>
    <w:rsid w:val="00287A23"/>
    <w:rsid w:val="00287D1F"/>
    <w:rsid w:val="00290F2F"/>
    <w:rsid w:val="0029397F"/>
    <w:rsid w:val="00297F7D"/>
    <w:rsid w:val="002A1206"/>
    <w:rsid w:val="002A1F90"/>
    <w:rsid w:val="002A2FC2"/>
    <w:rsid w:val="002A3A3C"/>
    <w:rsid w:val="002A4DA5"/>
    <w:rsid w:val="002A5573"/>
    <w:rsid w:val="002A59AD"/>
    <w:rsid w:val="002B00C6"/>
    <w:rsid w:val="002B3F75"/>
    <w:rsid w:val="002B5987"/>
    <w:rsid w:val="002B784F"/>
    <w:rsid w:val="002C0664"/>
    <w:rsid w:val="002C0832"/>
    <w:rsid w:val="002C0A58"/>
    <w:rsid w:val="002C2405"/>
    <w:rsid w:val="002C6FEB"/>
    <w:rsid w:val="002C7BDA"/>
    <w:rsid w:val="002D274F"/>
    <w:rsid w:val="002D324A"/>
    <w:rsid w:val="002D3A33"/>
    <w:rsid w:val="002D5988"/>
    <w:rsid w:val="002E1729"/>
    <w:rsid w:val="002E26F6"/>
    <w:rsid w:val="002E3A8B"/>
    <w:rsid w:val="002E50E4"/>
    <w:rsid w:val="002E618A"/>
    <w:rsid w:val="002E626E"/>
    <w:rsid w:val="002E674D"/>
    <w:rsid w:val="002E7DF7"/>
    <w:rsid w:val="002F0BDB"/>
    <w:rsid w:val="002F1C8C"/>
    <w:rsid w:val="002F4B11"/>
    <w:rsid w:val="002F6BCC"/>
    <w:rsid w:val="00301448"/>
    <w:rsid w:val="00301698"/>
    <w:rsid w:val="00302DEB"/>
    <w:rsid w:val="0030513C"/>
    <w:rsid w:val="00305E33"/>
    <w:rsid w:val="003076F9"/>
    <w:rsid w:val="003120F6"/>
    <w:rsid w:val="00312339"/>
    <w:rsid w:val="003129F2"/>
    <w:rsid w:val="00313C62"/>
    <w:rsid w:val="003141DF"/>
    <w:rsid w:val="0031758B"/>
    <w:rsid w:val="00321444"/>
    <w:rsid w:val="00321CDA"/>
    <w:rsid w:val="00322359"/>
    <w:rsid w:val="00323A63"/>
    <w:rsid w:val="00323DF7"/>
    <w:rsid w:val="00325F76"/>
    <w:rsid w:val="0033025B"/>
    <w:rsid w:val="003309B7"/>
    <w:rsid w:val="00331A3A"/>
    <w:rsid w:val="003321AA"/>
    <w:rsid w:val="003331ED"/>
    <w:rsid w:val="00335CA7"/>
    <w:rsid w:val="00335E9E"/>
    <w:rsid w:val="003373E0"/>
    <w:rsid w:val="00337B22"/>
    <w:rsid w:val="003426DE"/>
    <w:rsid w:val="00343562"/>
    <w:rsid w:val="003442F0"/>
    <w:rsid w:val="00345643"/>
    <w:rsid w:val="00352DA5"/>
    <w:rsid w:val="0035501E"/>
    <w:rsid w:val="00356E04"/>
    <w:rsid w:val="00357828"/>
    <w:rsid w:val="00360282"/>
    <w:rsid w:val="00360A4B"/>
    <w:rsid w:val="003655F4"/>
    <w:rsid w:val="003723F9"/>
    <w:rsid w:val="00373AF3"/>
    <w:rsid w:val="0037403A"/>
    <w:rsid w:val="003740AE"/>
    <w:rsid w:val="00377620"/>
    <w:rsid w:val="003819DE"/>
    <w:rsid w:val="00384BB5"/>
    <w:rsid w:val="00384FCB"/>
    <w:rsid w:val="00386BE7"/>
    <w:rsid w:val="003878B7"/>
    <w:rsid w:val="00390C62"/>
    <w:rsid w:val="00393DC6"/>
    <w:rsid w:val="00393FD5"/>
    <w:rsid w:val="00394978"/>
    <w:rsid w:val="00397235"/>
    <w:rsid w:val="00397639"/>
    <w:rsid w:val="003A0201"/>
    <w:rsid w:val="003A0EEB"/>
    <w:rsid w:val="003A1A16"/>
    <w:rsid w:val="003A2F03"/>
    <w:rsid w:val="003A795B"/>
    <w:rsid w:val="003B0061"/>
    <w:rsid w:val="003B1069"/>
    <w:rsid w:val="003B12AF"/>
    <w:rsid w:val="003B2308"/>
    <w:rsid w:val="003B33BD"/>
    <w:rsid w:val="003B4DBB"/>
    <w:rsid w:val="003B6FD0"/>
    <w:rsid w:val="003C164D"/>
    <w:rsid w:val="003C5AA2"/>
    <w:rsid w:val="003C665C"/>
    <w:rsid w:val="003C6B1E"/>
    <w:rsid w:val="003C70D5"/>
    <w:rsid w:val="003C753C"/>
    <w:rsid w:val="003D542C"/>
    <w:rsid w:val="003D6954"/>
    <w:rsid w:val="003D716A"/>
    <w:rsid w:val="003D7AA5"/>
    <w:rsid w:val="003E00C1"/>
    <w:rsid w:val="003E16CD"/>
    <w:rsid w:val="003E3C1E"/>
    <w:rsid w:val="003E4A34"/>
    <w:rsid w:val="003E5652"/>
    <w:rsid w:val="003E5B11"/>
    <w:rsid w:val="003F0587"/>
    <w:rsid w:val="003F274B"/>
    <w:rsid w:val="003F4D06"/>
    <w:rsid w:val="003F547F"/>
    <w:rsid w:val="003F5D63"/>
    <w:rsid w:val="003F5E14"/>
    <w:rsid w:val="003F688C"/>
    <w:rsid w:val="004006AC"/>
    <w:rsid w:val="00400C77"/>
    <w:rsid w:val="004026F3"/>
    <w:rsid w:val="00405AA5"/>
    <w:rsid w:val="00410308"/>
    <w:rsid w:val="00412CC7"/>
    <w:rsid w:val="004143F4"/>
    <w:rsid w:val="00416596"/>
    <w:rsid w:val="0042055A"/>
    <w:rsid w:val="0042124E"/>
    <w:rsid w:val="004216F7"/>
    <w:rsid w:val="00421C0F"/>
    <w:rsid w:val="00423C73"/>
    <w:rsid w:val="00424D60"/>
    <w:rsid w:val="00425068"/>
    <w:rsid w:val="0042638E"/>
    <w:rsid w:val="004279BE"/>
    <w:rsid w:val="00430FD6"/>
    <w:rsid w:val="00431C95"/>
    <w:rsid w:val="00436928"/>
    <w:rsid w:val="00440079"/>
    <w:rsid w:val="004406B7"/>
    <w:rsid w:val="00441787"/>
    <w:rsid w:val="00441B52"/>
    <w:rsid w:val="004447D3"/>
    <w:rsid w:val="004449B1"/>
    <w:rsid w:val="00444A52"/>
    <w:rsid w:val="00444E8B"/>
    <w:rsid w:val="0044510A"/>
    <w:rsid w:val="0045249D"/>
    <w:rsid w:val="00454377"/>
    <w:rsid w:val="0045559B"/>
    <w:rsid w:val="00456148"/>
    <w:rsid w:val="00456461"/>
    <w:rsid w:val="0046050A"/>
    <w:rsid w:val="004614A7"/>
    <w:rsid w:val="0046281E"/>
    <w:rsid w:val="00466286"/>
    <w:rsid w:val="004662C1"/>
    <w:rsid w:val="00466A4F"/>
    <w:rsid w:val="0047086E"/>
    <w:rsid w:val="0047317C"/>
    <w:rsid w:val="0047532E"/>
    <w:rsid w:val="0047771E"/>
    <w:rsid w:val="00477F48"/>
    <w:rsid w:val="004800D6"/>
    <w:rsid w:val="004831EB"/>
    <w:rsid w:val="004842FB"/>
    <w:rsid w:val="0048607A"/>
    <w:rsid w:val="00486D86"/>
    <w:rsid w:val="00487F1C"/>
    <w:rsid w:val="00490DA0"/>
    <w:rsid w:val="004910B6"/>
    <w:rsid w:val="00492256"/>
    <w:rsid w:val="004938C6"/>
    <w:rsid w:val="004954A5"/>
    <w:rsid w:val="00496946"/>
    <w:rsid w:val="004A1E37"/>
    <w:rsid w:val="004A38A9"/>
    <w:rsid w:val="004A404C"/>
    <w:rsid w:val="004A4373"/>
    <w:rsid w:val="004A565B"/>
    <w:rsid w:val="004A67A5"/>
    <w:rsid w:val="004A79A2"/>
    <w:rsid w:val="004A7C8F"/>
    <w:rsid w:val="004B0FC2"/>
    <w:rsid w:val="004B16FB"/>
    <w:rsid w:val="004B1C4C"/>
    <w:rsid w:val="004B22ED"/>
    <w:rsid w:val="004B5604"/>
    <w:rsid w:val="004C040D"/>
    <w:rsid w:val="004C670E"/>
    <w:rsid w:val="004C7418"/>
    <w:rsid w:val="004D2C5B"/>
    <w:rsid w:val="004D4741"/>
    <w:rsid w:val="004D4C22"/>
    <w:rsid w:val="004E0C09"/>
    <w:rsid w:val="004E35C7"/>
    <w:rsid w:val="004E3A44"/>
    <w:rsid w:val="004E4DE0"/>
    <w:rsid w:val="004E58D8"/>
    <w:rsid w:val="004E615E"/>
    <w:rsid w:val="004E666E"/>
    <w:rsid w:val="004E6F45"/>
    <w:rsid w:val="004F11CC"/>
    <w:rsid w:val="005037E0"/>
    <w:rsid w:val="005055B3"/>
    <w:rsid w:val="005059C8"/>
    <w:rsid w:val="00507BBA"/>
    <w:rsid w:val="00511339"/>
    <w:rsid w:val="00511B6B"/>
    <w:rsid w:val="0051607E"/>
    <w:rsid w:val="00517C8E"/>
    <w:rsid w:val="00521665"/>
    <w:rsid w:val="00523EB1"/>
    <w:rsid w:val="005257E5"/>
    <w:rsid w:val="00527287"/>
    <w:rsid w:val="00527A5C"/>
    <w:rsid w:val="0053066D"/>
    <w:rsid w:val="0053070D"/>
    <w:rsid w:val="00534CF6"/>
    <w:rsid w:val="00535AAC"/>
    <w:rsid w:val="005364BF"/>
    <w:rsid w:val="00536600"/>
    <w:rsid w:val="00536CA4"/>
    <w:rsid w:val="00536E32"/>
    <w:rsid w:val="005417A9"/>
    <w:rsid w:val="0054332A"/>
    <w:rsid w:val="00543A69"/>
    <w:rsid w:val="00545D9F"/>
    <w:rsid w:val="0054791F"/>
    <w:rsid w:val="00552859"/>
    <w:rsid w:val="0055364A"/>
    <w:rsid w:val="0055417D"/>
    <w:rsid w:val="00554204"/>
    <w:rsid w:val="00554848"/>
    <w:rsid w:val="00555967"/>
    <w:rsid w:val="00557BEA"/>
    <w:rsid w:val="005605B0"/>
    <w:rsid w:val="0056226E"/>
    <w:rsid w:val="0056502C"/>
    <w:rsid w:val="005650C6"/>
    <w:rsid w:val="00571E11"/>
    <w:rsid w:val="00572102"/>
    <w:rsid w:val="0057597C"/>
    <w:rsid w:val="00576625"/>
    <w:rsid w:val="00576698"/>
    <w:rsid w:val="00576C8B"/>
    <w:rsid w:val="0057777C"/>
    <w:rsid w:val="00577C5E"/>
    <w:rsid w:val="00577FD4"/>
    <w:rsid w:val="0058060D"/>
    <w:rsid w:val="00581958"/>
    <w:rsid w:val="00581DBA"/>
    <w:rsid w:val="005842F6"/>
    <w:rsid w:val="00584A94"/>
    <w:rsid w:val="005866CF"/>
    <w:rsid w:val="00586752"/>
    <w:rsid w:val="00590871"/>
    <w:rsid w:val="00593DC5"/>
    <w:rsid w:val="00596D03"/>
    <w:rsid w:val="005A0F1C"/>
    <w:rsid w:val="005A43F9"/>
    <w:rsid w:val="005A496A"/>
    <w:rsid w:val="005A68F5"/>
    <w:rsid w:val="005B1AF0"/>
    <w:rsid w:val="005B23C8"/>
    <w:rsid w:val="005B3105"/>
    <w:rsid w:val="005B3AC4"/>
    <w:rsid w:val="005C0917"/>
    <w:rsid w:val="005C2616"/>
    <w:rsid w:val="005C265F"/>
    <w:rsid w:val="005C3D10"/>
    <w:rsid w:val="005C48BA"/>
    <w:rsid w:val="005D00A6"/>
    <w:rsid w:val="005D030C"/>
    <w:rsid w:val="005D2A79"/>
    <w:rsid w:val="005D3548"/>
    <w:rsid w:val="005D4F06"/>
    <w:rsid w:val="005D6D23"/>
    <w:rsid w:val="005D6FDA"/>
    <w:rsid w:val="005D7308"/>
    <w:rsid w:val="005E0729"/>
    <w:rsid w:val="005E0A54"/>
    <w:rsid w:val="005E0B60"/>
    <w:rsid w:val="005E0DF1"/>
    <w:rsid w:val="005E1B3E"/>
    <w:rsid w:val="005E2E84"/>
    <w:rsid w:val="005E357B"/>
    <w:rsid w:val="005E7385"/>
    <w:rsid w:val="005E7A36"/>
    <w:rsid w:val="005F0140"/>
    <w:rsid w:val="005F1DA9"/>
    <w:rsid w:val="005F2E51"/>
    <w:rsid w:val="005F4E83"/>
    <w:rsid w:val="005F5BAA"/>
    <w:rsid w:val="005F7064"/>
    <w:rsid w:val="006005CA"/>
    <w:rsid w:val="00600819"/>
    <w:rsid w:val="00602CDF"/>
    <w:rsid w:val="0060427B"/>
    <w:rsid w:val="00604F1B"/>
    <w:rsid w:val="0060631E"/>
    <w:rsid w:val="006114DA"/>
    <w:rsid w:val="006115D3"/>
    <w:rsid w:val="00613DC7"/>
    <w:rsid w:val="0061549A"/>
    <w:rsid w:val="00616712"/>
    <w:rsid w:val="00622651"/>
    <w:rsid w:val="00622788"/>
    <w:rsid w:val="00622AD8"/>
    <w:rsid w:val="006230FB"/>
    <w:rsid w:val="006231F2"/>
    <w:rsid w:val="00625EBC"/>
    <w:rsid w:val="00627B05"/>
    <w:rsid w:val="00627FC7"/>
    <w:rsid w:val="00631881"/>
    <w:rsid w:val="00632B57"/>
    <w:rsid w:val="00632F2F"/>
    <w:rsid w:val="00633E6B"/>
    <w:rsid w:val="00634B58"/>
    <w:rsid w:val="00635DBD"/>
    <w:rsid w:val="00637F86"/>
    <w:rsid w:val="006408A0"/>
    <w:rsid w:val="00644191"/>
    <w:rsid w:val="00645D33"/>
    <w:rsid w:val="0065158F"/>
    <w:rsid w:val="0065269D"/>
    <w:rsid w:val="00653416"/>
    <w:rsid w:val="006535F1"/>
    <w:rsid w:val="00654C80"/>
    <w:rsid w:val="00655EF4"/>
    <w:rsid w:val="00656C5E"/>
    <w:rsid w:val="00656CB2"/>
    <w:rsid w:val="006611F0"/>
    <w:rsid w:val="00662D8C"/>
    <w:rsid w:val="006630E7"/>
    <w:rsid w:val="0066434F"/>
    <w:rsid w:val="00664982"/>
    <w:rsid w:val="00665F89"/>
    <w:rsid w:val="00665FAC"/>
    <w:rsid w:val="00666905"/>
    <w:rsid w:val="00670EE7"/>
    <w:rsid w:val="006714F0"/>
    <w:rsid w:val="006746CF"/>
    <w:rsid w:val="006758A1"/>
    <w:rsid w:val="00676C0B"/>
    <w:rsid w:val="006770D3"/>
    <w:rsid w:val="00680A86"/>
    <w:rsid w:val="00681612"/>
    <w:rsid w:val="00681668"/>
    <w:rsid w:val="0068307D"/>
    <w:rsid w:val="00686BC9"/>
    <w:rsid w:val="00686D32"/>
    <w:rsid w:val="00687192"/>
    <w:rsid w:val="00690E10"/>
    <w:rsid w:val="00691A89"/>
    <w:rsid w:val="00692717"/>
    <w:rsid w:val="00693BCA"/>
    <w:rsid w:val="006961FE"/>
    <w:rsid w:val="0069668F"/>
    <w:rsid w:val="00696AAE"/>
    <w:rsid w:val="006A0438"/>
    <w:rsid w:val="006A3FE1"/>
    <w:rsid w:val="006A51C2"/>
    <w:rsid w:val="006A5F88"/>
    <w:rsid w:val="006B3980"/>
    <w:rsid w:val="006B3FDF"/>
    <w:rsid w:val="006B6C73"/>
    <w:rsid w:val="006C029F"/>
    <w:rsid w:val="006C155D"/>
    <w:rsid w:val="006C3D3A"/>
    <w:rsid w:val="006C3F9E"/>
    <w:rsid w:val="006C5FC5"/>
    <w:rsid w:val="006C6779"/>
    <w:rsid w:val="006C73C0"/>
    <w:rsid w:val="006C74E3"/>
    <w:rsid w:val="006D3244"/>
    <w:rsid w:val="006D3FA0"/>
    <w:rsid w:val="006D60B0"/>
    <w:rsid w:val="006D69CA"/>
    <w:rsid w:val="006D7FBF"/>
    <w:rsid w:val="006E1C31"/>
    <w:rsid w:val="006E3EC1"/>
    <w:rsid w:val="006E4616"/>
    <w:rsid w:val="006E54C5"/>
    <w:rsid w:val="006E7FD9"/>
    <w:rsid w:val="006F40A3"/>
    <w:rsid w:val="006F4D69"/>
    <w:rsid w:val="006F6255"/>
    <w:rsid w:val="006F7191"/>
    <w:rsid w:val="00701320"/>
    <w:rsid w:val="007015A5"/>
    <w:rsid w:val="00702F16"/>
    <w:rsid w:val="007056AB"/>
    <w:rsid w:val="007072D8"/>
    <w:rsid w:val="007101C6"/>
    <w:rsid w:val="00710AA8"/>
    <w:rsid w:val="00712AFB"/>
    <w:rsid w:val="007134BB"/>
    <w:rsid w:val="00713DDF"/>
    <w:rsid w:val="00716103"/>
    <w:rsid w:val="00717848"/>
    <w:rsid w:val="00722FA8"/>
    <w:rsid w:val="00725477"/>
    <w:rsid w:val="00725486"/>
    <w:rsid w:val="00726663"/>
    <w:rsid w:val="0073121D"/>
    <w:rsid w:val="00733378"/>
    <w:rsid w:val="00742C6C"/>
    <w:rsid w:val="00744E1D"/>
    <w:rsid w:val="0075687A"/>
    <w:rsid w:val="0076035A"/>
    <w:rsid w:val="0076197A"/>
    <w:rsid w:val="00762DBC"/>
    <w:rsid w:val="00762FAF"/>
    <w:rsid w:val="007643C1"/>
    <w:rsid w:val="007650AB"/>
    <w:rsid w:val="00766B93"/>
    <w:rsid w:val="00767E4D"/>
    <w:rsid w:val="007705BC"/>
    <w:rsid w:val="00771189"/>
    <w:rsid w:val="00771797"/>
    <w:rsid w:val="00771D12"/>
    <w:rsid w:val="00773742"/>
    <w:rsid w:val="0078076B"/>
    <w:rsid w:val="007825CC"/>
    <w:rsid w:val="0078344B"/>
    <w:rsid w:val="00783EA1"/>
    <w:rsid w:val="007848EF"/>
    <w:rsid w:val="0078497D"/>
    <w:rsid w:val="00784F1E"/>
    <w:rsid w:val="0078702E"/>
    <w:rsid w:val="00795887"/>
    <w:rsid w:val="00795DF3"/>
    <w:rsid w:val="00797114"/>
    <w:rsid w:val="007A0DB4"/>
    <w:rsid w:val="007A35CD"/>
    <w:rsid w:val="007A36B7"/>
    <w:rsid w:val="007A40E2"/>
    <w:rsid w:val="007A7E45"/>
    <w:rsid w:val="007B0863"/>
    <w:rsid w:val="007B2486"/>
    <w:rsid w:val="007B3EA9"/>
    <w:rsid w:val="007B4BDE"/>
    <w:rsid w:val="007B544F"/>
    <w:rsid w:val="007B64E2"/>
    <w:rsid w:val="007B6EFB"/>
    <w:rsid w:val="007C008D"/>
    <w:rsid w:val="007C0C35"/>
    <w:rsid w:val="007C50EC"/>
    <w:rsid w:val="007C5A02"/>
    <w:rsid w:val="007D01C7"/>
    <w:rsid w:val="007D0771"/>
    <w:rsid w:val="007D3FFE"/>
    <w:rsid w:val="007D5078"/>
    <w:rsid w:val="007D57E5"/>
    <w:rsid w:val="007D58E0"/>
    <w:rsid w:val="007D6C0B"/>
    <w:rsid w:val="007E2EF1"/>
    <w:rsid w:val="007E5207"/>
    <w:rsid w:val="007E6023"/>
    <w:rsid w:val="007E65AE"/>
    <w:rsid w:val="007F050C"/>
    <w:rsid w:val="007F1825"/>
    <w:rsid w:val="007F1C72"/>
    <w:rsid w:val="007F22D5"/>
    <w:rsid w:val="007F3FFF"/>
    <w:rsid w:val="007F5458"/>
    <w:rsid w:val="007F6104"/>
    <w:rsid w:val="0080161C"/>
    <w:rsid w:val="00806F9E"/>
    <w:rsid w:val="0081122E"/>
    <w:rsid w:val="00813239"/>
    <w:rsid w:val="00813EBE"/>
    <w:rsid w:val="00814A24"/>
    <w:rsid w:val="00817EBC"/>
    <w:rsid w:val="00820161"/>
    <w:rsid w:val="0082243A"/>
    <w:rsid w:val="00823089"/>
    <w:rsid w:val="00823790"/>
    <w:rsid w:val="00824F43"/>
    <w:rsid w:val="0082532B"/>
    <w:rsid w:val="008272F0"/>
    <w:rsid w:val="00831FBB"/>
    <w:rsid w:val="00833BAF"/>
    <w:rsid w:val="008354BB"/>
    <w:rsid w:val="0084044C"/>
    <w:rsid w:val="00842094"/>
    <w:rsid w:val="008447C2"/>
    <w:rsid w:val="00845998"/>
    <w:rsid w:val="00846095"/>
    <w:rsid w:val="00846487"/>
    <w:rsid w:val="008466F4"/>
    <w:rsid w:val="0084720F"/>
    <w:rsid w:val="0085044F"/>
    <w:rsid w:val="00850A40"/>
    <w:rsid w:val="00854702"/>
    <w:rsid w:val="0085590D"/>
    <w:rsid w:val="00855E00"/>
    <w:rsid w:val="0085777D"/>
    <w:rsid w:val="00862B02"/>
    <w:rsid w:val="00863A4E"/>
    <w:rsid w:val="00871082"/>
    <w:rsid w:val="00871314"/>
    <w:rsid w:val="00872B5D"/>
    <w:rsid w:val="00873D54"/>
    <w:rsid w:val="0088158A"/>
    <w:rsid w:val="00881CDC"/>
    <w:rsid w:val="0088298E"/>
    <w:rsid w:val="008848C0"/>
    <w:rsid w:val="00885515"/>
    <w:rsid w:val="00886A98"/>
    <w:rsid w:val="00893FD4"/>
    <w:rsid w:val="008962EA"/>
    <w:rsid w:val="00896D8C"/>
    <w:rsid w:val="0089766F"/>
    <w:rsid w:val="00897BD5"/>
    <w:rsid w:val="008A13A4"/>
    <w:rsid w:val="008A1D1C"/>
    <w:rsid w:val="008A28AF"/>
    <w:rsid w:val="008A2E8A"/>
    <w:rsid w:val="008A4978"/>
    <w:rsid w:val="008A70E8"/>
    <w:rsid w:val="008A77E1"/>
    <w:rsid w:val="008B300A"/>
    <w:rsid w:val="008B7476"/>
    <w:rsid w:val="008B792B"/>
    <w:rsid w:val="008C0AA5"/>
    <w:rsid w:val="008D223F"/>
    <w:rsid w:val="008D23AE"/>
    <w:rsid w:val="008D4F71"/>
    <w:rsid w:val="008D4F87"/>
    <w:rsid w:val="008D5CEC"/>
    <w:rsid w:val="008D7C49"/>
    <w:rsid w:val="008E026F"/>
    <w:rsid w:val="008E11CC"/>
    <w:rsid w:val="008E3B86"/>
    <w:rsid w:val="008E4448"/>
    <w:rsid w:val="008E4CD3"/>
    <w:rsid w:val="008E636B"/>
    <w:rsid w:val="008F15D9"/>
    <w:rsid w:val="008F1653"/>
    <w:rsid w:val="008F7C6F"/>
    <w:rsid w:val="009013F2"/>
    <w:rsid w:val="0090161B"/>
    <w:rsid w:val="009044F5"/>
    <w:rsid w:val="00906D5B"/>
    <w:rsid w:val="00907C82"/>
    <w:rsid w:val="009100D3"/>
    <w:rsid w:val="0091144E"/>
    <w:rsid w:val="00911908"/>
    <w:rsid w:val="00911A70"/>
    <w:rsid w:val="0091377B"/>
    <w:rsid w:val="00917999"/>
    <w:rsid w:val="00920C6F"/>
    <w:rsid w:val="00922957"/>
    <w:rsid w:val="0092390F"/>
    <w:rsid w:val="00925170"/>
    <w:rsid w:val="00927E12"/>
    <w:rsid w:val="00927F70"/>
    <w:rsid w:val="00934CCB"/>
    <w:rsid w:val="00935D96"/>
    <w:rsid w:val="009360F6"/>
    <w:rsid w:val="00936E2C"/>
    <w:rsid w:val="009444CE"/>
    <w:rsid w:val="00946B64"/>
    <w:rsid w:val="00946BDF"/>
    <w:rsid w:val="00946DBF"/>
    <w:rsid w:val="00947B73"/>
    <w:rsid w:val="0095044E"/>
    <w:rsid w:val="009508CB"/>
    <w:rsid w:val="00950C33"/>
    <w:rsid w:val="009515BF"/>
    <w:rsid w:val="00951F62"/>
    <w:rsid w:val="00953508"/>
    <w:rsid w:val="00953F64"/>
    <w:rsid w:val="00954ECD"/>
    <w:rsid w:val="00956D82"/>
    <w:rsid w:val="0096057F"/>
    <w:rsid w:val="00960A5D"/>
    <w:rsid w:val="00964C46"/>
    <w:rsid w:val="009653F3"/>
    <w:rsid w:val="0096557F"/>
    <w:rsid w:val="00965F7A"/>
    <w:rsid w:val="009733ED"/>
    <w:rsid w:val="009745B8"/>
    <w:rsid w:val="00974745"/>
    <w:rsid w:val="00977B8A"/>
    <w:rsid w:val="00980B76"/>
    <w:rsid w:val="00982460"/>
    <w:rsid w:val="00982A49"/>
    <w:rsid w:val="00983460"/>
    <w:rsid w:val="009842FA"/>
    <w:rsid w:val="00984615"/>
    <w:rsid w:val="009913C6"/>
    <w:rsid w:val="00991B0B"/>
    <w:rsid w:val="00992D64"/>
    <w:rsid w:val="009931E8"/>
    <w:rsid w:val="009947B6"/>
    <w:rsid w:val="00995263"/>
    <w:rsid w:val="00995ABB"/>
    <w:rsid w:val="00996BDC"/>
    <w:rsid w:val="009A1010"/>
    <w:rsid w:val="009A1BE1"/>
    <w:rsid w:val="009A249D"/>
    <w:rsid w:val="009A41BF"/>
    <w:rsid w:val="009A44B3"/>
    <w:rsid w:val="009A5006"/>
    <w:rsid w:val="009B18A6"/>
    <w:rsid w:val="009B4144"/>
    <w:rsid w:val="009B5CB5"/>
    <w:rsid w:val="009B7750"/>
    <w:rsid w:val="009B7996"/>
    <w:rsid w:val="009B7D95"/>
    <w:rsid w:val="009C066D"/>
    <w:rsid w:val="009C11CB"/>
    <w:rsid w:val="009C5D8A"/>
    <w:rsid w:val="009C671C"/>
    <w:rsid w:val="009C720C"/>
    <w:rsid w:val="009D207A"/>
    <w:rsid w:val="009D46E6"/>
    <w:rsid w:val="009D4A54"/>
    <w:rsid w:val="009D6B20"/>
    <w:rsid w:val="009E0165"/>
    <w:rsid w:val="009E05AC"/>
    <w:rsid w:val="009E2411"/>
    <w:rsid w:val="009E34C5"/>
    <w:rsid w:val="009E383C"/>
    <w:rsid w:val="009E702D"/>
    <w:rsid w:val="009F109A"/>
    <w:rsid w:val="009F1418"/>
    <w:rsid w:val="009F1441"/>
    <w:rsid w:val="009F3969"/>
    <w:rsid w:val="009F5EC0"/>
    <w:rsid w:val="009F6180"/>
    <w:rsid w:val="00A00A51"/>
    <w:rsid w:val="00A0134C"/>
    <w:rsid w:val="00A036A2"/>
    <w:rsid w:val="00A04798"/>
    <w:rsid w:val="00A04CF9"/>
    <w:rsid w:val="00A068CC"/>
    <w:rsid w:val="00A07933"/>
    <w:rsid w:val="00A10E06"/>
    <w:rsid w:val="00A1294C"/>
    <w:rsid w:val="00A129B2"/>
    <w:rsid w:val="00A13272"/>
    <w:rsid w:val="00A13F51"/>
    <w:rsid w:val="00A15B4C"/>
    <w:rsid w:val="00A15E8C"/>
    <w:rsid w:val="00A17A6B"/>
    <w:rsid w:val="00A17A9D"/>
    <w:rsid w:val="00A20166"/>
    <w:rsid w:val="00A23942"/>
    <w:rsid w:val="00A24EFB"/>
    <w:rsid w:val="00A2599E"/>
    <w:rsid w:val="00A27115"/>
    <w:rsid w:val="00A2766A"/>
    <w:rsid w:val="00A3006B"/>
    <w:rsid w:val="00A3183A"/>
    <w:rsid w:val="00A33B98"/>
    <w:rsid w:val="00A34B6F"/>
    <w:rsid w:val="00A37A3F"/>
    <w:rsid w:val="00A41701"/>
    <w:rsid w:val="00A42FE0"/>
    <w:rsid w:val="00A5564B"/>
    <w:rsid w:val="00A5623D"/>
    <w:rsid w:val="00A56603"/>
    <w:rsid w:val="00A57C54"/>
    <w:rsid w:val="00A603FC"/>
    <w:rsid w:val="00A60547"/>
    <w:rsid w:val="00A61B12"/>
    <w:rsid w:val="00A62897"/>
    <w:rsid w:val="00A634DC"/>
    <w:rsid w:val="00A64453"/>
    <w:rsid w:val="00A65253"/>
    <w:rsid w:val="00A66CDF"/>
    <w:rsid w:val="00A67455"/>
    <w:rsid w:val="00A6767D"/>
    <w:rsid w:val="00A72910"/>
    <w:rsid w:val="00A7479D"/>
    <w:rsid w:val="00A74AA8"/>
    <w:rsid w:val="00A7548B"/>
    <w:rsid w:val="00A772D6"/>
    <w:rsid w:val="00A829D8"/>
    <w:rsid w:val="00A8518A"/>
    <w:rsid w:val="00A869B0"/>
    <w:rsid w:val="00A93060"/>
    <w:rsid w:val="00A9552E"/>
    <w:rsid w:val="00A96EDD"/>
    <w:rsid w:val="00A97EF4"/>
    <w:rsid w:val="00AA06C7"/>
    <w:rsid w:val="00AA1FB9"/>
    <w:rsid w:val="00AA29C2"/>
    <w:rsid w:val="00AB23FB"/>
    <w:rsid w:val="00AB319C"/>
    <w:rsid w:val="00AB3A21"/>
    <w:rsid w:val="00AC0815"/>
    <w:rsid w:val="00AC3866"/>
    <w:rsid w:val="00AC38BF"/>
    <w:rsid w:val="00AC446F"/>
    <w:rsid w:val="00AC4F92"/>
    <w:rsid w:val="00AC7627"/>
    <w:rsid w:val="00AD01F6"/>
    <w:rsid w:val="00AD04F0"/>
    <w:rsid w:val="00AD055C"/>
    <w:rsid w:val="00AD17F1"/>
    <w:rsid w:val="00AD1CD2"/>
    <w:rsid w:val="00AE0712"/>
    <w:rsid w:val="00AE102E"/>
    <w:rsid w:val="00AE2018"/>
    <w:rsid w:val="00AE220D"/>
    <w:rsid w:val="00AE355F"/>
    <w:rsid w:val="00AE3DF1"/>
    <w:rsid w:val="00AE62D5"/>
    <w:rsid w:val="00AF0A3F"/>
    <w:rsid w:val="00AF3C45"/>
    <w:rsid w:val="00AF4570"/>
    <w:rsid w:val="00AF649B"/>
    <w:rsid w:val="00B00FC7"/>
    <w:rsid w:val="00B01C01"/>
    <w:rsid w:val="00B02891"/>
    <w:rsid w:val="00B03842"/>
    <w:rsid w:val="00B038DE"/>
    <w:rsid w:val="00B03CD5"/>
    <w:rsid w:val="00B073EF"/>
    <w:rsid w:val="00B102D1"/>
    <w:rsid w:val="00B12BC6"/>
    <w:rsid w:val="00B1306F"/>
    <w:rsid w:val="00B139D6"/>
    <w:rsid w:val="00B144CC"/>
    <w:rsid w:val="00B224BC"/>
    <w:rsid w:val="00B2303B"/>
    <w:rsid w:val="00B23B27"/>
    <w:rsid w:val="00B23B37"/>
    <w:rsid w:val="00B23C35"/>
    <w:rsid w:val="00B30149"/>
    <w:rsid w:val="00B30795"/>
    <w:rsid w:val="00B30AEA"/>
    <w:rsid w:val="00B31023"/>
    <w:rsid w:val="00B32B20"/>
    <w:rsid w:val="00B34EBC"/>
    <w:rsid w:val="00B35E49"/>
    <w:rsid w:val="00B40235"/>
    <w:rsid w:val="00B40C8D"/>
    <w:rsid w:val="00B4199B"/>
    <w:rsid w:val="00B41C1C"/>
    <w:rsid w:val="00B4236E"/>
    <w:rsid w:val="00B43799"/>
    <w:rsid w:val="00B52DD2"/>
    <w:rsid w:val="00B530B5"/>
    <w:rsid w:val="00B53F3D"/>
    <w:rsid w:val="00B548C1"/>
    <w:rsid w:val="00B558C4"/>
    <w:rsid w:val="00B64C9C"/>
    <w:rsid w:val="00B65397"/>
    <w:rsid w:val="00B654DC"/>
    <w:rsid w:val="00B6657B"/>
    <w:rsid w:val="00B71476"/>
    <w:rsid w:val="00B719D5"/>
    <w:rsid w:val="00B7669E"/>
    <w:rsid w:val="00B76707"/>
    <w:rsid w:val="00B77464"/>
    <w:rsid w:val="00B84A52"/>
    <w:rsid w:val="00B87AC5"/>
    <w:rsid w:val="00B91958"/>
    <w:rsid w:val="00B92FEB"/>
    <w:rsid w:val="00B94514"/>
    <w:rsid w:val="00B95463"/>
    <w:rsid w:val="00B95C46"/>
    <w:rsid w:val="00B96AFA"/>
    <w:rsid w:val="00B9776C"/>
    <w:rsid w:val="00BA0767"/>
    <w:rsid w:val="00BA1802"/>
    <w:rsid w:val="00BA3AFE"/>
    <w:rsid w:val="00BA553E"/>
    <w:rsid w:val="00BA67BE"/>
    <w:rsid w:val="00BA69B5"/>
    <w:rsid w:val="00BB0E01"/>
    <w:rsid w:val="00BB6BF5"/>
    <w:rsid w:val="00BC3035"/>
    <w:rsid w:val="00BC3E39"/>
    <w:rsid w:val="00BC5B35"/>
    <w:rsid w:val="00BD210E"/>
    <w:rsid w:val="00BD36F2"/>
    <w:rsid w:val="00BE0485"/>
    <w:rsid w:val="00BE0514"/>
    <w:rsid w:val="00BE10DB"/>
    <w:rsid w:val="00BE281E"/>
    <w:rsid w:val="00BF258F"/>
    <w:rsid w:val="00C02525"/>
    <w:rsid w:val="00C02B6D"/>
    <w:rsid w:val="00C0370D"/>
    <w:rsid w:val="00C07A52"/>
    <w:rsid w:val="00C10BD5"/>
    <w:rsid w:val="00C12B64"/>
    <w:rsid w:val="00C14580"/>
    <w:rsid w:val="00C14623"/>
    <w:rsid w:val="00C20E8A"/>
    <w:rsid w:val="00C22AC4"/>
    <w:rsid w:val="00C25687"/>
    <w:rsid w:val="00C27B36"/>
    <w:rsid w:val="00C3262E"/>
    <w:rsid w:val="00C32AB1"/>
    <w:rsid w:val="00C32D99"/>
    <w:rsid w:val="00C365ED"/>
    <w:rsid w:val="00C46471"/>
    <w:rsid w:val="00C50F17"/>
    <w:rsid w:val="00C56379"/>
    <w:rsid w:val="00C57071"/>
    <w:rsid w:val="00C571AE"/>
    <w:rsid w:val="00C57672"/>
    <w:rsid w:val="00C57CF5"/>
    <w:rsid w:val="00C611EB"/>
    <w:rsid w:val="00C626B6"/>
    <w:rsid w:val="00C7022D"/>
    <w:rsid w:val="00C716E0"/>
    <w:rsid w:val="00C743C3"/>
    <w:rsid w:val="00C80FBB"/>
    <w:rsid w:val="00C81D94"/>
    <w:rsid w:val="00C83105"/>
    <w:rsid w:val="00C86F49"/>
    <w:rsid w:val="00C913CC"/>
    <w:rsid w:val="00C92AE0"/>
    <w:rsid w:val="00C9579E"/>
    <w:rsid w:val="00C95CEE"/>
    <w:rsid w:val="00C96C6F"/>
    <w:rsid w:val="00C97FC1"/>
    <w:rsid w:val="00CA610F"/>
    <w:rsid w:val="00CA61F9"/>
    <w:rsid w:val="00CA73BA"/>
    <w:rsid w:val="00CA7515"/>
    <w:rsid w:val="00CA781A"/>
    <w:rsid w:val="00CA7FB4"/>
    <w:rsid w:val="00CB0103"/>
    <w:rsid w:val="00CB0F51"/>
    <w:rsid w:val="00CB1E91"/>
    <w:rsid w:val="00CB54FA"/>
    <w:rsid w:val="00CB6BEF"/>
    <w:rsid w:val="00CB7A14"/>
    <w:rsid w:val="00CC1D5A"/>
    <w:rsid w:val="00CC269D"/>
    <w:rsid w:val="00CC3D4E"/>
    <w:rsid w:val="00CC5267"/>
    <w:rsid w:val="00CC631F"/>
    <w:rsid w:val="00CD1093"/>
    <w:rsid w:val="00CD173B"/>
    <w:rsid w:val="00CD1D68"/>
    <w:rsid w:val="00CD310F"/>
    <w:rsid w:val="00CD34F3"/>
    <w:rsid w:val="00CD4467"/>
    <w:rsid w:val="00CD49A5"/>
    <w:rsid w:val="00CD581D"/>
    <w:rsid w:val="00CD6CD7"/>
    <w:rsid w:val="00CD71E7"/>
    <w:rsid w:val="00CE1CE9"/>
    <w:rsid w:val="00CE2FC2"/>
    <w:rsid w:val="00CE49F6"/>
    <w:rsid w:val="00CE6CB6"/>
    <w:rsid w:val="00CF0567"/>
    <w:rsid w:val="00CF092A"/>
    <w:rsid w:val="00CF3056"/>
    <w:rsid w:val="00CF314C"/>
    <w:rsid w:val="00CF33C7"/>
    <w:rsid w:val="00CF3D04"/>
    <w:rsid w:val="00CF3D52"/>
    <w:rsid w:val="00CF3D6E"/>
    <w:rsid w:val="00CF3E3A"/>
    <w:rsid w:val="00CF4CBC"/>
    <w:rsid w:val="00CF6279"/>
    <w:rsid w:val="00CF6B0E"/>
    <w:rsid w:val="00D02330"/>
    <w:rsid w:val="00D027A7"/>
    <w:rsid w:val="00D05166"/>
    <w:rsid w:val="00D106F3"/>
    <w:rsid w:val="00D163AF"/>
    <w:rsid w:val="00D17263"/>
    <w:rsid w:val="00D22446"/>
    <w:rsid w:val="00D2573E"/>
    <w:rsid w:val="00D273B3"/>
    <w:rsid w:val="00D27BB4"/>
    <w:rsid w:val="00D32288"/>
    <w:rsid w:val="00D34A4C"/>
    <w:rsid w:val="00D3654F"/>
    <w:rsid w:val="00D37559"/>
    <w:rsid w:val="00D37A6A"/>
    <w:rsid w:val="00D4182D"/>
    <w:rsid w:val="00D47DC0"/>
    <w:rsid w:val="00D50935"/>
    <w:rsid w:val="00D52CB9"/>
    <w:rsid w:val="00D56941"/>
    <w:rsid w:val="00D60601"/>
    <w:rsid w:val="00D62ACD"/>
    <w:rsid w:val="00D6326B"/>
    <w:rsid w:val="00D63DD0"/>
    <w:rsid w:val="00D65966"/>
    <w:rsid w:val="00D677A7"/>
    <w:rsid w:val="00D70913"/>
    <w:rsid w:val="00D73A56"/>
    <w:rsid w:val="00D7575F"/>
    <w:rsid w:val="00D7617E"/>
    <w:rsid w:val="00D80EAA"/>
    <w:rsid w:val="00D8166A"/>
    <w:rsid w:val="00D82B45"/>
    <w:rsid w:val="00D850D5"/>
    <w:rsid w:val="00D8552C"/>
    <w:rsid w:val="00D9014A"/>
    <w:rsid w:val="00D913C0"/>
    <w:rsid w:val="00D94895"/>
    <w:rsid w:val="00D96EBC"/>
    <w:rsid w:val="00D97545"/>
    <w:rsid w:val="00DA21DE"/>
    <w:rsid w:val="00DA5FA5"/>
    <w:rsid w:val="00DA64A8"/>
    <w:rsid w:val="00DB0EA4"/>
    <w:rsid w:val="00DB179F"/>
    <w:rsid w:val="00DB3668"/>
    <w:rsid w:val="00DB49AE"/>
    <w:rsid w:val="00DB5810"/>
    <w:rsid w:val="00DB5EAB"/>
    <w:rsid w:val="00DB67B9"/>
    <w:rsid w:val="00DB6E6D"/>
    <w:rsid w:val="00DB7684"/>
    <w:rsid w:val="00DB78F7"/>
    <w:rsid w:val="00DC2072"/>
    <w:rsid w:val="00DC23EC"/>
    <w:rsid w:val="00DC2689"/>
    <w:rsid w:val="00DC316C"/>
    <w:rsid w:val="00DC367C"/>
    <w:rsid w:val="00DC3868"/>
    <w:rsid w:val="00DC3EFE"/>
    <w:rsid w:val="00DC454A"/>
    <w:rsid w:val="00DC4C9B"/>
    <w:rsid w:val="00DC60DA"/>
    <w:rsid w:val="00DC6420"/>
    <w:rsid w:val="00DD1922"/>
    <w:rsid w:val="00DD4257"/>
    <w:rsid w:val="00DE09D2"/>
    <w:rsid w:val="00DE5D52"/>
    <w:rsid w:val="00DE7BEF"/>
    <w:rsid w:val="00DF01CE"/>
    <w:rsid w:val="00DF04F4"/>
    <w:rsid w:val="00DF1118"/>
    <w:rsid w:val="00DF1183"/>
    <w:rsid w:val="00DF24AE"/>
    <w:rsid w:val="00DF385B"/>
    <w:rsid w:val="00DF4250"/>
    <w:rsid w:val="00DF662D"/>
    <w:rsid w:val="00E03CC4"/>
    <w:rsid w:val="00E0446D"/>
    <w:rsid w:val="00E0505B"/>
    <w:rsid w:val="00E05B7F"/>
    <w:rsid w:val="00E06DE0"/>
    <w:rsid w:val="00E070DD"/>
    <w:rsid w:val="00E10AEE"/>
    <w:rsid w:val="00E11DCA"/>
    <w:rsid w:val="00E12F9D"/>
    <w:rsid w:val="00E13180"/>
    <w:rsid w:val="00E179E9"/>
    <w:rsid w:val="00E2507A"/>
    <w:rsid w:val="00E2511E"/>
    <w:rsid w:val="00E27110"/>
    <w:rsid w:val="00E331E9"/>
    <w:rsid w:val="00E33233"/>
    <w:rsid w:val="00E37030"/>
    <w:rsid w:val="00E37BBE"/>
    <w:rsid w:val="00E447D8"/>
    <w:rsid w:val="00E44DD2"/>
    <w:rsid w:val="00E53E45"/>
    <w:rsid w:val="00E541FC"/>
    <w:rsid w:val="00E563AA"/>
    <w:rsid w:val="00E5654C"/>
    <w:rsid w:val="00E5780D"/>
    <w:rsid w:val="00E61A76"/>
    <w:rsid w:val="00E63119"/>
    <w:rsid w:val="00E64304"/>
    <w:rsid w:val="00E6520A"/>
    <w:rsid w:val="00E65F80"/>
    <w:rsid w:val="00E664A3"/>
    <w:rsid w:val="00E6758C"/>
    <w:rsid w:val="00E707A6"/>
    <w:rsid w:val="00E71AE0"/>
    <w:rsid w:val="00E741BE"/>
    <w:rsid w:val="00E7463A"/>
    <w:rsid w:val="00E758D9"/>
    <w:rsid w:val="00E7687E"/>
    <w:rsid w:val="00E81EE9"/>
    <w:rsid w:val="00E822DA"/>
    <w:rsid w:val="00E83685"/>
    <w:rsid w:val="00E8541A"/>
    <w:rsid w:val="00E85A9E"/>
    <w:rsid w:val="00E865DD"/>
    <w:rsid w:val="00E92E76"/>
    <w:rsid w:val="00E932DD"/>
    <w:rsid w:val="00E94664"/>
    <w:rsid w:val="00E95345"/>
    <w:rsid w:val="00E959B2"/>
    <w:rsid w:val="00E95A8C"/>
    <w:rsid w:val="00E96C26"/>
    <w:rsid w:val="00E978A1"/>
    <w:rsid w:val="00EA21D3"/>
    <w:rsid w:val="00EA2EC9"/>
    <w:rsid w:val="00EA30F0"/>
    <w:rsid w:val="00EB1249"/>
    <w:rsid w:val="00EB16EE"/>
    <w:rsid w:val="00EB38F4"/>
    <w:rsid w:val="00EB48EF"/>
    <w:rsid w:val="00EB5B32"/>
    <w:rsid w:val="00EB673C"/>
    <w:rsid w:val="00EC1591"/>
    <w:rsid w:val="00EC1A57"/>
    <w:rsid w:val="00EC2951"/>
    <w:rsid w:val="00EC54FC"/>
    <w:rsid w:val="00EC5845"/>
    <w:rsid w:val="00EC7669"/>
    <w:rsid w:val="00ED1E18"/>
    <w:rsid w:val="00ED2900"/>
    <w:rsid w:val="00ED4311"/>
    <w:rsid w:val="00ED5271"/>
    <w:rsid w:val="00ED6CF9"/>
    <w:rsid w:val="00ED7EEB"/>
    <w:rsid w:val="00EE1BCC"/>
    <w:rsid w:val="00EE2052"/>
    <w:rsid w:val="00EE2374"/>
    <w:rsid w:val="00EF2205"/>
    <w:rsid w:val="00EF3FB5"/>
    <w:rsid w:val="00EF5C2A"/>
    <w:rsid w:val="00EF5C9F"/>
    <w:rsid w:val="00F11A6F"/>
    <w:rsid w:val="00F13E04"/>
    <w:rsid w:val="00F14370"/>
    <w:rsid w:val="00F14C6D"/>
    <w:rsid w:val="00F14EEC"/>
    <w:rsid w:val="00F216C3"/>
    <w:rsid w:val="00F2197E"/>
    <w:rsid w:val="00F220EB"/>
    <w:rsid w:val="00F2681B"/>
    <w:rsid w:val="00F2688C"/>
    <w:rsid w:val="00F26B88"/>
    <w:rsid w:val="00F31626"/>
    <w:rsid w:val="00F31705"/>
    <w:rsid w:val="00F32667"/>
    <w:rsid w:val="00F326A1"/>
    <w:rsid w:val="00F33CEB"/>
    <w:rsid w:val="00F34517"/>
    <w:rsid w:val="00F35E92"/>
    <w:rsid w:val="00F41158"/>
    <w:rsid w:val="00F42169"/>
    <w:rsid w:val="00F42BA2"/>
    <w:rsid w:val="00F42CBE"/>
    <w:rsid w:val="00F44B60"/>
    <w:rsid w:val="00F5052A"/>
    <w:rsid w:val="00F5067A"/>
    <w:rsid w:val="00F51585"/>
    <w:rsid w:val="00F51C25"/>
    <w:rsid w:val="00F52D87"/>
    <w:rsid w:val="00F52EB3"/>
    <w:rsid w:val="00F54967"/>
    <w:rsid w:val="00F54F84"/>
    <w:rsid w:val="00F55400"/>
    <w:rsid w:val="00F561C0"/>
    <w:rsid w:val="00F56B12"/>
    <w:rsid w:val="00F56B67"/>
    <w:rsid w:val="00F5791C"/>
    <w:rsid w:val="00F57ADE"/>
    <w:rsid w:val="00F604A6"/>
    <w:rsid w:val="00F6414E"/>
    <w:rsid w:val="00F66320"/>
    <w:rsid w:val="00F70F26"/>
    <w:rsid w:val="00F7147F"/>
    <w:rsid w:val="00F7344D"/>
    <w:rsid w:val="00F74334"/>
    <w:rsid w:val="00F76E92"/>
    <w:rsid w:val="00F775E9"/>
    <w:rsid w:val="00F8268E"/>
    <w:rsid w:val="00F848BA"/>
    <w:rsid w:val="00F8754F"/>
    <w:rsid w:val="00F91FB1"/>
    <w:rsid w:val="00F95CF3"/>
    <w:rsid w:val="00F96459"/>
    <w:rsid w:val="00F96497"/>
    <w:rsid w:val="00FA090F"/>
    <w:rsid w:val="00FA28F4"/>
    <w:rsid w:val="00FA40D0"/>
    <w:rsid w:val="00FA6BB2"/>
    <w:rsid w:val="00FA7F78"/>
    <w:rsid w:val="00FB097F"/>
    <w:rsid w:val="00FB0D40"/>
    <w:rsid w:val="00FB172F"/>
    <w:rsid w:val="00FB1A80"/>
    <w:rsid w:val="00FB29B9"/>
    <w:rsid w:val="00FB3D38"/>
    <w:rsid w:val="00FB5B9D"/>
    <w:rsid w:val="00FB5BD4"/>
    <w:rsid w:val="00FB5C39"/>
    <w:rsid w:val="00FC0433"/>
    <w:rsid w:val="00FC155D"/>
    <w:rsid w:val="00FC3928"/>
    <w:rsid w:val="00FC4AB0"/>
    <w:rsid w:val="00FC51D7"/>
    <w:rsid w:val="00FC5678"/>
    <w:rsid w:val="00FC5B97"/>
    <w:rsid w:val="00FC7F3B"/>
    <w:rsid w:val="00FD0349"/>
    <w:rsid w:val="00FD1263"/>
    <w:rsid w:val="00FD1681"/>
    <w:rsid w:val="00FD2A8C"/>
    <w:rsid w:val="00FE0C92"/>
    <w:rsid w:val="00FE3A05"/>
    <w:rsid w:val="00FE5210"/>
    <w:rsid w:val="00FE79A8"/>
    <w:rsid w:val="00FE7F41"/>
    <w:rsid w:val="00FF13F8"/>
    <w:rsid w:val="00FF25F0"/>
    <w:rsid w:val="00FF3745"/>
    <w:rsid w:val="00FF3DBA"/>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0A2E7"/>
  <w15:docId w15:val="{B9A31FCF-96C9-4A05-A3CB-B0710896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styleId="PlaceholderText">
    <w:name w:val="Placeholder Text"/>
    <w:basedOn w:val="DefaultParagraphFont"/>
    <w:uiPriority w:val="99"/>
    <w:semiHidden/>
    <w:rsid w:val="00713DDF"/>
    <w:rPr>
      <w:color w:val="808080"/>
    </w:rPr>
  </w:style>
  <w:style w:type="paragraph" w:styleId="Caption">
    <w:name w:val="caption"/>
    <w:basedOn w:val="Normal"/>
    <w:next w:val="Normal"/>
    <w:unhideWhenUsed/>
    <w:qFormat/>
    <w:rsid w:val="005D6D23"/>
    <w:pPr>
      <w:spacing w:after="200"/>
    </w:pPr>
    <w:rPr>
      <w:b/>
      <w:bCs/>
      <w:color w:val="4F81BD" w:themeColor="accent1"/>
      <w:sz w:val="18"/>
      <w:szCs w:val="18"/>
    </w:rPr>
  </w:style>
  <w:style w:type="paragraph" w:styleId="ListParagraph">
    <w:name w:val="List Paragraph"/>
    <w:basedOn w:val="Normal"/>
    <w:uiPriority w:val="34"/>
    <w:qFormat/>
    <w:rsid w:val="003426DE"/>
    <w:pPr>
      <w:ind w:left="720"/>
      <w:contextualSpacing/>
    </w:pPr>
  </w:style>
  <w:style w:type="paragraph" w:customStyle="1" w:styleId="TableParagraph">
    <w:name w:val="Table Paragraph"/>
    <w:basedOn w:val="Normal"/>
    <w:uiPriority w:val="1"/>
    <w:qFormat/>
    <w:rsid w:val="00D94895"/>
    <w:pPr>
      <w:widowControl w:val="0"/>
      <w:autoSpaceDE w:val="0"/>
      <w:autoSpaceDN w:val="0"/>
      <w:jc w:val="center"/>
    </w:pPr>
    <w:rPr>
      <w:sz w:val="22"/>
      <w:szCs w:val="22"/>
    </w:rPr>
  </w:style>
  <w:style w:type="paragraph" w:styleId="Bibliography">
    <w:name w:val="Bibliography"/>
    <w:basedOn w:val="Normal"/>
    <w:next w:val="Normal"/>
    <w:uiPriority w:val="37"/>
    <w:unhideWhenUsed/>
    <w:rsid w:val="00A72910"/>
    <w:pPr>
      <w:tabs>
        <w:tab w:val="left" w:pos="504"/>
      </w:tabs>
      <w:ind w:left="504" w:hanging="504"/>
    </w:pPr>
  </w:style>
  <w:style w:type="character" w:styleId="Emphasis">
    <w:name w:val="Emphasis"/>
    <w:basedOn w:val="DefaultParagraphFont"/>
    <w:uiPriority w:val="20"/>
    <w:qFormat/>
    <w:rsid w:val="004938C6"/>
    <w:rPr>
      <w:i/>
      <w:iCs/>
    </w:rPr>
  </w:style>
  <w:style w:type="paragraph" w:styleId="NormalWeb">
    <w:name w:val="Normal (Web)"/>
    <w:basedOn w:val="Normal"/>
    <w:uiPriority w:val="99"/>
    <w:semiHidden/>
    <w:unhideWhenUsed/>
    <w:rsid w:val="00A64453"/>
    <w:pPr>
      <w:spacing w:before="100" w:beforeAutospacing="1" w:after="100" w:afterAutospacing="1"/>
    </w:pPr>
  </w:style>
  <w:style w:type="table" w:customStyle="1" w:styleId="NormalGrid">
    <w:name w:val="Normal Grid"/>
    <w:basedOn w:val="TableNormal"/>
    <w:uiPriority w:val="39"/>
    <w:rsid w:val="00D60601"/>
    <w:rPr>
      <w:rFonts w:ascii="Georgia" w:eastAsiaTheme="minorHAnsi" w:hAnsiTheme="minorHAnsi" w:cstheme="minorBidi"/>
      <w:sz w:val="22"/>
      <w:szCs w:val="22"/>
      <w:lang w:val="en-IE"/>
    </w:rPr>
    <w:tblPr>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071">
      <w:bodyDiv w:val="1"/>
      <w:marLeft w:val="0"/>
      <w:marRight w:val="0"/>
      <w:marTop w:val="0"/>
      <w:marBottom w:val="0"/>
      <w:divBdr>
        <w:top w:val="none" w:sz="0" w:space="0" w:color="auto"/>
        <w:left w:val="none" w:sz="0" w:space="0" w:color="auto"/>
        <w:bottom w:val="none" w:sz="0" w:space="0" w:color="auto"/>
        <w:right w:val="none" w:sz="0" w:space="0" w:color="auto"/>
      </w:divBdr>
    </w:div>
    <w:div w:id="21365995">
      <w:bodyDiv w:val="1"/>
      <w:marLeft w:val="0"/>
      <w:marRight w:val="0"/>
      <w:marTop w:val="0"/>
      <w:marBottom w:val="0"/>
      <w:divBdr>
        <w:top w:val="none" w:sz="0" w:space="0" w:color="auto"/>
        <w:left w:val="none" w:sz="0" w:space="0" w:color="auto"/>
        <w:bottom w:val="none" w:sz="0" w:space="0" w:color="auto"/>
        <w:right w:val="none" w:sz="0" w:space="0" w:color="auto"/>
      </w:divBdr>
    </w:div>
    <w:div w:id="103699543">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64630920">
      <w:bodyDiv w:val="1"/>
      <w:marLeft w:val="0"/>
      <w:marRight w:val="0"/>
      <w:marTop w:val="0"/>
      <w:marBottom w:val="0"/>
      <w:divBdr>
        <w:top w:val="none" w:sz="0" w:space="0" w:color="auto"/>
        <w:left w:val="none" w:sz="0" w:space="0" w:color="auto"/>
        <w:bottom w:val="none" w:sz="0" w:space="0" w:color="auto"/>
        <w:right w:val="none" w:sz="0" w:space="0" w:color="auto"/>
      </w:divBdr>
    </w:div>
    <w:div w:id="327563629">
      <w:bodyDiv w:val="1"/>
      <w:marLeft w:val="0"/>
      <w:marRight w:val="0"/>
      <w:marTop w:val="0"/>
      <w:marBottom w:val="0"/>
      <w:divBdr>
        <w:top w:val="none" w:sz="0" w:space="0" w:color="auto"/>
        <w:left w:val="none" w:sz="0" w:space="0" w:color="auto"/>
        <w:bottom w:val="none" w:sz="0" w:space="0" w:color="auto"/>
        <w:right w:val="none" w:sz="0" w:space="0" w:color="auto"/>
      </w:divBdr>
    </w:div>
    <w:div w:id="332875678">
      <w:bodyDiv w:val="1"/>
      <w:marLeft w:val="0"/>
      <w:marRight w:val="0"/>
      <w:marTop w:val="0"/>
      <w:marBottom w:val="0"/>
      <w:divBdr>
        <w:top w:val="none" w:sz="0" w:space="0" w:color="auto"/>
        <w:left w:val="none" w:sz="0" w:space="0" w:color="auto"/>
        <w:bottom w:val="none" w:sz="0" w:space="0" w:color="auto"/>
        <w:right w:val="none" w:sz="0" w:space="0" w:color="auto"/>
      </w:divBdr>
    </w:div>
    <w:div w:id="343553946">
      <w:bodyDiv w:val="1"/>
      <w:marLeft w:val="0"/>
      <w:marRight w:val="0"/>
      <w:marTop w:val="0"/>
      <w:marBottom w:val="0"/>
      <w:divBdr>
        <w:top w:val="none" w:sz="0" w:space="0" w:color="auto"/>
        <w:left w:val="none" w:sz="0" w:space="0" w:color="auto"/>
        <w:bottom w:val="none" w:sz="0" w:space="0" w:color="auto"/>
        <w:right w:val="none" w:sz="0" w:space="0" w:color="auto"/>
      </w:divBdr>
    </w:div>
    <w:div w:id="585958463">
      <w:bodyDiv w:val="1"/>
      <w:marLeft w:val="0"/>
      <w:marRight w:val="0"/>
      <w:marTop w:val="0"/>
      <w:marBottom w:val="0"/>
      <w:divBdr>
        <w:top w:val="none" w:sz="0" w:space="0" w:color="auto"/>
        <w:left w:val="none" w:sz="0" w:space="0" w:color="auto"/>
        <w:bottom w:val="none" w:sz="0" w:space="0" w:color="auto"/>
        <w:right w:val="none" w:sz="0" w:space="0" w:color="auto"/>
      </w:divBdr>
    </w:div>
    <w:div w:id="627782811">
      <w:bodyDiv w:val="1"/>
      <w:marLeft w:val="0"/>
      <w:marRight w:val="0"/>
      <w:marTop w:val="0"/>
      <w:marBottom w:val="0"/>
      <w:divBdr>
        <w:top w:val="none" w:sz="0" w:space="0" w:color="auto"/>
        <w:left w:val="none" w:sz="0" w:space="0" w:color="auto"/>
        <w:bottom w:val="none" w:sz="0" w:space="0" w:color="auto"/>
        <w:right w:val="none" w:sz="0" w:space="0" w:color="auto"/>
      </w:divBdr>
    </w:div>
    <w:div w:id="673462660">
      <w:bodyDiv w:val="1"/>
      <w:marLeft w:val="0"/>
      <w:marRight w:val="0"/>
      <w:marTop w:val="0"/>
      <w:marBottom w:val="0"/>
      <w:divBdr>
        <w:top w:val="none" w:sz="0" w:space="0" w:color="auto"/>
        <w:left w:val="none" w:sz="0" w:space="0" w:color="auto"/>
        <w:bottom w:val="none" w:sz="0" w:space="0" w:color="auto"/>
        <w:right w:val="none" w:sz="0" w:space="0" w:color="auto"/>
      </w:divBdr>
    </w:div>
    <w:div w:id="717047614">
      <w:bodyDiv w:val="1"/>
      <w:marLeft w:val="0"/>
      <w:marRight w:val="0"/>
      <w:marTop w:val="0"/>
      <w:marBottom w:val="0"/>
      <w:divBdr>
        <w:top w:val="none" w:sz="0" w:space="0" w:color="auto"/>
        <w:left w:val="none" w:sz="0" w:space="0" w:color="auto"/>
        <w:bottom w:val="none" w:sz="0" w:space="0" w:color="auto"/>
        <w:right w:val="none" w:sz="0" w:space="0" w:color="auto"/>
      </w:divBdr>
    </w:div>
    <w:div w:id="832260966">
      <w:bodyDiv w:val="1"/>
      <w:marLeft w:val="0"/>
      <w:marRight w:val="0"/>
      <w:marTop w:val="0"/>
      <w:marBottom w:val="0"/>
      <w:divBdr>
        <w:top w:val="none" w:sz="0" w:space="0" w:color="auto"/>
        <w:left w:val="none" w:sz="0" w:space="0" w:color="auto"/>
        <w:bottom w:val="none" w:sz="0" w:space="0" w:color="auto"/>
        <w:right w:val="none" w:sz="0" w:space="0" w:color="auto"/>
      </w:divBdr>
    </w:div>
    <w:div w:id="862590904">
      <w:bodyDiv w:val="1"/>
      <w:marLeft w:val="0"/>
      <w:marRight w:val="0"/>
      <w:marTop w:val="0"/>
      <w:marBottom w:val="0"/>
      <w:divBdr>
        <w:top w:val="none" w:sz="0" w:space="0" w:color="auto"/>
        <w:left w:val="none" w:sz="0" w:space="0" w:color="auto"/>
        <w:bottom w:val="none" w:sz="0" w:space="0" w:color="auto"/>
        <w:right w:val="none" w:sz="0" w:space="0" w:color="auto"/>
      </w:divBdr>
    </w:div>
    <w:div w:id="862982940">
      <w:bodyDiv w:val="1"/>
      <w:marLeft w:val="0"/>
      <w:marRight w:val="0"/>
      <w:marTop w:val="0"/>
      <w:marBottom w:val="0"/>
      <w:divBdr>
        <w:top w:val="none" w:sz="0" w:space="0" w:color="auto"/>
        <w:left w:val="none" w:sz="0" w:space="0" w:color="auto"/>
        <w:bottom w:val="none" w:sz="0" w:space="0" w:color="auto"/>
        <w:right w:val="none" w:sz="0" w:space="0" w:color="auto"/>
      </w:divBdr>
    </w:div>
    <w:div w:id="913320234">
      <w:bodyDiv w:val="1"/>
      <w:marLeft w:val="0"/>
      <w:marRight w:val="0"/>
      <w:marTop w:val="0"/>
      <w:marBottom w:val="0"/>
      <w:divBdr>
        <w:top w:val="none" w:sz="0" w:space="0" w:color="auto"/>
        <w:left w:val="none" w:sz="0" w:space="0" w:color="auto"/>
        <w:bottom w:val="none" w:sz="0" w:space="0" w:color="auto"/>
        <w:right w:val="none" w:sz="0" w:space="0" w:color="auto"/>
      </w:divBdr>
    </w:div>
    <w:div w:id="957491633">
      <w:bodyDiv w:val="1"/>
      <w:marLeft w:val="0"/>
      <w:marRight w:val="0"/>
      <w:marTop w:val="0"/>
      <w:marBottom w:val="0"/>
      <w:divBdr>
        <w:top w:val="none" w:sz="0" w:space="0" w:color="auto"/>
        <w:left w:val="none" w:sz="0" w:space="0" w:color="auto"/>
        <w:bottom w:val="none" w:sz="0" w:space="0" w:color="auto"/>
        <w:right w:val="none" w:sz="0" w:space="0" w:color="auto"/>
      </w:divBdr>
    </w:div>
    <w:div w:id="985549689">
      <w:bodyDiv w:val="1"/>
      <w:marLeft w:val="0"/>
      <w:marRight w:val="0"/>
      <w:marTop w:val="0"/>
      <w:marBottom w:val="0"/>
      <w:divBdr>
        <w:top w:val="none" w:sz="0" w:space="0" w:color="auto"/>
        <w:left w:val="none" w:sz="0" w:space="0" w:color="auto"/>
        <w:bottom w:val="none" w:sz="0" w:space="0" w:color="auto"/>
        <w:right w:val="none" w:sz="0" w:space="0" w:color="auto"/>
      </w:divBdr>
    </w:div>
    <w:div w:id="1094938603">
      <w:bodyDiv w:val="1"/>
      <w:marLeft w:val="0"/>
      <w:marRight w:val="0"/>
      <w:marTop w:val="0"/>
      <w:marBottom w:val="0"/>
      <w:divBdr>
        <w:top w:val="none" w:sz="0" w:space="0" w:color="auto"/>
        <w:left w:val="none" w:sz="0" w:space="0" w:color="auto"/>
        <w:bottom w:val="none" w:sz="0" w:space="0" w:color="auto"/>
        <w:right w:val="none" w:sz="0" w:space="0" w:color="auto"/>
      </w:divBdr>
    </w:div>
    <w:div w:id="1167133818">
      <w:bodyDiv w:val="1"/>
      <w:marLeft w:val="0"/>
      <w:marRight w:val="0"/>
      <w:marTop w:val="0"/>
      <w:marBottom w:val="0"/>
      <w:divBdr>
        <w:top w:val="none" w:sz="0" w:space="0" w:color="auto"/>
        <w:left w:val="none" w:sz="0" w:space="0" w:color="auto"/>
        <w:bottom w:val="none" w:sz="0" w:space="0" w:color="auto"/>
        <w:right w:val="none" w:sz="0" w:space="0" w:color="auto"/>
      </w:divBdr>
    </w:div>
    <w:div w:id="1230113992">
      <w:bodyDiv w:val="1"/>
      <w:marLeft w:val="0"/>
      <w:marRight w:val="0"/>
      <w:marTop w:val="0"/>
      <w:marBottom w:val="0"/>
      <w:divBdr>
        <w:top w:val="none" w:sz="0" w:space="0" w:color="auto"/>
        <w:left w:val="none" w:sz="0" w:space="0" w:color="auto"/>
        <w:bottom w:val="none" w:sz="0" w:space="0" w:color="auto"/>
        <w:right w:val="none" w:sz="0" w:space="0" w:color="auto"/>
      </w:divBdr>
    </w:div>
    <w:div w:id="1255746395">
      <w:bodyDiv w:val="1"/>
      <w:marLeft w:val="0"/>
      <w:marRight w:val="0"/>
      <w:marTop w:val="0"/>
      <w:marBottom w:val="0"/>
      <w:divBdr>
        <w:top w:val="none" w:sz="0" w:space="0" w:color="auto"/>
        <w:left w:val="none" w:sz="0" w:space="0" w:color="auto"/>
        <w:bottom w:val="none" w:sz="0" w:space="0" w:color="auto"/>
        <w:right w:val="none" w:sz="0" w:space="0" w:color="auto"/>
      </w:divBdr>
    </w:div>
    <w:div w:id="1284770622">
      <w:bodyDiv w:val="1"/>
      <w:marLeft w:val="0"/>
      <w:marRight w:val="0"/>
      <w:marTop w:val="0"/>
      <w:marBottom w:val="0"/>
      <w:divBdr>
        <w:top w:val="none" w:sz="0" w:space="0" w:color="auto"/>
        <w:left w:val="none" w:sz="0" w:space="0" w:color="auto"/>
        <w:bottom w:val="none" w:sz="0" w:space="0" w:color="auto"/>
        <w:right w:val="none" w:sz="0" w:space="0" w:color="auto"/>
      </w:divBdr>
    </w:div>
    <w:div w:id="1315910526">
      <w:bodyDiv w:val="1"/>
      <w:marLeft w:val="0"/>
      <w:marRight w:val="0"/>
      <w:marTop w:val="0"/>
      <w:marBottom w:val="0"/>
      <w:divBdr>
        <w:top w:val="none" w:sz="0" w:space="0" w:color="auto"/>
        <w:left w:val="none" w:sz="0" w:space="0" w:color="auto"/>
        <w:bottom w:val="none" w:sz="0" w:space="0" w:color="auto"/>
        <w:right w:val="none" w:sz="0" w:space="0" w:color="auto"/>
      </w:divBdr>
    </w:div>
    <w:div w:id="1389454405">
      <w:bodyDiv w:val="1"/>
      <w:marLeft w:val="0"/>
      <w:marRight w:val="0"/>
      <w:marTop w:val="0"/>
      <w:marBottom w:val="0"/>
      <w:divBdr>
        <w:top w:val="none" w:sz="0" w:space="0" w:color="auto"/>
        <w:left w:val="none" w:sz="0" w:space="0" w:color="auto"/>
        <w:bottom w:val="none" w:sz="0" w:space="0" w:color="auto"/>
        <w:right w:val="none" w:sz="0" w:space="0" w:color="auto"/>
      </w:divBdr>
    </w:div>
    <w:div w:id="1401169920">
      <w:bodyDiv w:val="1"/>
      <w:marLeft w:val="0"/>
      <w:marRight w:val="0"/>
      <w:marTop w:val="0"/>
      <w:marBottom w:val="0"/>
      <w:divBdr>
        <w:top w:val="none" w:sz="0" w:space="0" w:color="auto"/>
        <w:left w:val="none" w:sz="0" w:space="0" w:color="auto"/>
        <w:bottom w:val="none" w:sz="0" w:space="0" w:color="auto"/>
        <w:right w:val="none" w:sz="0" w:space="0" w:color="auto"/>
      </w:divBdr>
    </w:div>
    <w:div w:id="1482504484">
      <w:bodyDiv w:val="1"/>
      <w:marLeft w:val="0"/>
      <w:marRight w:val="0"/>
      <w:marTop w:val="0"/>
      <w:marBottom w:val="0"/>
      <w:divBdr>
        <w:top w:val="none" w:sz="0" w:space="0" w:color="auto"/>
        <w:left w:val="none" w:sz="0" w:space="0" w:color="auto"/>
        <w:bottom w:val="none" w:sz="0" w:space="0" w:color="auto"/>
        <w:right w:val="none" w:sz="0" w:space="0" w:color="auto"/>
      </w:divBdr>
    </w:div>
    <w:div w:id="1491092253">
      <w:bodyDiv w:val="1"/>
      <w:marLeft w:val="0"/>
      <w:marRight w:val="0"/>
      <w:marTop w:val="0"/>
      <w:marBottom w:val="0"/>
      <w:divBdr>
        <w:top w:val="none" w:sz="0" w:space="0" w:color="auto"/>
        <w:left w:val="none" w:sz="0" w:space="0" w:color="auto"/>
        <w:bottom w:val="none" w:sz="0" w:space="0" w:color="auto"/>
        <w:right w:val="none" w:sz="0" w:space="0" w:color="auto"/>
      </w:divBdr>
    </w:div>
    <w:div w:id="1493065729">
      <w:bodyDiv w:val="1"/>
      <w:marLeft w:val="0"/>
      <w:marRight w:val="0"/>
      <w:marTop w:val="0"/>
      <w:marBottom w:val="0"/>
      <w:divBdr>
        <w:top w:val="none" w:sz="0" w:space="0" w:color="auto"/>
        <w:left w:val="none" w:sz="0" w:space="0" w:color="auto"/>
        <w:bottom w:val="none" w:sz="0" w:space="0" w:color="auto"/>
        <w:right w:val="none" w:sz="0" w:space="0" w:color="auto"/>
      </w:divBdr>
    </w:div>
    <w:div w:id="1501310344">
      <w:bodyDiv w:val="1"/>
      <w:marLeft w:val="0"/>
      <w:marRight w:val="0"/>
      <w:marTop w:val="0"/>
      <w:marBottom w:val="0"/>
      <w:divBdr>
        <w:top w:val="none" w:sz="0" w:space="0" w:color="auto"/>
        <w:left w:val="none" w:sz="0" w:space="0" w:color="auto"/>
        <w:bottom w:val="none" w:sz="0" w:space="0" w:color="auto"/>
        <w:right w:val="none" w:sz="0" w:space="0" w:color="auto"/>
      </w:divBdr>
    </w:div>
    <w:div w:id="1570310048">
      <w:bodyDiv w:val="1"/>
      <w:marLeft w:val="0"/>
      <w:marRight w:val="0"/>
      <w:marTop w:val="0"/>
      <w:marBottom w:val="0"/>
      <w:divBdr>
        <w:top w:val="none" w:sz="0" w:space="0" w:color="auto"/>
        <w:left w:val="none" w:sz="0" w:space="0" w:color="auto"/>
        <w:bottom w:val="none" w:sz="0" w:space="0" w:color="auto"/>
        <w:right w:val="none" w:sz="0" w:space="0" w:color="auto"/>
      </w:divBdr>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751584257">
      <w:bodyDiv w:val="1"/>
      <w:marLeft w:val="0"/>
      <w:marRight w:val="0"/>
      <w:marTop w:val="0"/>
      <w:marBottom w:val="0"/>
      <w:divBdr>
        <w:top w:val="none" w:sz="0" w:space="0" w:color="auto"/>
        <w:left w:val="none" w:sz="0" w:space="0" w:color="auto"/>
        <w:bottom w:val="none" w:sz="0" w:space="0" w:color="auto"/>
        <w:right w:val="none" w:sz="0" w:space="0" w:color="auto"/>
      </w:divBdr>
    </w:div>
    <w:div w:id="1860197769">
      <w:bodyDiv w:val="1"/>
      <w:marLeft w:val="0"/>
      <w:marRight w:val="0"/>
      <w:marTop w:val="0"/>
      <w:marBottom w:val="0"/>
      <w:divBdr>
        <w:top w:val="none" w:sz="0" w:space="0" w:color="auto"/>
        <w:left w:val="none" w:sz="0" w:space="0" w:color="auto"/>
        <w:bottom w:val="none" w:sz="0" w:space="0" w:color="auto"/>
        <w:right w:val="none" w:sz="0" w:space="0" w:color="auto"/>
      </w:divBdr>
    </w:div>
    <w:div w:id="1874264951">
      <w:bodyDiv w:val="1"/>
      <w:marLeft w:val="0"/>
      <w:marRight w:val="0"/>
      <w:marTop w:val="0"/>
      <w:marBottom w:val="0"/>
      <w:divBdr>
        <w:top w:val="none" w:sz="0" w:space="0" w:color="auto"/>
        <w:left w:val="none" w:sz="0" w:space="0" w:color="auto"/>
        <w:bottom w:val="none" w:sz="0" w:space="0" w:color="auto"/>
        <w:right w:val="none" w:sz="0" w:space="0" w:color="auto"/>
      </w:divBdr>
    </w:div>
    <w:div w:id="1955166297">
      <w:bodyDiv w:val="1"/>
      <w:marLeft w:val="0"/>
      <w:marRight w:val="0"/>
      <w:marTop w:val="0"/>
      <w:marBottom w:val="0"/>
      <w:divBdr>
        <w:top w:val="none" w:sz="0" w:space="0" w:color="auto"/>
        <w:left w:val="none" w:sz="0" w:space="0" w:color="auto"/>
        <w:bottom w:val="none" w:sz="0" w:space="0" w:color="auto"/>
        <w:right w:val="none" w:sz="0" w:space="0" w:color="auto"/>
      </w:divBdr>
    </w:div>
    <w:div w:id="1991060162">
      <w:bodyDiv w:val="1"/>
      <w:marLeft w:val="0"/>
      <w:marRight w:val="0"/>
      <w:marTop w:val="0"/>
      <w:marBottom w:val="0"/>
      <w:divBdr>
        <w:top w:val="none" w:sz="0" w:space="0" w:color="auto"/>
        <w:left w:val="none" w:sz="0" w:space="0" w:color="auto"/>
        <w:bottom w:val="none" w:sz="0" w:space="0" w:color="auto"/>
        <w:right w:val="none" w:sz="0" w:space="0" w:color="auto"/>
      </w:divBdr>
    </w:div>
    <w:div w:id="2002275309">
      <w:bodyDiv w:val="1"/>
      <w:marLeft w:val="0"/>
      <w:marRight w:val="0"/>
      <w:marTop w:val="0"/>
      <w:marBottom w:val="0"/>
      <w:divBdr>
        <w:top w:val="none" w:sz="0" w:space="0" w:color="auto"/>
        <w:left w:val="none" w:sz="0" w:space="0" w:color="auto"/>
        <w:bottom w:val="none" w:sz="0" w:space="0" w:color="auto"/>
        <w:right w:val="none" w:sz="0" w:space="0" w:color="auto"/>
      </w:divBdr>
    </w:div>
    <w:div w:id="2031490052">
      <w:bodyDiv w:val="1"/>
      <w:marLeft w:val="0"/>
      <w:marRight w:val="0"/>
      <w:marTop w:val="0"/>
      <w:marBottom w:val="0"/>
      <w:divBdr>
        <w:top w:val="none" w:sz="0" w:space="0" w:color="auto"/>
        <w:left w:val="none" w:sz="0" w:space="0" w:color="auto"/>
        <w:bottom w:val="none" w:sz="0" w:space="0" w:color="auto"/>
        <w:right w:val="none" w:sz="0" w:space="0" w:color="auto"/>
      </w:divBdr>
    </w:div>
    <w:div w:id="206911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ynhcongtu@qnu.edu.vn"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uynhcongtu@qnu.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uynhcongtu@qnu.edu.vn"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098D4-0E55-452C-80E7-DD76291F8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3</TotalTime>
  <Pages>10</Pages>
  <Words>11298</Words>
  <Characters>64403</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75550</CharactersWithSpaces>
  <SharedDoc>false</SharedDoc>
  <HLinks>
    <vt:vector size="18" baseType="variant">
      <vt:variant>
        <vt:i4>983162</vt:i4>
      </vt:variant>
      <vt:variant>
        <vt:i4>9</vt:i4>
      </vt:variant>
      <vt:variant>
        <vt:i4>0</vt:i4>
      </vt:variant>
      <vt:variant>
        <vt:i4>5</vt:i4>
      </vt:variant>
      <vt:variant>
        <vt:lpwstr>mailto:emailtacgia@qnu.edu.vn</vt:lpwstr>
      </vt:variant>
      <vt:variant>
        <vt:lpwstr/>
      </vt:variant>
      <vt:variant>
        <vt:i4>5570653</vt:i4>
      </vt:variant>
      <vt:variant>
        <vt:i4>6</vt:i4>
      </vt:variant>
      <vt:variant>
        <vt:i4>0</vt:i4>
      </vt:variant>
      <vt:variant>
        <vt:i4>5</vt:i4>
      </vt:variant>
      <vt:variant>
        <vt:lpwstr>http://vanban.chinhphu.vn/portal/page/portal/chinhphu/hethongvanban?class_id=1&amp;mode=detail&amp;document_id=35816</vt:lpwstr>
      </vt:variant>
      <vt:variant>
        <vt:lpwstr/>
      </vt:variant>
      <vt:variant>
        <vt:i4>262242</vt:i4>
      </vt:variant>
      <vt:variant>
        <vt:i4>0</vt:i4>
      </vt:variant>
      <vt:variant>
        <vt:i4>0</vt:i4>
      </vt:variant>
      <vt:variant>
        <vt:i4>5</vt:i4>
      </vt:variant>
      <vt:variant>
        <vt:lpwstr>mailto:huynhcongtu@qnu.edu.vn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creator>Trung Nguyen</dc:creator>
  <cp:lastModifiedBy>Tu Huynh</cp:lastModifiedBy>
  <cp:revision>4</cp:revision>
  <cp:lastPrinted>2021-10-28T23:23:00Z</cp:lastPrinted>
  <dcterms:created xsi:type="dcterms:W3CDTF">2026-02-06T09:58:00Z</dcterms:created>
  <dcterms:modified xsi:type="dcterms:W3CDTF">2026-02-06T10:01:00Z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id="CVwHn48V"/&gt;&lt;style id="http://www.zotero.org/styles/ieee-access" hasBibliography="1" bibliographyStyleHasBeenSet="1"/&gt;&lt;prefs&gt;&lt;pref name="fieldType" value="Field"/&gt;&lt;/prefs&gt;&lt;/data&gt;</vt:lpwstr>
  </property>
</Properties>
</file>