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0A26D" w14:textId="2B4C9CC8" w:rsidR="000107C8" w:rsidRPr="009C5D8A" w:rsidRDefault="00C519CC" w:rsidP="000C37AB">
      <w:pPr>
        <w:tabs>
          <w:tab w:val="left" w:pos="0"/>
          <w:tab w:val="right" w:leader="hyphen" w:pos="9355"/>
        </w:tabs>
        <w:jc w:val="center"/>
        <w:rPr>
          <w:b/>
          <w:sz w:val="32"/>
          <w:szCs w:val="36"/>
        </w:rPr>
      </w:pPr>
      <w:r w:rsidRPr="00C519CC">
        <w:rPr>
          <w:b/>
          <w:sz w:val="32"/>
          <w:szCs w:val="36"/>
        </w:rPr>
        <w:t>Design and Metrological Validation of a Programmable High-Voltage I–V Measurement System for Dielectric Breakdown Kinetics</w:t>
      </w:r>
    </w:p>
    <w:p w14:paraId="6B612E7F" w14:textId="77777777" w:rsidR="000C37AB" w:rsidRPr="000C37AB" w:rsidRDefault="000C37AB" w:rsidP="000107C8">
      <w:pPr>
        <w:ind w:right="68"/>
        <w:jc w:val="center"/>
        <w:rPr>
          <w:b/>
          <w:sz w:val="28"/>
          <w:szCs w:val="22"/>
        </w:rPr>
      </w:pPr>
    </w:p>
    <w:p w14:paraId="4A3DACF1" w14:textId="77777777" w:rsidR="00C65C00" w:rsidRPr="00C65C00" w:rsidRDefault="00C65C00" w:rsidP="00C65C00">
      <w:pPr>
        <w:ind w:right="68"/>
        <w:jc w:val="center"/>
        <w:rPr>
          <w:b/>
          <w:szCs w:val="22"/>
          <w:lang w:val="nl-NL"/>
        </w:rPr>
      </w:pPr>
      <w:r w:rsidRPr="00C65C00">
        <w:rPr>
          <w:b/>
          <w:szCs w:val="22"/>
          <w:lang w:val="nl-NL"/>
        </w:rPr>
        <w:t>Huynh Cong Tu</w:t>
      </w:r>
      <w:r w:rsidRPr="00C65C00">
        <w:rPr>
          <w:b/>
          <w:szCs w:val="22"/>
          <w:vertAlign w:val="superscript"/>
          <w:lang w:val="nl-NL"/>
        </w:rPr>
        <w:t>1,*</w:t>
      </w:r>
      <w:r w:rsidRPr="00C65C00">
        <w:rPr>
          <w:b/>
          <w:szCs w:val="22"/>
          <w:lang w:val="nl-NL"/>
        </w:rPr>
        <w:t>, Nguyen Van Hao</w:t>
      </w:r>
      <w:r w:rsidRPr="00C65C00">
        <w:rPr>
          <w:b/>
          <w:szCs w:val="22"/>
          <w:vertAlign w:val="superscript"/>
          <w:lang w:val="nl-NL"/>
        </w:rPr>
        <w:t>2</w:t>
      </w:r>
    </w:p>
    <w:p w14:paraId="3B20732A" w14:textId="77777777" w:rsidR="00C65C00" w:rsidRPr="00C65C00" w:rsidRDefault="00C65C00" w:rsidP="00C65C00">
      <w:pPr>
        <w:ind w:right="68"/>
        <w:jc w:val="center"/>
        <w:rPr>
          <w:b/>
          <w:szCs w:val="22"/>
          <w:lang w:val="nl-NL"/>
        </w:rPr>
      </w:pPr>
    </w:p>
    <w:p w14:paraId="66EEF563" w14:textId="77777777" w:rsidR="00C65C00" w:rsidRDefault="00C65C00" w:rsidP="00C65C00">
      <w:pPr>
        <w:ind w:right="70"/>
        <w:jc w:val="center"/>
        <w:rPr>
          <w:i/>
          <w:sz w:val="22"/>
          <w:szCs w:val="22"/>
        </w:rPr>
      </w:pPr>
      <w:r w:rsidRPr="005712D9">
        <w:rPr>
          <w:i/>
          <w:sz w:val="22"/>
          <w:szCs w:val="22"/>
          <w:vertAlign w:val="superscript"/>
        </w:rPr>
        <w:t>1</w:t>
      </w:r>
      <w:r w:rsidRPr="00DF1118">
        <w:rPr>
          <w:i/>
          <w:sz w:val="22"/>
          <w:szCs w:val="22"/>
        </w:rPr>
        <w:t>Office of Academic Affairs, Quy Nhon University</w:t>
      </w:r>
      <w:r>
        <w:rPr>
          <w:i/>
          <w:sz w:val="22"/>
          <w:szCs w:val="22"/>
        </w:rPr>
        <w:t>, Vietnam</w:t>
      </w:r>
    </w:p>
    <w:p w14:paraId="7848BCB7" w14:textId="77777777" w:rsidR="00C65C00" w:rsidRDefault="00C65C00" w:rsidP="00C65C00">
      <w:pPr>
        <w:ind w:right="70"/>
        <w:jc w:val="center"/>
        <w:rPr>
          <w:i/>
          <w:sz w:val="22"/>
          <w:szCs w:val="22"/>
        </w:rPr>
      </w:pPr>
      <w:r w:rsidRPr="005712D9">
        <w:rPr>
          <w:i/>
          <w:sz w:val="22"/>
          <w:szCs w:val="22"/>
          <w:vertAlign w:val="superscript"/>
        </w:rPr>
        <w:t>2</w:t>
      </w:r>
      <w:r w:rsidRPr="005712D9">
        <w:rPr>
          <w:i/>
          <w:sz w:val="22"/>
          <w:szCs w:val="22"/>
        </w:rPr>
        <w:t>Faculty of Engineering and Technology, Quy Nhon University, Vietnam</w:t>
      </w:r>
    </w:p>
    <w:p w14:paraId="197CABF3" w14:textId="77777777" w:rsidR="00C65C00" w:rsidRDefault="00C65C00" w:rsidP="00C65C00">
      <w:pPr>
        <w:ind w:right="70"/>
        <w:rPr>
          <w:i/>
          <w:sz w:val="22"/>
          <w:szCs w:val="22"/>
        </w:rPr>
      </w:pPr>
    </w:p>
    <w:p w14:paraId="5EDD394E" w14:textId="77777777" w:rsidR="00C65C00" w:rsidRDefault="00C65C00" w:rsidP="00C65C00">
      <w:pPr>
        <w:ind w:right="70"/>
        <w:jc w:val="center"/>
        <w:rPr>
          <w:i/>
          <w:sz w:val="22"/>
          <w:szCs w:val="22"/>
        </w:rPr>
      </w:pPr>
      <w:r>
        <w:rPr>
          <w:i/>
          <w:sz w:val="22"/>
          <w:szCs w:val="22"/>
        </w:rPr>
        <w:t xml:space="preserve">*Corresponding author. Email: </w:t>
      </w:r>
      <w:hyperlink r:id="rId8" w:history="1">
        <w:r w:rsidRPr="00D80529">
          <w:rPr>
            <w:rStyle w:val="Hyperlink"/>
            <w:i/>
            <w:sz w:val="22"/>
            <w:szCs w:val="22"/>
          </w:rPr>
          <w:t>huynhcongtu@qnu.edu.vn</w:t>
        </w:r>
      </w:hyperlink>
    </w:p>
    <w:p w14:paraId="7ADECB04" w14:textId="77777777" w:rsidR="00305E33" w:rsidRDefault="00305E33" w:rsidP="00797114">
      <w:pPr>
        <w:ind w:right="70"/>
        <w:rPr>
          <w:i/>
          <w:sz w:val="22"/>
          <w:szCs w:val="22"/>
        </w:rPr>
      </w:pPr>
    </w:p>
    <w:p w14:paraId="544C8DBA" w14:textId="527A4080" w:rsidR="005A0F1C" w:rsidRDefault="005A0F1C" w:rsidP="00797114">
      <w:pPr>
        <w:ind w:right="70"/>
        <w:rPr>
          <w:i/>
          <w:sz w:val="22"/>
          <w:szCs w:val="22"/>
        </w:rPr>
      </w:pPr>
    </w:p>
    <w:p w14:paraId="501F4E9D" w14:textId="77777777" w:rsidR="00305E33" w:rsidRDefault="00305E33" w:rsidP="00797114">
      <w:pPr>
        <w:ind w:right="70"/>
        <w:rPr>
          <w:i/>
          <w:sz w:val="22"/>
          <w:szCs w:val="22"/>
        </w:rPr>
      </w:pPr>
    </w:p>
    <w:p w14:paraId="5C17C81B" w14:textId="77777777" w:rsidR="00B144CC" w:rsidRPr="005F7064" w:rsidRDefault="00B144CC" w:rsidP="00AA1FB9">
      <w:pPr>
        <w:tabs>
          <w:tab w:val="right" w:leader="hyphen" w:pos="9072"/>
        </w:tabs>
        <w:rPr>
          <w:b/>
          <w:sz w:val="20"/>
          <w:szCs w:val="20"/>
        </w:rPr>
        <w:sectPr w:rsidR="00B144CC" w:rsidRPr="005F7064" w:rsidSect="00FB0D40">
          <w:footerReference w:type="default" r:id="rId9"/>
          <w:pgSz w:w="11907" w:h="16840" w:code="9"/>
          <w:pgMar w:top="1134" w:right="1134" w:bottom="1134" w:left="1418" w:header="720" w:footer="425" w:gutter="0"/>
          <w:cols w:space="720"/>
          <w:docGrid w:linePitch="360"/>
        </w:sectPr>
      </w:pPr>
    </w:p>
    <w:p w14:paraId="1203BDDC" w14:textId="77777777" w:rsidR="003F5E14" w:rsidRPr="003C753C" w:rsidRDefault="003F5E14" w:rsidP="003F5E14">
      <w:pPr>
        <w:tabs>
          <w:tab w:val="left" w:pos="360"/>
          <w:tab w:val="left" w:pos="540"/>
          <w:tab w:val="right" w:leader="hyphen" w:pos="9072"/>
        </w:tabs>
        <w:spacing w:after="120"/>
        <w:jc w:val="both"/>
        <w:rPr>
          <w:b/>
          <w:sz w:val="22"/>
          <w:szCs w:val="22"/>
          <w:lang w:val="vi-VN"/>
        </w:rPr>
      </w:pPr>
      <w:r w:rsidRPr="002751C6">
        <w:rPr>
          <w:b/>
          <w:sz w:val="22"/>
          <w:szCs w:val="22"/>
          <w:lang w:val="vi-VN"/>
        </w:rPr>
        <w:t>ABSTRACT</w:t>
      </w:r>
    </w:p>
    <w:p w14:paraId="349762A3" w14:textId="77777777" w:rsidR="003F5E14" w:rsidRPr="00C51B94" w:rsidRDefault="003F5E14" w:rsidP="007B3EA9">
      <w:pPr>
        <w:spacing w:after="240"/>
        <w:ind w:firstLine="567"/>
        <w:jc w:val="both"/>
        <w:rPr>
          <w:sz w:val="20"/>
          <w:szCs w:val="20"/>
        </w:rPr>
      </w:pPr>
      <w:r w:rsidRPr="00C51B94">
        <w:rPr>
          <w:sz w:val="20"/>
          <w:szCs w:val="20"/>
        </w:rPr>
        <w:t>Accurate distinction between intrinsic dielectric breakdown and instrument-induced compliance artifacts is a fundamental challenge in semiconductor reliability metrology. Addressing this requirement, this paper presents the design and metrological verification of a programmable high-voltage (HV) I</w:t>
      </w:r>
      <w:r>
        <w:rPr>
          <w:sz w:val="20"/>
          <w:szCs w:val="20"/>
        </w:rPr>
        <w:t>–</w:t>
      </w:r>
      <w:r w:rsidRPr="00C51B94">
        <w:rPr>
          <w:sz w:val="20"/>
          <w:szCs w:val="20"/>
        </w:rPr>
        <w:t>V measurement system optimized for breakdown kinetics analysis. The architecture integrates a ramp-controlled HV source with a dual-channel, galvanically isolated data acquisition module, achieving an effective post-processed noise floor in the sub-</w:t>
      </w:r>
      <w:proofErr w:type="spellStart"/>
      <w:r w:rsidRPr="00C51B94">
        <w:rPr>
          <w:sz w:val="20"/>
          <w:szCs w:val="20"/>
        </w:rPr>
        <w:t>nA</w:t>
      </w:r>
      <w:proofErr w:type="spellEnd"/>
      <w:r w:rsidRPr="00C51B94">
        <w:rPr>
          <w:sz w:val="20"/>
          <w:szCs w:val="20"/>
        </w:rPr>
        <w:t xml:space="preserve"> range to ensure signal integrity across the full dynamic range. A central contribution is the validation of a compliance-aware detection strategy. By localizing the intrinsic Hard Breakdown (HBD) onset at the global maximum of the differential slope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C51B94">
        <w:rPr>
          <w:sz w:val="20"/>
          <w:szCs w:val="20"/>
        </w:rPr>
        <w:t>) and explicitly excluding the subsequent Compliance-Limited Region (CLR), this approach eliminates ambiguity in parameter reporting. Experimental verification on 150-nm Si/SiO</w:t>
      </w:r>
      <w:r w:rsidRPr="00C51B94">
        <w:rPr>
          <w:sz w:val="20"/>
          <w:szCs w:val="20"/>
          <w:vertAlign w:val="subscript"/>
        </w:rPr>
        <w:t>2</w:t>
      </w:r>
      <w:r>
        <w:rPr>
          <w:sz w:val="20"/>
          <w:szCs w:val="20"/>
        </w:rPr>
        <w:t xml:space="preserve"> </w:t>
      </w:r>
      <w:r w:rsidRPr="00C51B94">
        <w:rPr>
          <w:sz w:val="20"/>
          <w:szCs w:val="20"/>
        </w:rPr>
        <w:t>MOS capacitors demonstrates the system's capability to resolve field-dependent leakage, identifying mixed Fowler</w:t>
      </w:r>
      <w:r>
        <w:rPr>
          <w:sz w:val="20"/>
          <w:szCs w:val="20"/>
        </w:rPr>
        <w:t>–</w:t>
      </w:r>
      <w:proofErr w:type="spellStart"/>
      <w:r w:rsidRPr="00C51B94">
        <w:rPr>
          <w:sz w:val="20"/>
          <w:szCs w:val="20"/>
        </w:rPr>
        <w:t>Nordheim</w:t>
      </w:r>
      <w:proofErr w:type="spellEnd"/>
      <w:r w:rsidRPr="00C51B94">
        <w:rPr>
          <w:sz w:val="20"/>
          <w:szCs w:val="20"/>
        </w:rPr>
        <w:t xml:space="preserve"> and Poole</w:t>
      </w:r>
      <w:r>
        <w:rPr>
          <w:sz w:val="20"/>
          <w:szCs w:val="20"/>
        </w:rPr>
        <w:t>–</w:t>
      </w:r>
      <w:r w:rsidRPr="00C51B94">
        <w:rPr>
          <w:sz w:val="20"/>
          <w:szCs w:val="20"/>
        </w:rPr>
        <w:t>Frenkel conduction mechanisms with high linearity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r>
          <m:rPr>
            <m:sty m:val="p"/>
          </m:rPr>
          <w:rPr>
            <w:rFonts w:ascii="Cambria Math" w:hAnsi="Cambria Math"/>
            <w:sz w:val="20"/>
            <w:szCs w:val="20"/>
          </w:rPr>
          <m:t>&gt;0.97</m:t>
        </m:r>
      </m:oMath>
      <w:r w:rsidRPr="00C51B94">
        <w:rPr>
          <w:sz w:val="20"/>
          <w:szCs w:val="20"/>
        </w:rPr>
        <w:t>) within a 2</w:t>
      </w:r>
      <w:r>
        <w:rPr>
          <w:sz w:val="20"/>
          <w:szCs w:val="20"/>
        </w:rPr>
        <w:t>–</w:t>
      </w:r>
      <w:r w:rsidRPr="00C51B94">
        <w:rPr>
          <w:sz w:val="20"/>
          <w:szCs w:val="20"/>
        </w:rPr>
        <w:t xml:space="preserve">7 MV/cm diagnostic window. Furthermore, the study reports a mean breakdown field of </w:t>
      </w:r>
      <m:oMath>
        <m:r>
          <m:rPr>
            <m:sty m:val="p"/>
          </m:rPr>
          <w:rPr>
            <w:rFonts w:ascii="Cambria Math" w:hAnsi="Cambria Math"/>
            <w:sz w:val="20"/>
            <w:szCs w:val="20"/>
          </w:rPr>
          <m:t>6.38</m:t>
        </m:r>
      </m:oMath>
      <w:r w:rsidRPr="00C51B94">
        <w:rPr>
          <w:sz w:val="20"/>
          <w:szCs w:val="20"/>
        </w:rPr>
        <w:t xml:space="preserve"> MV/cm with a coefficient of variation of </w:t>
      </w:r>
      <m:oMath>
        <m:r>
          <m:rPr>
            <m:sty m:val="p"/>
          </m:rPr>
          <w:rPr>
            <w:rFonts w:ascii="Cambria Math" w:hAnsi="Cambria Math"/>
            <w:sz w:val="20"/>
            <w:szCs w:val="20"/>
          </w:rPr>
          <m:t>15.7%</m:t>
        </m:r>
      </m:oMath>
      <w:r w:rsidRPr="00C51B94">
        <w:rPr>
          <w:sz w:val="20"/>
          <w:szCs w:val="20"/>
        </w:rPr>
        <w:t xml:space="preserve"> (</w:t>
      </w:r>
      <m:oMath>
        <m:r>
          <w:rPr>
            <w:rFonts w:ascii="Cambria Math" w:hAnsi="Cambria Math"/>
            <w:sz w:val="20"/>
            <w:szCs w:val="20"/>
          </w:rPr>
          <m:t>n</m:t>
        </m:r>
        <m:r>
          <m:rPr>
            <m:sty m:val="p"/>
          </m:rPr>
          <w:rPr>
            <w:rFonts w:ascii="Cambria Math" w:hAnsi="Cambria Math"/>
            <w:sz w:val="20"/>
            <w:szCs w:val="20"/>
          </w:rPr>
          <m:t>=6</m:t>
        </m:r>
      </m:oMath>
      <w:r w:rsidRPr="00C51B94">
        <w:rPr>
          <w:sz w:val="20"/>
          <w:szCs w:val="20"/>
        </w:rPr>
        <w:t>), validating the platform as a transparent and repro</w:t>
      </w:r>
      <w:proofErr w:type="spellStart"/>
      <w:r w:rsidRPr="00C51B94">
        <w:rPr>
          <w:sz w:val="20"/>
          <w:szCs w:val="20"/>
        </w:rPr>
        <w:t>ducible</w:t>
      </w:r>
      <w:proofErr w:type="spellEnd"/>
      <w:r w:rsidRPr="00C51B94">
        <w:rPr>
          <w:sz w:val="20"/>
          <w:szCs w:val="20"/>
        </w:rPr>
        <w:t xml:space="preserve"> solution for rigorous dielectric integrity studies and failure analysis.</w:t>
      </w:r>
    </w:p>
    <w:p w14:paraId="2EAFC628" w14:textId="77777777" w:rsidR="003F5E14" w:rsidRPr="00F32667" w:rsidRDefault="003F5E14" w:rsidP="003F5E14">
      <w:pPr>
        <w:tabs>
          <w:tab w:val="right" w:leader="hyphen" w:pos="9072"/>
        </w:tabs>
        <w:spacing w:before="120" w:after="120"/>
        <w:jc w:val="both"/>
        <w:rPr>
          <w:sz w:val="22"/>
          <w:szCs w:val="22"/>
          <w:lang w:val="vi-VN"/>
        </w:rPr>
      </w:pPr>
      <w:r w:rsidRPr="002610BF">
        <w:rPr>
          <w:b/>
          <w:sz w:val="20"/>
          <w:szCs w:val="20"/>
        </w:rPr>
        <w:t>Keywords:</w:t>
      </w:r>
      <w:r>
        <w:rPr>
          <w:i/>
          <w:sz w:val="20"/>
          <w:szCs w:val="20"/>
        </w:rPr>
        <w:t xml:space="preserve"> </w:t>
      </w:r>
      <w:r w:rsidRPr="00B91958">
        <w:rPr>
          <w:i/>
          <w:sz w:val="20"/>
          <w:szCs w:val="20"/>
        </w:rPr>
        <w:t>High-voltage instrumentation</w:t>
      </w:r>
      <w:r>
        <w:rPr>
          <w:i/>
          <w:sz w:val="20"/>
          <w:szCs w:val="20"/>
        </w:rPr>
        <w:t>,</w:t>
      </w:r>
      <w:r w:rsidRPr="00B91958">
        <w:rPr>
          <w:i/>
          <w:sz w:val="20"/>
          <w:szCs w:val="20"/>
        </w:rPr>
        <w:t xml:space="preserve"> </w:t>
      </w:r>
      <w:r>
        <w:rPr>
          <w:i/>
          <w:sz w:val="20"/>
          <w:szCs w:val="20"/>
        </w:rPr>
        <w:t>d</w:t>
      </w:r>
      <w:r w:rsidRPr="00B91958">
        <w:rPr>
          <w:i/>
          <w:sz w:val="20"/>
          <w:szCs w:val="20"/>
        </w:rPr>
        <w:t>ielectric breakdown</w:t>
      </w:r>
      <w:r>
        <w:rPr>
          <w:i/>
          <w:sz w:val="20"/>
          <w:szCs w:val="20"/>
        </w:rPr>
        <w:t>,</w:t>
      </w:r>
      <w:r w:rsidRPr="00B91958">
        <w:rPr>
          <w:i/>
          <w:sz w:val="20"/>
          <w:szCs w:val="20"/>
        </w:rPr>
        <w:t xml:space="preserve"> </w:t>
      </w:r>
      <w:r>
        <w:rPr>
          <w:i/>
          <w:sz w:val="20"/>
          <w:szCs w:val="20"/>
        </w:rPr>
        <w:t>c</w:t>
      </w:r>
      <w:r w:rsidRPr="00B91958">
        <w:rPr>
          <w:i/>
          <w:sz w:val="20"/>
          <w:szCs w:val="20"/>
        </w:rPr>
        <w:t>ompliance-limited breakdown</w:t>
      </w:r>
      <w:r>
        <w:rPr>
          <w:i/>
          <w:sz w:val="20"/>
          <w:szCs w:val="20"/>
        </w:rPr>
        <w:t>,</w:t>
      </w:r>
      <w:r w:rsidRPr="00B91958">
        <w:rPr>
          <w:i/>
          <w:sz w:val="20"/>
          <w:szCs w:val="20"/>
        </w:rPr>
        <w:t xml:space="preserve"> MOS reliability</w:t>
      </w:r>
      <w:r>
        <w:rPr>
          <w:i/>
          <w:sz w:val="20"/>
          <w:szCs w:val="20"/>
        </w:rPr>
        <w:t>,</w:t>
      </w:r>
      <w:r w:rsidRPr="00B91958">
        <w:rPr>
          <w:i/>
          <w:sz w:val="20"/>
          <w:szCs w:val="20"/>
        </w:rPr>
        <w:t xml:space="preserve"> </w:t>
      </w:r>
      <w:r>
        <w:rPr>
          <w:i/>
          <w:sz w:val="20"/>
          <w:szCs w:val="20"/>
        </w:rPr>
        <w:t>m</w:t>
      </w:r>
      <w:r w:rsidRPr="00B91958">
        <w:rPr>
          <w:i/>
          <w:sz w:val="20"/>
          <w:szCs w:val="20"/>
        </w:rPr>
        <w:t>etrological verification.</w:t>
      </w:r>
    </w:p>
    <w:p w14:paraId="41BCDEDC" w14:textId="77777777" w:rsidR="00FC4AB0" w:rsidRPr="00F32667" w:rsidRDefault="00FC4AB0" w:rsidP="00DC3868">
      <w:pPr>
        <w:tabs>
          <w:tab w:val="left" w:pos="360"/>
          <w:tab w:val="right" w:leader="hyphen" w:pos="9072"/>
        </w:tabs>
        <w:jc w:val="both"/>
        <w:rPr>
          <w:sz w:val="22"/>
          <w:szCs w:val="22"/>
          <w:lang w:val="vi-VN"/>
        </w:rPr>
        <w:sectPr w:rsidR="00FC4AB0" w:rsidRPr="00F32667" w:rsidSect="00FC155D">
          <w:type w:val="continuous"/>
          <w:pgSz w:w="11907" w:h="16840" w:code="9"/>
          <w:pgMar w:top="1134" w:right="1134" w:bottom="1134" w:left="1418" w:header="720" w:footer="720" w:gutter="0"/>
          <w:cols w:space="720"/>
          <w:docGrid w:linePitch="360"/>
        </w:sectPr>
      </w:pPr>
    </w:p>
    <w:p w14:paraId="05BE87A6" w14:textId="77777777" w:rsidR="004449B1" w:rsidRPr="001B464F" w:rsidRDefault="0073121D" w:rsidP="001B464F">
      <w:pPr>
        <w:tabs>
          <w:tab w:val="left" w:pos="567"/>
          <w:tab w:val="right" w:leader="hyphen" w:pos="9072"/>
        </w:tabs>
        <w:spacing w:before="120" w:after="120"/>
        <w:rPr>
          <w:sz w:val="22"/>
          <w:szCs w:val="22"/>
          <w:lang w:val="vi-VN"/>
        </w:rPr>
      </w:pPr>
      <w:r w:rsidRPr="001B464F">
        <w:rPr>
          <w:b/>
          <w:sz w:val="22"/>
          <w:szCs w:val="22"/>
          <w:lang w:val="vi-VN"/>
        </w:rPr>
        <w:t xml:space="preserve">1. </w:t>
      </w:r>
      <w:r w:rsidR="002751C6" w:rsidRPr="001B464F">
        <w:rPr>
          <w:b/>
          <w:sz w:val="22"/>
          <w:szCs w:val="22"/>
          <w:lang w:val="vi-VN"/>
        </w:rPr>
        <w:t>INTRODUCTION</w:t>
      </w:r>
    </w:p>
    <w:p w14:paraId="2F26C53A" w14:textId="5C6B9471" w:rsidR="00854702" w:rsidRPr="001B464F" w:rsidRDefault="007650AB" w:rsidP="001B464F">
      <w:pPr>
        <w:spacing w:before="120" w:after="120"/>
        <w:jc w:val="both"/>
        <w:rPr>
          <w:rFonts w:eastAsia="Georgia"/>
          <w:sz w:val="22"/>
          <w:szCs w:val="22"/>
        </w:rPr>
      </w:pPr>
      <w:r w:rsidRPr="001B464F">
        <w:rPr>
          <w:rFonts w:eastAsia="Georgia"/>
          <w:sz w:val="22"/>
          <w:szCs w:val="22"/>
        </w:rPr>
        <w:t>The continuous scaling of metal-oxide-semiconductor (MOS) technologies imposes increasingly stringent requirements on the reliability of gate dielectrics.</w:t>
      </w:r>
      <w:r w:rsidR="003655F4" w:rsidRPr="001B464F">
        <w:rPr>
          <w:rFonts w:eastAsia="Georgia"/>
          <w:sz w:val="22"/>
          <w:szCs w:val="22"/>
        </w:rPr>
        <w:t xml:space="preserve"> This challenge is not limited to conventional Silicon devices but is even more critical in emerging wide-bandgap power devices like </w:t>
      </w:r>
      <w:proofErr w:type="spellStart"/>
      <w:r w:rsidR="003655F4" w:rsidRPr="001B464F">
        <w:rPr>
          <w:rFonts w:eastAsia="Georgia"/>
          <w:sz w:val="22"/>
          <w:szCs w:val="22"/>
        </w:rPr>
        <w:t>SiC</w:t>
      </w:r>
      <w:proofErr w:type="spellEnd"/>
      <w:r w:rsidR="003655F4" w:rsidRPr="001B464F">
        <w:rPr>
          <w:rFonts w:eastAsia="Georgia"/>
          <w:sz w:val="22"/>
          <w:szCs w:val="22"/>
        </w:rPr>
        <w:t xml:space="preserve"> MOSFETs, where gate oxide integrity remains a primary reliability concern </w:t>
      </w:r>
      <w:r w:rsidR="00A9006A" w:rsidRPr="00A9006A">
        <w:rPr>
          <w:sz w:val="22"/>
        </w:rPr>
        <w:t>[1]</w:t>
      </w:r>
      <w:r w:rsidR="003655F4" w:rsidRPr="001B464F">
        <w:rPr>
          <w:rFonts w:eastAsia="Georgia"/>
          <w:sz w:val="22"/>
          <w:szCs w:val="22"/>
        </w:rPr>
        <w:t>.</w:t>
      </w:r>
      <w:r w:rsidRPr="001B464F">
        <w:rPr>
          <w:rFonts w:eastAsia="Georgia"/>
          <w:sz w:val="22"/>
          <w:szCs w:val="22"/>
        </w:rPr>
        <w:t xml:space="preserve"> As device dimensions shrink, the electric field across the oxide layer intensifies, making the accurate characterization of dielectric breakdown (BD) mechanisms critical for predicting device lifetime</w:t>
      </w:r>
      <w:r w:rsidR="00771D12" w:rsidRPr="001B464F">
        <w:rPr>
          <w:rFonts w:eastAsia="Georgia"/>
          <w:sz w:val="22"/>
          <w:szCs w:val="22"/>
        </w:rPr>
        <w:t xml:space="preserve"> </w:t>
      </w:r>
      <w:r w:rsidR="00A9006A" w:rsidRPr="00A9006A">
        <w:rPr>
          <w:sz w:val="22"/>
        </w:rPr>
        <w:t>[2]</w:t>
      </w:r>
      <w:r w:rsidR="00827CB1" w:rsidRPr="00827CB1">
        <w:rPr>
          <w:sz w:val="22"/>
        </w:rPr>
        <w:t>–</w:t>
      </w:r>
      <w:r w:rsidR="00A9006A" w:rsidRPr="00A9006A">
        <w:rPr>
          <w:sz w:val="22"/>
        </w:rPr>
        <w:t>[6]</w:t>
      </w:r>
      <w:r w:rsidRPr="001B464F">
        <w:rPr>
          <w:rFonts w:eastAsia="Georgia"/>
          <w:sz w:val="22"/>
          <w:szCs w:val="22"/>
        </w:rPr>
        <w:t>. Understanding the degradation kinetics—ranging from trap-assisted tunneling in the pre-breakdown regime to the catastrophic hard breakdown (HBD) event—necessitates precise current–voltage (I–V) and time-dependent dielectric breakdown (TDDB) measurements under high-field stress</w:t>
      </w:r>
      <w:r w:rsidR="00771D12" w:rsidRPr="001B464F">
        <w:rPr>
          <w:rFonts w:eastAsia="Georgia"/>
          <w:sz w:val="22"/>
          <w:szCs w:val="22"/>
        </w:rPr>
        <w:t xml:space="preserve"> </w:t>
      </w:r>
      <w:r w:rsidR="00A9006A" w:rsidRPr="00A9006A">
        <w:rPr>
          <w:sz w:val="22"/>
        </w:rPr>
        <w:t>[5]</w:t>
      </w:r>
      <w:r w:rsidR="00771D12" w:rsidRPr="001B464F">
        <w:rPr>
          <w:rFonts w:eastAsia="Georgia"/>
          <w:sz w:val="22"/>
          <w:szCs w:val="22"/>
        </w:rPr>
        <w:t xml:space="preserve">, </w:t>
      </w:r>
      <w:r w:rsidR="00A9006A" w:rsidRPr="00A9006A">
        <w:rPr>
          <w:sz w:val="22"/>
        </w:rPr>
        <w:t>[7]</w:t>
      </w:r>
      <w:r w:rsidRPr="001B464F">
        <w:rPr>
          <w:rFonts w:eastAsia="Georgia"/>
          <w:sz w:val="22"/>
          <w:szCs w:val="22"/>
        </w:rPr>
        <w:t xml:space="preserve">. </w:t>
      </w:r>
      <w:r w:rsidR="00E92E76" w:rsidRPr="001B464F">
        <w:rPr>
          <w:rFonts w:eastAsia="Georgia"/>
          <w:sz w:val="22"/>
          <w:szCs w:val="22"/>
        </w:rPr>
        <w:t xml:space="preserve">Conventionally, dielectric characterization is performed using commercial semiconductor parameter analyzers (SPAs), which are optimized for high-precision, general-purpose measurements. However, the centralized architecture of standard ATEs can </w:t>
      </w:r>
      <w:r w:rsidR="00E92E76" w:rsidRPr="001B464F">
        <w:rPr>
          <w:rFonts w:eastAsia="Georgia"/>
          <w:sz w:val="22"/>
          <w:szCs w:val="22"/>
        </w:rPr>
        <w:t xml:space="preserve">present challenges when implementing highly specific, dynamic stress protocols tailored to breakdown kinetics, particularly regarding cost-efficiency and real-time feedback flexibility </w:t>
      </w:r>
      <w:r w:rsidR="00A9006A" w:rsidRPr="00A9006A">
        <w:rPr>
          <w:sz w:val="22"/>
        </w:rPr>
        <w:t>[8]</w:t>
      </w:r>
      <w:r w:rsidR="00E92E76" w:rsidRPr="001B464F">
        <w:rPr>
          <w:rFonts w:eastAsia="Georgia"/>
          <w:sz w:val="22"/>
          <w:szCs w:val="22"/>
        </w:rPr>
        <w:t xml:space="preserve">. Consequently, the development of custom programmable instrumentation has emerged as a viable approach to bridge the gap between metrological </w:t>
      </w:r>
      <w:proofErr w:type="spellStart"/>
      <w:r w:rsidR="00E92E76" w:rsidRPr="001B464F">
        <w:rPr>
          <w:rFonts w:eastAsia="Georgia"/>
          <w:sz w:val="22"/>
          <w:szCs w:val="22"/>
        </w:rPr>
        <w:t>rigour</w:t>
      </w:r>
      <w:proofErr w:type="spellEnd"/>
      <w:r w:rsidR="00E92E76" w:rsidRPr="001B464F">
        <w:rPr>
          <w:rFonts w:eastAsia="Georgia"/>
          <w:sz w:val="22"/>
          <w:szCs w:val="22"/>
        </w:rPr>
        <w:t xml:space="preserve"> and the adaptability required for advanced reliability studies</w:t>
      </w:r>
      <w:r w:rsidRPr="001B464F">
        <w:rPr>
          <w:rFonts w:eastAsia="Georgia"/>
          <w:sz w:val="22"/>
          <w:szCs w:val="22"/>
        </w:rPr>
        <w:t xml:space="preserve">. </w:t>
      </w:r>
    </w:p>
    <w:p w14:paraId="7ED081F4" w14:textId="5EE07F01" w:rsidR="0053066D" w:rsidRPr="001B464F" w:rsidRDefault="0053066D" w:rsidP="001B464F">
      <w:pPr>
        <w:spacing w:before="120" w:after="120"/>
        <w:jc w:val="both"/>
        <w:rPr>
          <w:rFonts w:eastAsia="Georgia"/>
          <w:sz w:val="22"/>
          <w:szCs w:val="22"/>
        </w:rPr>
      </w:pPr>
      <w:r w:rsidRPr="001B464F">
        <w:rPr>
          <w:rFonts w:eastAsia="Georgia"/>
          <w:sz w:val="22"/>
          <w:szCs w:val="22"/>
        </w:rPr>
        <w:t xml:space="preserve">A critical metrological aspect of high-voltage breakdown testing involves the interaction between the device under test (DUT) and the instrument's compliance setting. As demonstrated in studies regarding breakdown evolution, the external circuit impedance and power dissipation limits directly influence the stability and morphology of the resulting conducting filament </w:t>
      </w:r>
      <w:r w:rsidR="00A9006A" w:rsidRPr="00A9006A">
        <w:rPr>
          <w:sz w:val="22"/>
        </w:rPr>
        <w:t>[9]</w:t>
      </w:r>
      <w:r w:rsidR="00536A06" w:rsidRPr="00827CB1">
        <w:rPr>
          <w:sz w:val="22"/>
        </w:rPr>
        <w:t>–</w:t>
      </w:r>
      <w:r w:rsidR="00A9006A" w:rsidRPr="00A9006A">
        <w:rPr>
          <w:sz w:val="22"/>
        </w:rPr>
        <w:t>[11]</w:t>
      </w:r>
      <w:r w:rsidRPr="001B464F">
        <w:rPr>
          <w:rFonts w:eastAsia="Georgia"/>
          <w:sz w:val="22"/>
          <w:szCs w:val="22"/>
        </w:rPr>
        <w:t>. Consequently, during a hard breakdown (HBD) event, the current rises abruptly until clamped by the compliance limit, yielding a measured transient that convolves the intrinsic breakdown mechanism with a subsequent Compliance-Limited Region (CLR)</w:t>
      </w:r>
      <w:r w:rsidR="002F1C8C" w:rsidRPr="001B464F">
        <w:rPr>
          <w:rFonts w:eastAsia="Georgia"/>
          <w:sz w:val="22"/>
          <w:szCs w:val="22"/>
        </w:rPr>
        <w:t xml:space="preserve"> </w:t>
      </w:r>
      <w:r w:rsidR="00A9006A" w:rsidRPr="00A9006A">
        <w:rPr>
          <w:sz w:val="22"/>
        </w:rPr>
        <w:t>[12]</w:t>
      </w:r>
      <w:r w:rsidRPr="001B464F">
        <w:rPr>
          <w:rFonts w:eastAsia="Georgia"/>
          <w:sz w:val="22"/>
          <w:szCs w:val="22"/>
        </w:rPr>
        <w:t xml:space="preserve">. Accurately distinguishing these regimes is essential for determining the true energy </w:t>
      </w:r>
      <w:r w:rsidRPr="001B464F">
        <w:rPr>
          <w:rFonts w:eastAsia="Georgia"/>
          <w:sz w:val="22"/>
          <w:szCs w:val="22"/>
        </w:rPr>
        <w:lastRenderedPageBreak/>
        <w:t xml:space="preserve">dissipated during failure. However, because general-purpose instrumentation typically captures the aggregate response, the automated separation of the intrinsic onset from compliance artifacts necessitates dedicated algorithmic post-processing to mitigate potential ambiguity in post-breakdown characterization. </w:t>
      </w:r>
    </w:p>
    <w:p w14:paraId="303A7765" w14:textId="6B6E52DD" w:rsidR="003655F4" w:rsidRPr="001B464F" w:rsidRDefault="003655F4" w:rsidP="001B464F">
      <w:pPr>
        <w:spacing w:before="120" w:after="120"/>
        <w:jc w:val="both"/>
        <w:rPr>
          <w:sz w:val="22"/>
          <w:szCs w:val="22"/>
        </w:rPr>
      </w:pPr>
      <w:r w:rsidRPr="001B464F">
        <w:rPr>
          <w:sz w:val="22"/>
          <w:szCs w:val="22"/>
        </w:rPr>
        <w:t xml:space="preserve">Recent developments in instrumentation have explored custom I–V tracers to address specific characterization needs, ranging from large-scale cryogenic CMOS analysis </w:t>
      </w:r>
      <w:r w:rsidR="00A9006A" w:rsidRPr="00A9006A">
        <w:rPr>
          <w:sz w:val="22"/>
        </w:rPr>
        <w:t>[13]</w:t>
      </w:r>
      <w:r w:rsidRPr="001B464F">
        <w:rPr>
          <w:sz w:val="22"/>
          <w:szCs w:val="22"/>
        </w:rPr>
        <w:t xml:space="preserve"> to the rigorous evaluation of wide-bandgap power devices  </w:t>
      </w:r>
      <w:r w:rsidR="00A9006A" w:rsidRPr="00A9006A">
        <w:rPr>
          <w:sz w:val="22"/>
        </w:rPr>
        <w:t>[14]</w:t>
      </w:r>
      <w:r w:rsidRPr="001B464F">
        <w:rPr>
          <w:sz w:val="22"/>
          <w:szCs w:val="22"/>
        </w:rPr>
        <w:t xml:space="preserve">. Yet, many existing solutions prioritize cost reduction over metrological rigor, often lacking the dynamic range required to resolve low-level leakage currents—a critical parameter for modeling carrier trapping behavior  </w:t>
      </w:r>
      <w:r w:rsidR="00A9006A" w:rsidRPr="00A9006A">
        <w:rPr>
          <w:sz w:val="22"/>
        </w:rPr>
        <w:t>[14]</w:t>
      </w:r>
      <w:r w:rsidRPr="001B464F">
        <w:rPr>
          <w:sz w:val="22"/>
          <w:szCs w:val="22"/>
        </w:rPr>
        <w:t xml:space="preserve">—while simultaneously handling high-energy breakdown transients common in high-voltage applications  </w:t>
      </w:r>
      <w:r w:rsidR="00A9006A" w:rsidRPr="00A9006A">
        <w:rPr>
          <w:sz w:val="22"/>
        </w:rPr>
        <w:t>[15]</w:t>
      </w:r>
      <w:r w:rsidRPr="001B464F">
        <w:rPr>
          <w:sz w:val="22"/>
          <w:szCs w:val="22"/>
        </w:rPr>
        <w:t xml:space="preserve">. Furthermore, distinguishing valid breakdown events from system background noise often necessitates advanced data filtering and trigger validation algorithms </w:t>
      </w:r>
      <w:r w:rsidR="00A9006A" w:rsidRPr="00A9006A">
        <w:rPr>
          <w:sz w:val="22"/>
        </w:rPr>
        <w:t>[16]</w:t>
      </w:r>
      <w:r w:rsidRPr="001B464F">
        <w:rPr>
          <w:sz w:val="22"/>
          <w:szCs w:val="22"/>
        </w:rPr>
        <w:t>. Consequently, the integration of intelligent detection strategies capable of identifying the precise physical onset of breakdown, independent of hardware latency, remains an area requiring further advancement in measurement science.</w:t>
      </w:r>
    </w:p>
    <w:p w14:paraId="785F4547" w14:textId="77777777" w:rsidR="00771D12" w:rsidRPr="001B464F" w:rsidRDefault="007650AB" w:rsidP="001B464F">
      <w:pPr>
        <w:spacing w:before="120" w:after="120"/>
        <w:jc w:val="both"/>
        <w:rPr>
          <w:sz w:val="22"/>
          <w:szCs w:val="22"/>
        </w:rPr>
      </w:pPr>
      <w:r w:rsidRPr="001B464F">
        <w:rPr>
          <w:sz w:val="22"/>
          <w:szCs w:val="22"/>
        </w:rPr>
        <w:t>This paper reports the design, implementation, and metrological validation of a programmable high-voltage I–V measurement system optimized for dielectric breakdown kinetics. Unlike basic data loggers, the proposed architecture emphasizes measurement integrity through galvanic isolation and a high-dynamic-range sensing topology utilizing precision voltage dividers. A central contribution of this work is the development of a compliance-aware detection strategy that mathematically discriminates between the physical HBD event and the artifactual CLR. This ensures that reported breakdown parameters reflect true material limits rather than instrument constraints.</w:t>
      </w:r>
    </w:p>
    <w:p w14:paraId="167C022E" w14:textId="0964BACF" w:rsidR="007650AB" w:rsidRPr="001B464F" w:rsidRDefault="007650AB" w:rsidP="001B464F">
      <w:pPr>
        <w:spacing w:before="120" w:after="120"/>
        <w:jc w:val="both"/>
        <w:rPr>
          <w:sz w:val="22"/>
          <w:szCs w:val="22"/>
        </w:rPr>
      </w:pPr>
      <w:r w:rsidRPr="001B464F">
        <w:rPr>
          <w:sz w:val="22"/>
          <w:szCs w:val="22"/>
        </w:rPr>
        <w:t>The validation of the proposed system is performed on 150 nm Si/SiO</w:t>
      </w:r>
      <w:r w:rsidRPr="001B464F">
        <w:rPr>
          <w:sz w:val="22"/>
          <w:szCs w:val="22"/>
          <w:vertAlign w:val="subscript"/>
        </w:rPr>
        <w:t>2</w:t>
      </w:r>
      <w:r w:rsidRPr="001B464F">
        <w:rPr>
          <w:sz w:val="22"/>
          <w:szCs w:val="22"/>
        </w:rPr>
        <w:t xml:space="preserve"> MOS capacitors. The study demonstrates the instrument's capability to: (i) resolve pre-breakdown conduction mechanisms, including Fowler–</w:t>
      </w:r>
      <w:proofErr w:type="spellStart"/>
      <w:r w:rsidRPr="001B464F">
        <w:rPr>
          <w:sz w:val="22"/>
          <w:szCs w:val="22"/>
        </w:rPr>
        <w:t>Nordheim</w:t>
      </w:r>
      <w:proofErr w:type="spellEnd"/>
      <w:r w:rsidRPr="001B464F">
        <w:rPr>
          <w:sz w:val="22"/>
          <w:szCs w:val="22"/>
        </w:rPr>
        <w:t xml:space="preserve"> (FN) and Poole–Frenkel (PF) emission; and (ii) accurately extract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1B464F">
        <w:rPr>
          <w:sz w:val="22"/>
          <w:szCs w:val="22"/>
        </w:rPr>
        <w:t>) and charge-to-breakdown (</w:t>
      </w:r>
      <m:oMath>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oMath>
      <w:r w:rsidRPr="001B464F">
        <w:rPr>
          <w:sz w:val="22"/>
          <w:szCs w:val="22"/>
        </w:rPr>
        <w:t>) by explicitly excluding c</w:t>
      </w:r>
      <w:proofErr w:type="spellStart"/>
      <w:r w:rsidRPr="001B464F">
        <w:rPr>
          <w:sz w:val="22"/>
          <w:szCs w:val="22"/>
        </w:rPr>
        <w:t>ompliance</w:t>
      </w:r>
      <w:proofErr w:type="spellEnd"/>
      <w:r w:rsidRPr="001B464F">
        <w:rPr>
          <w:sz w:val="22"/>
          <w:szCs w:val="22"/>
        </w:rPr>
        <w:t xml:space="preserve"> artifacts. By bridging the gap between flexible hardware design and rigorous metrological analysis, this work provides a transparent and robust platform for advanced dielectric reliability studies.</w:t>
      </w:r>
    </w:p>
    <w:p w14:paraId="1D1B45BE" w14:textId="7087A80E" w:rsidR="00492256" w:rsidRPr="001B464F" w:rsidRDefault="00492256" w:rsidP="001B464F">
      <w:pPr>
        <w:spacing w:before="120" w:after="120"/>
        <w:rPr>
          <w:b/>
          <w:sz w:val="22"/>
          <w:szCs w:val="22"/>
        </w:rPr>
      </w:pPr>
      <w:bookmarkStart w:id="0" w:name="materials_and_methods"/>
      <w:r w:rsidRPr="001B464F">
        <w:rPr>
          <w:b/>
          <w:sz w:val="22"/>
          <w:szCs w:val="22"/>
        </w:rPr>
        <w:t>2. MATERIALS AND METHODS</w:t>
      </w:r>
      <w:bookmarkEnd w:id="0"/>
    </w:p>
    <w:p w14:paraId="73FA99AB" w14:textId="77777777" w:rsidR="0015560F" w:rsidRPr="001B464F" w:rsidRDefault="0015560F" w:rsidP="001B464F">
      <w:pPr>
        <w:spacing w:before="120" w:after="120"/>
        <w:rPr>
          <w:sz w:val="22"/>
          <w:szCs w:val="22"/>
        </w:rPr>
      </w:pPr>
      <w:r w:rsidRPr="001B464F">
        <w:rPr>
          <w:b/>
          <w:sz w:val="22"/>
          <w:szCs w:val="22"/>
        </w:rPr>
        <w:t>2.1. Device under test (DUT) and dielectric physics</w:t>
      </w:r>
    </w:p>
    <w:p w14:paraId="6FE627FC" w14:textId="24460EDC" w:rsidR="0015560F" w:rsidRPr="001B464F" w:rsidRDefault="0015560F" w:rsidP="001B464F">
      <w:pPr>
        <w:spacing w:before="120" w:after="120"/>
        <w:jc w:val="both"/>
        <w:rPr>
          <w:sz w:val="22"/>
          <w:szCs w:val="22"/>
        </w:rPr>
      </w:pPr>
      <w:r w:rsidRPr="001B464F">
        <w:rPr>
          <w:sz w:val="22"/>
          <w:szCs w:val="22"/>
        </w:rPr>
        <w:t>The measurement system was validated using planar Si/SiO</w:t>
      </w:r>
      <w:r w:rsidR="005D00A6" w:rsidRPr="001B464F">
        <w:rPr>
          <w:sz w:val="22"/>
          <w:szCs w:val="22"/>
          <w:vertAlign w:val="subscript"/>
        </w:rPr>
        <w:t>2</w:t>
      </w:r>
      <w:r w:rsidRPr="001B464F">
        <w:rPr>
          <w:sz w:val="22"/>
          <w:szCs w:val="22"/>
        </w:rPr>
        <w:t xml:space="preserve"> metal–oxide–semiconductor (MOS) capacitor structures featuring a nominal gate-oxide thickness of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1B464F">
        <w:rPr>
          <w:sz w:val="22"/>
          <w:szCs w:val="22"/>
        </w:rPr>
        <w:t xml:space="preserve"> nm and a lithographically defined effective active area of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=1.0×</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(nominally </w:t>
      </w:r>
      <m:oMath>
        <m:r>
          <m:rPr>
            <m:sty m:val="p"/>
          </m:rPr>
          <w:rPr>
            <w:rFonts w:ascii="Cambria Math" w:hAnsi="Cambria Math"/>
            <w:sz w:val="22"/>
            <w:szCs w:val="22"/>
          </w:rPr>
          <m:t>100×100</m:t>
        </m:r>
      </m:oMath>
      <w:r w:rsidRPr="001B464F">
        <w:rPr>
          <w:sz w:val="22"/>
          <w:szCs w:val="22"/>
        </w:rPr>
        <w:t xml:space="preserve"> </w:t>
      </w:r>
      <m:oMath>
        <m:r>
          <w:rPr>
            <w:rFonts w:ascii="Cambria Math" w:hAnsi="Cambria Math"/>
            <w:sz w:val="22"/>
            <w:szCs w:val="22"/>
          </w:rPr>
          <m:t>μ</m:t>
        </m:r>
      </m:oMath>
      <w:r w:rsidRPr="001B464F">
        <w:rPr>
          <w:sz w:val="22"/>
          <w:szCs w:val="22"/>
        </w:rPr>
        <w:t>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In gate-oxide reliability metrology, the oxide electric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oMath>
      <w:r w:rsidRPr="001B464F">
        <w:rPr>
          <w:sz w:val="22"/>
          <w:szCs w:val="22"/>
        </w:rPr>
        <w:t xml:space="preserve"> serves as the primary stress variable</w:t>
      </w:r>
      <w:r w:rsidR="00D22446" w:rsidRPr="001B464F">
        <w:rPr>
          <w:sz w:val="22"/>
          <w:szCs w:val="22"/>
        </w:rPr>
        <w:t xml:space="preserve"> </w:t>
      </w:r>
      <w:r w:rsidR="00A9006A" w:rsidRPr="00A9006A">
        <w:rPr>
          <w:sz w:val="22"/>
        </w:rPr>
        <w:t>[17]</w:t>
      </w:r>
      <w:r w:rsidR="009A41BF" w:rsidRPr="001B464F">
        <w:rPr>
          <w:sz w:val="22"/>
          <w:szCs w:val="22"/>
        </w:rPr>
        <w:t xml:space="preserve">, </w:t>
      </w:r>
      <w:r w:rsidR="00A9006A" w:rsidRPr="00A9006A">
        <w:rPr>
          <w:sz w:val="22"/>
        </w:rPr>
        <w:t>[18]</w:t>
      </w:r>
      <w:r w:rsidRPr="001B464F">
        <w:rPr>
          <w:sz w:val="22"/>
          <w:szCs w:val="22"/>
        </w:rPr>
        <w:t>. Within the pre-breakdown regime, where the oxide impedance dominates the external series network (</w:t>
      </w: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ox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the field is approximated by:</w:t>
      </w:r>
    </w:p>
    <w:p w14:paraId="6B98D9EB"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box>
                <m:boxPr>
                  <m:ctrlPr>
                    <w:rPr>
                      <w:rFonts w:ascii="Cambria Math" w:hAnsi="Cambria Math"/>
                      <w:sz w:val="22"/>
                      <w:szCs w:val="22"/>
                    </w:rPr>
                  </m:ctrlPr>
                </m:boxPr>
                <m:e>
                  <m:r>
                    <m:rPr>
                      <m:sty m:val="p"/>
                    </m:rPr>
                    <w:rPr>
                      <w:rFonts w:ascii="Cambria Math" w:hAnsi="Cambria Math"/>
                      <w:sz w:val="22"/>
                      <w:szCs w:val="22"/>
                    </w:rPr>
                    <m:t xml:space="preserve"> </m:t>
                  </m:r>
                </m:e>
              </m:box>
              <m:r>
                <m:rPr>
                  <m:sty m:val="p"/>
                </m:rPr>
                <w:rPr>
                  <w:rFonts w:ascii="Cambria Math" w:hAnsi="Cambria Math"/>
                  <w:sz w:val="22"/>
                  <w:szCs w:val="22"/>
                </w:rPr>
                <m:t>[V/cm],</m:t>
              </m:r>
              <m:r>
                <w:rPr>
                  <w:rFonts w:ascii="Cambria Math" w:hAnsi="Cambria Math"/>
                  <w:sz w:val="22"/>
                  <w:szCs w:val="22"/>
                </w:rPr>
                <m:t>#(1)</m:t>
              </m:r>
            </m:e>
          </m:eqArr>
        </m:oMath>
      </m:oMathPara>
    </w:p>
    <w:p w14:paraId="61ECF173" w14:textId="77777777" w:rsidR="0015560F" w:rsidRPr="001B464F" w:rsidRDefault="0015560F" w:rsidP="001B464F">
      <w:pPr>
        <w:spacing w:before="120" w:after="120"/>
        <w:jc w:val="both"/>
        <w:rPr>
          <w:sz w:val="22"/>
          <w:szCs w:val="22"/>
        </w:rPr>
      </w:pPr>
      <w:r w:rsidRPr="001B464F">
        <w:rPr>
          <w:sz w:val="22"/>
          <w:szCs w:val="22"/>
        </w:rPr>
        <w:t>and the current density is calculated as:</w:t>
      </w:r>
    </w:p>
    <w:p w14:paraId="59F7A3F7"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#(2)</m:t>
              </m:r>
            </m:e>
          </m:eqArr>
        </m:oMath>
      </m:oMathPara>
    </w:p>
    <w:p w14:paraId="0C5A16BF" w14:textId="1CA20331" w:rsidR="0015560F" w:rsidRPr="001B464F" w:rsidRDefault="0015560F" w:rsidP="001B464F">
      <w:pPr>
        <w:spacing w:before="120" w:after="120"/>
        <w:jc w:val="both"/>
        <w:rPr>
          <w:sz w:val="22"/>
          <w:szCs w:val="22"/>
        </w:rPr>
      </w:pPr>
      <w:r w:rsidRPr="001B464F">
        <w:rPr>
          <w:sz w:val="22"/>
          <w:szCs w:val="22"/>
        </w:rPr>
        <w:t>These definitions are applied consistently for both conduction-mechanism diagnostics and breakdown reporting. Metrologically, the measured I–V response is interpreted across three regimes: (i) pre-breakdown leakage governed by field-assisted transport; (ii) hard breakdown (HBD) onset associated with an abrupt collapse of dielectric impedance; and (iii) a Compliance-Limited Region (CLR), i.e., a post-breakdown trajectory governed primarily by the external limiting path and source compliance rather than intrinsic oxide physics. Because the CLR is instrument-dependent, explicitly separating the intrinsic HBD onset from this region is essential to ensure reported breakdown parameters remain material-relevant and comparable</w:t>
      </w:r>
      <w:r w:rsidR="000F6A9F" w:rsidRPr="001B464F">
        <w:rPr>
          <w:sz w:val="22"/>
          <w:szCs w:val="22"/>
        </w:rPr>
        <w:t xml:space="preserve"> </w:t>
      </w:r>
      <w:r w:rsidR="00A9006A" w:rsidRPr="00A9006A">
        <w:rPr>
          <w:sz w:val="22"/>
        </w:rPr>
        <w:t>[19]</w:t>
      </w:r>
      <w:r w:rsidRPr="001B464F">
        <w:rPr>
          <w:sz w:val="22"/>
          <w:szCs w:val="22"/>
        </w:rPr>
        <w:t>.</w:t>
      </w:r>
    </w:p>
    <w:p w14:paraId="772752F5" w14:textId="77777777" w:rsidR="0015560F" w:rsidRPr="001B464F" w:rsidRDefault="0015560F" w:rsidP="001B464F">
      <w:pPr>
        <w:spacing w:before="120" w:after="120"/>
        <w:rPr>
          <w:sz w:val="22"/>
          <w:szCs w:val="22"/>
        </w:rPr>
      </w:pPr>
      <w:r w:rsidRPr="001B464F">
        <w:rPr>
          <w:b/>
          <w:sz w:val="22"/>
          <w:szCs w:val="22"/>
        </w:rPr>
        <w:t>2.2. Measurement system architecture and data acquisition</w:t>
      </w:r>
    </w:p>
    <w:p w14:paraId="3AA67C56" w14:textId="0C56091C" w:rsidR="0015560F" w:rsidRPr="001B464F" w:rsidRDefault="0015560F" w:rsidP="001B464F">
      <w:pPr>
        <w:spacing w:before="120" w:after="120"/>
        <w:jc w:val="both"/>
        <w:rPr>
          <w:sz w:val="22"/>
          <w:szCs w:val="22"/>
        </w:rPr>
      </w:pPr>
      <w:r w:rsidRPr="001B464F">
        <w:rPr>
          <w:sz w:val="22"/>
          <w:szCs w:val="22"/>
        </w:rPr>
        <w:t xml:space="preserve">The HV I–V tracer comprises a DC high-voltage source (G) with a series current-limiting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1B464F">
        <w:rPr>
          <w:sz w:val="22"/>
          <w:szCs w:val="22"/>
        </w:rPr>
        <w:t>, a contacting fixture housing the DUT (represented by the Si–SiO</w:t>
      </w:r>
      <w:r w:rsidRPr="001B464F">
        <w:rPr>
          <w:sz w:val="22"/>
          <w:szCs w:val="22"/>
          <w:vertAlign w:val="subscript"/>
        </w:rPr>
        <w:t>2</w:t>
      </w:r>
      <w:r w:rsidRPr="001B464F">
        <w:rPr>
          <w:sz w:val="22"/>
          <w:szCs w:val="22"/>
        </w:rPr>
        <w:t xml:space="preserve"> equivalent network), and a galvanically isolated two-channel oscilloscope operated in X–Y acquisition mode (Fig</w:t>
      </w:r>
      <w:r w:rsidR="00C07A52" w:rsidRPr="001B464F">
        <w:rPr>
          <w:sz w:val="22"/>
          <w:szCs w:val="22"/>
        </w:rPr>
        <w:t>ure</w:t>
      </w:r>
      <w:r w:rsidRPr="001B464F">
        <w:rPr>
          <w:sz w:val="22"/>
          <w:szCs w:val="22"/>
        </w:rPr>
        <w:t xml:space="preserve"> 1). In the experiments, the stress was applied as a quasi-linear monotonic ramp by slowly adjusting the source control knob. Instead of assuming a nominal slew rate from the source setting, the effective ramp rate was quantified directly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trace in the pre-breakdown region, which also provides an internal consistency check of ramp monotonicity and repeatability.</w:t>
      </w:r>
    </w:p>
    <w:p w14:paraId="1FFCC87C" w14:textId="77777777" w:rsidR="0015560F" w:rsidRPr="001B464F" w:rsidRDefault="0015560F" w:rsidP="001B464F">
      <w:pPr>
        <w:spacing w:before="120" w:after="120"/>
        <w:jc w:val="both"/>
        <w:rPr>
          <w:sz w:val="22"/>
          <w:szCs w:val="22"/>
        </w:rPr>
      </w:pPr>
      <w:r w:rsidRPr="001B464F">
        <w:rPr>
          <w:sz w:val="22"/>
          <w:szCs w:val="22"/>
        </w:rPr>
        <w:lastRenderedPageBreak/>
        <w:t>The instantaneous loop balance can be expressed in lumped form as:</w:t>
      </w:r>
    </w:p>
    <w:p w14:paraId="3FA3FD56"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r>
                <w:rPr>
                  <w:rFonts w:ascii="Cambria Math" w:hAnsi="Cambria Math"/>
                  <w:sz w:val="22"/>
                  <w:szCs w:val="22"/>
                </w:rPr>
                <m:t>#(3)</m:t>
              </m:r>
            </m:e>
          </m:eqArr>
        </m:oMath>
      </m:oMathPara>
    </w:p>
    <w:p w14:paraId="113AA03D" w14:textId="512D4688" w:rsidR="0015560F" w:rsidRPr="001B464F" w:rsidRDefault="0015560F" w:rsidP="001B464F">
      <w:pPr>
        <w:spacing w:before="120" w:after="120"/>
        <w:jc w:val="both"/>
        <w:rPr>
          <w:sz w:val="22"/>
          <w:szCs w:val="22"/>
        </w:rPr>
      </w:pPr>
      <w:r w:rsidRPr="001B464F">
        <w:rPr>
          <w:sz w:val="22"/>
          <w:szCs w:val="22"/>
        </w:rPr>
        <w:t xml:space="preserve">where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xml:space="preserve"> aggregates the contact, wiring, and fixture resistances within the contacting device (Fig</w:t>
      </w:r>
      <w:r w:rsidR="00C07A52" w:rsidRPr="001B464F">
        <w:rPr>
          <w:sz w:val="22"/>
          <w:szCs w:val="22"/>
        </w:rPr>
        <w:t>ure</w:t>
      </w:r>
      <w:r w:rsidRPr="001B464F">
        <w:rPr>
          <w:sz w:val="22"/>
          <w:szCs w:val="22"/>
        </w:rPr>
        <w:t xml:space="preserve"> 1). In the pre-breakdown regime, the leakage current is sufficiently low such that </w:t>
      </w:r>
      <m:oMath>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justifying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1B464F">
        <w:rPr>
          <w:sz w:val="22"/>
          <w:szCs w:val="22"/>
        </w:rPr>
        <w:t xml:space="preserve"> for field extraction. After breakdown, the DUT impedance collapses and the voltage drop shifts predominantly to the external limiting path, producing the characteristic instrument-governed CLR trajectory.</w:t>
      </w:r>
    </w:p>
    <w:p w14:paraId="11220F64" w14:textId="77777777" w:rsidR="0015560F" w:rsidRPr="001B464F" w:rsidRDefault="0015560F" w:rsidP="001B464F">
      <w:pPr>
        <w:spacing w:before="120" w:after="120"/>
        <w:jc w:val="both"/>
        <w:rPr>
          <w:sz w:val="22"/>
          <w:szCs w:val="22"/>
        </w:rPr>
      </w:pPr>
      <w:r w:rsidRPr="001B464F">
        <w:rPr>
          <w:i/>
          <w:sz w:val="22"/>
          <w:szCs w:val="22"/>
        </w:rPr>
        <w:t>Voltage channel (A1):</w:t>
      </w:r>
      <w:r w:rsidRPr="001B464F">
        <w:rPr>
          <w:sz w:val="22"/>
          <w:szCs w:val="22"/>
        </w:rPr>
        <w:t xml:space="preserve"> The DUT voltage is acquired between nodes X4–X5 and scaled by a precision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1</m:t>
            </m:r>
          </m:sub>
        </m:sSub>
      </m:oMath>
      <w:r w:rsidRPr="001B464F">
        <w:rPr>
          <w:sz w:val="22"/>
          <w:szCs w:val="22"/>
        </w:rPr>
        <w:t xml:space="preserve"> (1:10) prior to digitization on Channel A1, yielding:</w:t>
      </w:r>
    </w:p>
    <w:p w14:paraId="62B530E3"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r>
                <m:rPr>
                  <m:sty m:val="p"/>
                </m:rPr>
                <w:rPr>
                  <w:rFonts w:ascii="Cambria Math" w:hAnsi="Cambria Math"/>
                  <w:sz w:val="22"/>
                  <w:szCs w:val="22"/>
                </w:rPr>
                <m:t>=10.</m:t>
              </m:r>
              <m:r>
                <w:rPr>
                  <w:rFonts w:ascii="Cambria Math" w:hAnsi="Cambria Math"/>
                  <w:sz w:val="22"/>
                  <w:szCs w:val="22"/>
                </w:rPr>
                <m:t>#(4)</m:t>
              </m:r>
            </m:e>
          </m:eqArr>
        </m:oMath>
      </m:oMathPara>
    </w:p>
    <w:p w14:paraId="5C217231" w14:textId="77777777" w:rsidR="0015560F" w:rsidRPr="001B464F" w:rsidRDefault="0015560F" w:rsidP="001B464F">
      <w:pPr>
        <w:spacing w:before="120" w:after="120"/>
        <w:jc w:val="both"/>
        <w:rPr>
          <w:sz w:val="22"/>
          <w:szCs w:val="22"/>
        </w:rPr>
      </w:pPr>
      <w:r w:rsidRPr="001B464F">
        <w:rPr>
          <w:i/>
          <w:sz w:val="22"/>
          <w:szCs w:val="22"/>
        </w:rPr>
        <w:t>Current channel (A2):</w:t>
      </w:r>
      <w:r w:rsidRPr="001B464F">
        <w:rPr>
          <w:sz w:val="22"/>
          <w:szCs w:val="22"/>
        </w:rPr>
        <w:t xml:space="preserve"> The DUT current is reconstructed from a dedicated current-monitor node (X3 in Fig.~1) routed to Channel A2 through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2</m:t>
            </m:r>
          </m:sub>
        </m:sSub>
      </m:oMath>
      <w:r w:rsidRPr="001B464F">
        <w:rPr>
          <w:sz w:val="22"/>
          <w:szCs w:val="22"/>
        </w:rPr>
        <w:t xml:space="preserve"> (1:100). Rather than relying on a single component-level assumption (e.g., a standalone shunt), the absolute current is obtained using an end-to-end calibrated transfer coefficient that captures the complete measurement chain (monitor node scaling, divider ratio, input loading, and digitizer scaling):</w:t>
      </w:r>
    </w:p>
    <w:p w14:paraId="0A26BA10"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I</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#(5)</m:t>
              </m:r>
            </m:e>
          </m:eqArr>
        </m:oMath>
      </m:oMathPara>
    </w:p>
    <w:p w14:paraId="0ABCBFBF" w14:textId="560140A8" w:rsidR="0015560F" w:rsidRPr="001B464F" w:rsidRDefault="0015560F" w:rsidP="001B464F">
      <w:pPr>
        <w:spacing w:before="120" w:after="120"/>
        <w:jc w:val="both"/>
        <w:rPr>
          <w:sz w:val="22"/>
          <w:szCs w:val="22"/>
        </w:rPr>
      </w:pPr>
      <w:r w:rsidRPr="001B464F">
        <w:rPr>
          <w:sz w:val="22"/>
          <w:szCs w:val="22"/>
        </w:rPr>
        <w:t>Both oscilloscope inputs present high impedance loading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=1</m:t>
        </m:r>
      </m:oMath>
      <w:r w:rsidRPr="001B464F">
        <w:rPr>
          <w:sz w:val="22"/>
          <w:szCs w:val="22"/>
        </w:rPr>
        <w:t xml:space="preserve"> M</w:t>
      </w:r>
      <m:oMath>
        <m:r>
          <m:rPr>
            <m:sty m:val="p"/>
          </m:rPr>
          <w:rPr>
            <w:rFonts w:ascii="Cambria Math" w:hAnsi="Cambria Math"/>
            <w:sz w:val="22"/>
            <w:szCs w:val="22"/>
          </w:rPr>
          <m:t>Ω</m:t>
        </m:r>
      </m:oMath>
      <w:r w:rsidRPr="001B464F">
        <w:rPr>
          <w:sz w:val="22"/>
          <w:szCs w:val="22"/>
        </w:rPr>
        <w:t>, Fig</w:t>
      </w:r>
      <w:proofErr w:type="spellStart"/>
      <w:r w:rsidR="00C07A52" w:rsidRPr="001B464F">
        <w:rPr>
          <w:sz w:val="22"/>
          <w:szCs w:val="22"/>
        </w:rPr>
        <w:t>ure</w:t>
      </w:r>
      <w:proofErr w:type="spellEnd"/>
      <w:r w:rsidRPr="001B464F">
        <w:rPr>
          <w:sz w:val="22"/>
          <w:szCs w:val="22"/>
        </w:rPr>
        <w:t xml:space="preserve"> 1), minimizing disturbance of the divider networks. The I–V characteristic is formed by pairing synchronous samples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recorded during the ramp, with X–Y mode providing a direct visualization of the trajectory while the time-stamped traces are retained for subsequent parameter extraction.</w:t>
      </w:r>
    </w:p>
    <w:p w14:paraId="0614C441" w14:textId="77777777" w:rsidR="0015560F" w:rsidRPr="001B464F" w:rsidRDefault="0015560F" w:rsidP="001B464F">
      <w:pPr>
        <w:spacing w:before="120" w:after="120"/>
        <w:jc w:val="both"/>
        <w:rPr>
          <w:sz w:val="22"/>
          <w:szCs w:val="22"/>
        </w:rPr>
      </w:pPr>
      <w:r w:rsidRPr="001B464F">
        <w:rPr>
          <w:i/>
          <w:sz w:val="22"/>
          <w:szCs w:val="22"/>
        </w:rPr>
        <w:t>Effective resolution and analysis decade:</w:t>
      </w:r>
      <w:r w:rsidRPr="001B464F">
        <w:rPr>
          <w:sz w:val="22"/>
          <w:szCs w:val="22"/>
        </w:rPr>
        <w:t xml:space="preserve"> The leakage-analysis and regression reported in this study are confined to the current-density decade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With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this corresponds to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≈0.1</m:t>
        </m:r>
        <m:r>
          <m:rPr>
            <m:nor/>
          </m:rPr>
          <w:rPr>
            <w:sz w:val="22"/>
            <w:szCs w:val="22"/>
          </w:rPr>
          <m:t>–</m:t>
        </m:r>
        <m:r>
          <m:rPr>
            <m:sty m:val="p"/>
          </m:rPr>
          <w:rPr>
            <w:rFonts w:ascii="Cambria Math" w:hAnsi="Cambria Math"/>
            <w:sz w:val="22"/>
            <w:szCs w:val="22"/>
          </w:rPr>
          <m:t>1</m:t>
        </m:r>
      </m:oMath>
      <w:r w:rsidRPr="001B464F">
        <w:rPr>
          <w:sz w:val="22"/>
          <w:szCs w:val="22"/>
        </w:rPr>
        <w:t xml:space="preserve"> nA. The instrument “floor” relevant to fitting is therefore defined as an effective post-processed resolution, obtained after synchronous acquisition and the same time-domain conditioning used in the analysis pipeline (Section 2.3), rather than the instantaneous peak-to-peak noise of raw, unfiltered traces. Under this definition, the effective regression floor was verified to be in the sub-</w:t>
      </w:r>
      <w:proofErr w:type="spellStart"/>
      <w:r w:rsidRPr="001B464F">
        <w:rPr>
          <w:sz w:val="22"/>
          <w:szCs w:val="22"/>
        </w:rPr>
        <w:t>nA</w:t>
      </w:r>
      <w:proofErr w:type="spellEnd"/>
      <w:r w:rsidRPr="001B464F">
        <w:rPr>
          <w:sz w:val="22"/>
          <w:szCs w:val="22"/>
        </w:rPr>
        <w:t xml:space="preserve"> range, ensuring that the selected best-</w:t>
      </w:r>
      <w:r w:rsidRPr="001B464F">
        <w:rPr>
          <w:sz w:val="22"/>
          <w:szCs w:val="22"/>
        </w:rPr>
        <w:t>decade window remains above the analysis-relevant floor.</w:t>
      </w:r>
    </w:p>
    <w:p w14:paraId="65B99820" w14:textId="77777777" w:rsidR="0015560F" w:rsidRPr="001B464F" w:rsidRDefault="0015560F" w:rsidP="001B464F">
      <w:pPr>
        <w:spacing w:before="120" w:after="120"/>
        <w:rPr>
          <w:sz w:val="22"/>
          <w:szCs w:val="22"/>
        </w:rPr>
      </w:pPr>
      <w:r w:rsidRPr="001B464F">
        <w:rPr>
          <w:b/>
          <w:sz w:val="22"/>
          <w:szCs w:val="22"/>
        </w:rPr>
        <w:t>2.3. Compliance-Aware breakdown detection and parameter extraction</w:t>
      </w:r>
    </w:p>
    <w:p w14:paraId="1C0DEB67" w14:textId="5B1462E3" w:rsidR="0015560F" w:rsidRPr="001B464F" w:rsidRDefault="0015560F" w:rsidP="001B464F">
      <w:pPr>
        <w:spacing w:before="120" w:after="120"/>
        <w:jc w:val="both"/>
        <w:rPr>
          <w:sz w:val="22"/>
          <w:szCs w:val="22"/>
        </w:rPr>
      </w:pPr>
      <w:r w:rsidRPr="001B464F">
        <w:rPr>
          <w:sz w:val="22"/>
          <w:szCs w:val="22"/>
        </w:rPr>
        <w:t>Breakdown parameters are extracted automatically from the acquired time-series data to eliminate subjective manual interpretation and to prevent misidentifying CLR artifacts as intrinsic breakdown events</w:t>
      </w:r>
      <w:r w:rsidR="00885515" w:rsidRPr="001B464F">
        <w:rPr>
          <w:sz w:val="22"/>
          <w:szCs w:val="22"/>
        </w:rPr>
        <w:t xml:space="preserve"> </w:t>
      </w:r>
      <w:r w:rsidR="00A9006A" w:rsidRPr="00A9006A">
        <w:rPr>
          <w:sz w:val="22"/>
        </w:rPr>
        <w:t>[20]</w:t>
      </w:r>
      <w:r w:rsidRPr="001B464F">
        <w:rPr>
          <w:sz w:val="22"/>
          <w:szCs w:val="22"/>
        </w:rPr>
        <w:t xml:space="preserve">. The detection pipeline first applies a 5-point moving median filter to suppress isolated spikes without distorting the breakdown edge. A valid breakdown event is then identified using a composite criterion: (i) the current must exceed a conservative threshold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th</m:t>
            </m:r>
          </m:sub>
        </m:sSub>
      </m:oMath>
      <w:r w:rsidRPr="001B464F">
        <w:rPr>
          <w:sz w:val="22"/>
          <w:szCs w:val="22"/>
        </w:rPr>
        <w:t xml:space="preserve"> (set above the effective analysis floor), and (ii) within this gated segment, the intrinsic breakdown time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oMath>
      <w:r w:rsidRPr="001B464F">
        <w:rPr>
          <w:sz w:val="22"/>
          <w:szCs w:val="22"/>
        </w:rPr>
        <w:t xml:space="preserve"> is localized at the global maximum of the differential slope:</w:t>
      </w:r>
    </w:p>
    <w:p w14:paraId="5D0C97D9"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num>
                <m:den>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den>
              </m:f>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=arg⁡</m:t>
              </m:r>
              <m:limLow>
                <m:limLowPr>
                  <m:ctrlPr>
                    <w:rPr>
                      <w:rFonts w:ascii="Cambria Math" w:hAnsi="Cambria Math"/>
                      <w:sz w:val="22"/>
                      <w:szCs w:val="22"/>
                    </w:rPr>
                  </m:ctrlPr>
                </m:limLowPr>
                <m:e>
                  <m:r>
                    <m:rPr>
                      <m:sty m:val="p"/>
                    </m:rPr>
                    <w:rPr>
                      <w:rFonts w:ascii="Cambria Math" w:hAnsi="Cambria Math"/>
                      <w:sz w:val="22"/>
                      <w:szCs w:val="22"/>
                    </w:rPr>
                    <m:t>max</m:t>
                  </m:r>
                </m:e>
                <m:lim>
                  <m:r>
                    <w:rPr>
                      <w:rFonts w:ascii="Cambria Math" w:hAnsi="Cambria Math"/>
                      <w:sz w:val="22"/>
                      <w:szCs w:val="22"/>
                    </w:rPr>
                    <m:t>i</m:t>
                  </m:r>
                </m:lim>
              </m:limLow>
              <m:r>
                <m:rPr>
                  <m:sty m:val="p"/>
                </m:rPr>
                <w:rPr>
                  <w:rFonts w:ascii="Cambria Math" w:hAnsi="Cambria Math"/>
                  <w:sz w:val="22"/>
                  <w:szCs w:val="22"/>
                </w:rPr>
                <m:t> </m:t>
              </m:r>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#(6)</m:t>
              </m:r>
            </m:e>
          </m:eqArr>
        </m:oMath>
      </m:oMathPara>
    </w:p>
    <w:p w14:paraId="472A39F8" w14:textId="77777777" w:rsidR="0015560F" w:rsidRPr="001B464F" w:rsidRDefault="0015560F" w:rsidP="001B464F">
      <w:pPr>
        <w:spacing w:before="120" w:after="120"/>
        <w:jc w:val="both"/>
        <w:rPr>
          <w:sz w:val="22"/>
          <w:szCs w:val="22"/>
        </w:rPr>
      </w:pPr>
      <w:r w:rsidRPr="001B464F">
        <w:rPr>
          <w:sz w:val="22"/>
          <w:szCs w:val="22"/>
        </w:rPr>
        <w:t>Accordingly, the breakdown voltage and field are reported as:</w:t>
      </w:r>
    </w:p>
    <w:p w14:paraId="39FECCA4"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r>
                <m:rPr>
                  <m:sty m:val="p"/>
                </m:rPr>
                <w:rPr>
                  <w:rFonts w:ascii="Cambria Math" w:hAnsi="Cambria Math"/>
                  <w:sz w:val="22"/>
                  <w:szCs w:val="22"/>
                </w:rPr>
                <m:t>.</m:t>
              </m:r>
              <m:r>
                <w:rPr>
                  <w:rFonts w:ascii="Cambria Math" w:hAnsi="Cambria Math"/>
                  <w:sz w:val="22"/>
                  <w:szCs w:val="22"/>
                </w:rPr>
                <m:t>#(7)</m:t>
              </m:r>
            </m:e>
          </m:eqArr>
        </m:oMath>
      </m:oMathPara>
    </w:p>
    <w:p w14:paraId="7EFD787B" w14:textId="77777777" w:rsidR="0015560F" w:rsidRPr="001B464F" w:rsidRDefault="0015560F" w:rsidP="001B464F">
      <w:pPr>
        <w:spacing w:before="120" w:after="120"/>
        <w:jc w:val="both"/>
        <w:rPr>
          <w:sz w:val="22"/>
          <w:szCs w:val="22"/>
        </w:rPr>
      </w:pPr>
      <w:r w:rsidRPr="001B464F">
        <w:rPr>
          <w:sz w:val="22"/>
          <w:szCs w:val="22"/>
        </w:rPr>
        <w:t xml:space="preserve">Importantly,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oMath>
      <w:r w:rsidRPr="001B464F">
        <w:rPr>
          <w:sz w:val="22"/>
          <w:szCs w:val="22"/>
        </w:rPr>
        <w:t xml:space="preserve"> is extracted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(Channel A1 reconstruction) rather than the source command, avoiding ambiguity once series drops become non-negligible immediately after impedance collapse. Furthermore, the injected charge-to-breakdown is computed by integrating the current only up to the intrinsic failure point:</w:t>
      </w:r>
    </w:p>
    <w:p w14:paraId="5D03FCC5"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r>
                <m:rPr>
                  <m:sty m:val="p"/>
                </m:rPr>
                <w:rPr>
                  <w:rFonts w:ascii="Cambria Math" w:hAnsi="Cambria Math"/>
                  <w:sz w:val="22"/>
                  <w:szCs w:val="22"/>
                </w:rPr>
                <m:t>=</m:t>
              </m:r>
              <m:nary>
                <m:naryPr>
                  <m:limLoc m:val="subSup"/>
                  <m:grow m:val="1"/>
                  <m:ctrlPr>
                    <w:rPr>
                      <w:rFonts w:ascii="Cambria Math" w:hAnsi="Cambria Math"/>
                      <w:sz w:val="22"/>
                      <w:szCs w:val="22"/>
                    </w:rPr>
                  </m:ctrlPr>
                </m:naryPr>
                <m:sub>
                  <m:r>
                    <m:rPr>
                      <m:sty m:val="p"/>
                    </m:rPr>
                    <w:rPr>
                      <w:rFonts w:ascii="Cambria Math" w:hAnsi="Cambria Math"/>
                      <w:sz w:val="22"/>
                      <w:szCs w:val="22"/>
                    </w:rPr>
                    <m:t>0</m:t>
                  </m:r>
                </m:sub>
                <m:sup>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sup>
                <m:e>
                  <m:r>
                    <m:rPr>
                      <m:sty m:val="p"/>
                    </m:rPr>
                    <w:rPr>
                      <w:rFonts w:ascii="Cambria Math" w:hAnsi="Cambria Math"/>
                      <w:sz w:val="22"/>
                      <w:szCs w:val="22"/>
                    </w:rPr>
                    <m:t> </m:t>
                  </m:r>
                </m:e>
              </m:nary>
              <m:r>
                <m:rPr>
                  <m:sty m:val="p"/>
                </m:rPr>
                <w:rPr>
                  <w:rFonts w:ascii="Cambria Math" w:hAnsi="Cambria Math"/>
                  <w:sz w:val="22"/>
                  <w:szCs w:val="22"/>
                </w:rPr>
                <m:t> </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r>
                <w:rPr>
                  <w:rFonts w:ascii="Cambria Math" w:hAnsi="Cambria Math"/>
                  <w:sz w:val="22"/>
                  <w:szCs w:val="22"/>
                </w:rPr>
                <m:t>dt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r>
                    <m:rPr>
                      <m:sty m:val="p"/>
                    </m:rPr>
                    <w:rPr>
                      <w:rFonts w:ascii="Cambria Math" w:hAnsi="Cambria Math"/>
                      <w:sz w:val="22"/>
                      <w:szCs w:val="22"/>
                    </w:rPr>
                    <m:t>,dens</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#(8)</m:t>
              </m:r>
            </m:e>
          </m:eqArr>
        </m:oMath>
      </m:oMathPara>
    </w:p>
    <w:p w14:paraId="7D04F598" w14:textId="666F5636" w:rsidR="0015560F" w:rsidRPr="001B464F" w:rsidRDefault="0015560F" w:rsidP="001B464F">
      <w:pPr>
        <w:spacing w:before="120" w:after="120"/>
        <w:jc w:val="both"/>
        <w:rPr>
          <w:sz w:val="22"/>
          <w:szCs w:val="22"/>
        </w:rPr>
      </w:pPr>
      <w:r w:rsidRPr="001B464F">
        <w:rPr>
          <w:sz w:val="22"/>
          <w:szCs w:val="22"/>
        </w:rPr>
        <w:t>This definition strictly isolates the pre-breakdown stress history from the post-breakdown CLR, which is treated as an extrinsic, instrument-governed response</w:t>
      </w:r>
      <w:r w:rsidR="00C27B36" w:rsidRPr="001B464F">
        <w:rPr>
          <w:sz w:val="22"/>
          <w:szCs w:val="22"/>
        </w:rPr>
        <w:t xml:space="preserve"> </w:t>
      </w:r>
      <w:r w:rsidR="00A9006A" w:rsidRPr="00A9006A">
        <w:rPr>
          <w:sz w:val="22"/>
        </w:rPr>
        <w:t>[21]</w:t>
      </w:r>
      <w:r w:rsidRPr="001B464F">
        <w:rPr>
          <w:sz w:val="22"/>
          <w:szCs w:val="22"/>
        </w:rPr>
        <w:t>.</w:t>
      </w:r>
    </w:p>
    <w:p w14:paraId="424EB4DD" w14:textId="77777777" w:rsidR="0015560F" w:rsidRPr="001B464F" w:rsidRDefault="0015560F" w:rsidP="001B464F">
      <w:pPr>
        <w:spacing w:before="120" w:after="120"/>
        <w:rPr>
          <w:sz w:val="22"/>
          <w:szCs w:val="22"/>
        </w:rPr>
      </w:pPr>
      <w:r w:rsidRPr="001B464F">
        <w:rPr>
          <w:b/>
          <w:sz w:val="22"/>
          <w:szCs w:val="22"/>
        </w:rPr>
        <w:t>2.4. Conduction mechanism diagnostics</w:t>
      </w:r>
    </w:p>
    <w:p w14:paraId="607D6ACF" w14:textId="42F0CA44" w:rsidR="0015560F" w:rsidRPr="001B464F" w:rsidRDefault="0015560F" w:rsidP="001B464F">
      <w:pPr>
        <w:spacing w:before="120" w:after="120"/>
        <w:jc w:val="both"/>
        <w:rPr>
          <w:sz w:val="22"/>
          <w:szCs w:val="22"/>
        </w:rPr>
      </w:pPr>
      <w:r w:rsidRPr="001B464F">
        <w:rPr>
          <w:sz w:val="22"/>
          <w:szCs w:val="22"/>
        </w:rPr>
        <w:t xml:space="preserve">To verify that the tracer resolves physical charge transport rather than digitization artifacts, leakage data are analyzed within a standardized diagnostic window, typically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∈[2,7]</m:t>
        </m:r>
      </m:oMath>
      <w:r w:rsidRPr="001B464F">
        <w:rPr>
          <w:sz w:val="22"/>
          <w:szCs w:val="22"/>
        </w:rPr>
        <w:t xml:space="preserve"> MV/cm, explicitly excluding CLR samples. The data are transformed into canonical Fowler–</w:t>
      </w:r>
      <w:proofErr w:type="spellStart"/>
      <w:r w:rsidRPr="001B464F">
        <w:rPr>
          <w:sz w:val="22"/>
          <w:szCs w:val="22"/>
        </w:rPr>
        <w:t>Nordheim</w:t>
      </w:r>
      <w:proofErr w:type="spellEnd"/>
      <w:r w:rsidRPr="001B464F">
        <w:rPr>
          <w:sz w:val="22"/>
          <w:szCs w:val="22"/>
        </w:rPr>
        <w:t xml:space="preserve"> (FN) coordinates</w:t>
      </w:r>
      <w:r w:rsidR="00686BC9" w:rsidRPr="001B464F">
        <w:rPr>
          <w:sz w:val="22"/>
          <w:szCs w:val="22"/>
        </w:rPr>
        <w:t xml:space="preserve"> </w:t>
      </w:r>
      <w:r w:rsidR="00A9006A" w:rsidRPr="00A9006A">
        <w:rPr>
          <w:sz w:val="22"/>
        </w:rPr>
        <w:t>[22]</w:t>
      </w:r>
      <w:r w:rsidRPr="001B464F">
        <w:rPr>
          <w:sz w:val="22"/>
          <w:szCs w:val="22"/>
        </w:rPr>
        <w:t>:</w:t>
      </w:r>
    </w:p>
    <w:p w14:paraId="46776FF3" w14:textId="77777777" w:rsidR="0015560F" w:rsidRPr="001B464F" w:rsidRDefault="00C55E89" w:rsidP="001B464F">
      <w:pPr>
        <w:spacing w:before="120" w:after="120"/>
        <w:jc w:val="both"/>
        <w:rPr>
          <w:sz w:val="22"/>
          <w:szCs w:val="22"/>
        </w:rPr>
      </w:pPr>
      <m:oMathPara>
        <m:oMath>
          <m:eqArr>
            <m:eqArrPr>
              <m:maxDist m:val="1"/>
              <m:ctrlPr>
                <w:rPr>
                  <w:rFonts w:ascii="Cambria Math" w:hAnsi="Cambria Math"/>
                  <w:sz w:val="22"/>
                  <w:szCs w:val="22"/>
                </w:rPr>
              </m:ctrlPr>
            </m:eqArrPr>
            <m:e>
              <m:r>
                <m:rPr>
                  <m:sty m:val="p"/>
                </m:rPr>
                <w:rPr>
                  <w:rFonts w:ascii="Cambria Math" w:hAnsi="Cambria Math"/>
                  <w:sz w:val="22"/>
                  <w:szCs w:val="22"/>
                </w:rPr>
                <m:t>ln⁡</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J</m:t>
                      </m:r>
                    </m:num>
                    <m:den>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den>
                  </m:f>
                </m:e>
              </m:d>
              <m:r>
                <m:rPr>
                  <m:sty m:val="p"/>
                </m:rPr>
                <w:rPr>
                  <w:rFonts w:ascii="Cambria Math" w:hAnsi="Cambria Math"/>
                  <w:sz w:val="22"/>
                  <w:szCs w:val="22"/>
                </w:rPr>
                <m:t>=ln⁡(</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num>
                <m:den>
                  <m:r>
                    <w:rPr>
                      <w:rFonts w:ascii="Cambria Math" w:hAnsi="Cambria Math"/>
                      <w:sz w:val="22"/>
                      <w:szCs w:val="22"/>
                    </w:rPr>
                    <m:t>E</m:t>
                  </m:r>
                </m:den>
              </m:f>
              <m:r>
                <m:rPr>
                  <m:sty m:val="p"/>
                </m:rPr>
                <w:rPr>
                  <w:rFonts w:ascii="Cambria Math" w:hAnsi="Cambria Math"/>
                  <w:sz w:val="22"/>
                  <w:szCs w:val="22"/>
                </w:rPr>
                <m:t>,</m:t>
              </m:r>
              <m:r>
                <w:rPr>
                  <w:rFonts w:ascii="Cambria Math" w:hAnsi="Cambria Math"/>
                  <w:sz w:val="22"/>
                  <w:szCs w:val="22"/>
                </w:rPr>
                <m:t>#(9)</m:t>
              </m:r>
            </m:e>
          </m:eqArr>
        </m:oMath>
      </m:oMathPara>
    </w:p>
    <w:p w14:paraId="6F0E9491" w14:textId="6FEF4354" w:rsidR="0015560F" w:rsidRPr="001B464F" w:rsidRDefault="0015560F" w:rsidP="001B464F">
      <w:pPr>
        <w:spacing w:before="120" w:after="120"/>
        <w:jc w:val="both"/>
        <w:rPr>
          <w:sz w:val="22"/>
          <w:szCs w:val="22"/>
        </w:rPr>
      </w:pPr>
      <w:r w:rsidRPr="001B464F">
        <w:rPr>
          <w:sz w:val="22"/>
          <w:szCs w:val="22"/>
        </w:rPr>
        <w:t xml:space="preserve">where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oMath>
      <w:r w:rsidRPr="001B464F">
        <w:rPr>
          <w:sz w:val="22"/>
          <w:szCs w:val="22"/>
        </w:rPr>
        <w:t xml:space="preserve"> and </w:t>
      </w:r>
      <m:oMath>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oMath>
      <w:r w:rsidRPr="001B464F">
        <w:rPr>
          <w:sz w:val="22"/>
          <w:szCs w:val="22"/>
        </w:rPr>
        <w:t xml:space="preserve"> are physical coefficients related to the effective barrier height and carrier mass (with </w:t>
      </w:r>
      <m:oMath>
        <m:r>
          <w:rPr>
            <w:rFonts w:ascii="Cambria Math" w:hAnsi="Cambria Math"/>
            <w:sz w:val="22"/>
            <w:szCs w:val="22"/>
          </w:rPr>
          <m:t>E</m:t>
        </m:r>
      </m:oMath>
      <w:r w:rsidRPr="001B464F">
        <w:rPr>
          <w:sz w:val="22"/>
          <w:szCs w:val="22"/>
        </w:rPr>
        <w:t xml:space="preserve"> expressed in V/cm). In addition, </w:t>
      </w:r>
      <w:r w:rsidRPr="001B464F">
        <w:rPr>
          <w:sz w:val="22"/>
          <w:szCs w:val="22"/>
        </w:rPr>
        <w:lastRenderedPageBreak/>
        <w:t xml:space="preserve">Poole–Frenkel (PF) behavior is examined via the linearity of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1B46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00F7147F" w:rsidRPr="001B464F">
        <w:rPr>
          <w:sz w:val="22"/>
          <w:szCs w:val="22"/>
        </w:rPr>
        <w:t xml:space="preserve"> </w:t>
      </w:r>
      <w:r w:rsidR="00A9006A" w:rsidRPr="00A9006A">
        <w:rPr>
          <w:sz w:val="22"/>
        </w:rPr>
        <w:t>[23]</w:t>
      </w:r>
      <w:r w:rsidRPr="001B464F">
        <w:rPr>
          <w:sz w:val="22"/>
          <w:szCs w:val="22"/>
        </w:rPr>
        <w:t xml:space="preserve">. For comparability across devices and to avoid both floor-limited samples and near-breakdown fluctuations, regression is restricted to the most linear single-decade subset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(“best non-floor decade”). Within this window,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1B464F">
        <w:rPr>
          <w:sz w:val="22"/>
          <w:szCs w:val="22"/>
        </w:rPr>
        <w:t xml:space="preserve"> values are reported together with extracted slopes as objective metrics of transport-consistency. These linearizations are used as a metrological consistency check (co</w:t>
      </w:r>
      <w:proofErr w:type="spellStart"/>
      <w:r w:rsidRPr="001B464F">
        <w:rPr>
          <w:sz w:val="22"/>
          <w:szCs w:val="22"/>
        </w:rPr>
        <w:t>nfirming</w:t>
      </w:r>
      <w:proofErr w:type="spellEnd"/>
      <w:r w:rsidRPr="001B464F">
        <w:rPr>
          <w:sz w:val="22"/>
          <w:szCs w:val="22"/>
        </w:rPr>
        <w:t xml:space="preserve"> structured field dependence above the effective analysis floor), rather than as exclusive proof of a single microscopic transport mechanism.</w:t>
      </w:r>
    </w:p>
    <w:p w14:paraId="3DB4080B" w14:textId="30685397" w:rsidR="00D82B45" w:rsidRDefault="00D82B45" w:rsidP="0015560F">
      <w:pPr>
        <w:spacing w:before="120"/>
        <w:jc w:val="both"/>
        <w:rPr>
          <w:sz w:val="22"/>
          <w:szCs w:val="22"/>
        </w:rPr>
      </w:pPr>
      <w:r>
        <w:rPr>
          <w:noProof/>
          <w:sz w:val="22"/>
          <w:szCs w:val="22"/>
        </w:rPr>
        <w:drawing>
          <wp:inline distT="0" distB="0" distL="0" distR="0" wp14:anchorId="6C2A39DC" wp14:editId="5A86E247">
            <wp:extent cx="2880360" cy="2907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Sche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907030"/>
                    </a:xfrm>
                    <a:prstGeom prst="rect">
                      <a:avLst/>
                    </a:prstGeom>
                  </pic:spPr>
                </pic:pic>
              </a:graphicData>
            </a:graphic>
          </wp:inline>
        </w:drawing>
      </w:r>
    </w:p>
    <w:p w14:paraId="3FA42C6C" w14:textId="77777777" w:rsidR="00BC3035" w:rsidRPr="00B41C1C" w:rsidRDefault="00BC3035" w:rsidP="00B41C1C">
      <w:pPr>
        <w:spacing w:before="120" w:after="240"/>
        <w:jc w:val="both"/>
        <w:rPr>
          <w:sz w:val="20"/>
          <w:szCs w:val="20"/>
        </w:rPr>
      </w:pPr>
      <w:r w:rsidRPr="00B41C1C">
        <w:rPr>
          <w:rFonts w:eastAsia="Georgia"/>
          <w:b/>
          <w:sz w:val="20"/>
          <w:szCs w:val="20"/>
        </w:rPr>
        <w:t>Figure 1</w:t>
      </w:r>
      <w:r w:rsidRPr="00B41C1C">
        <w:rPr>
          <w:rFonts w:eastAsia="Georgia"/>
          <w:sz w:val="20"/>
          <w:szCs w:val="20"/>
        </w:rPr>
        <w:t>. Schematic diagram of the programmable high-voltage I–V measurement system. The setup integrates a computer-controlled high-voltage source, a contacting device housing the Si/SiO</w:t>
      </w:r>
      <w:r w:rsidRPr="00B41C1C">
        <w:rPr>
          <w:rFonts w:eastAsia="Georgia"/>
          <w:sz w:val="20"/>
          <w:szCs w:val="20"/>
          <w:vertAlign w:val="subscript"/>
        </w:rPr>
        <w:t>2</w:t>
      </w:r>
      <w:r w:rsidRPr="00B41C1C">
        <w:rPr>
          <w:sz w:val="20"/>
          <w:szCs w:val="20"/>
        </w:rPr>
        <w:t xml:space="preserve"> DUT (represented by its electrical equivalent circuit), and a galvanically isolated oscilloscope for data acquisition. Precision resistive dividers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1</m:t>
            </m:r>
          </m:sub>
        </m:sSub>
      </m:oMath>
      <w:r w:rsidRPr="00B41C1C">
        <w:rPr>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2</m:t>
            </m:r>
          </m:sub>
        </m:sSub>
      </m:oMath>
      <w:r w:rsidRPr="00B41C1C">
        <w:rPr>
          <w:sz w:val="20"/>
          <w:szCs w:val="20"/>
        </w:rPr>
        <w:t>) are utilized to scale the device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1</m:t>
            </m:r>
          </m:sub>
        </m:sSub>
      </m:oMath>
      <w:r w:rsidRPr="00B41C1C">
        <w:rPr>
          <w:sz w:val="20"/>
          <w:szCs w:val="20"/>
        </w:rPr>
        <w:t>, 1:10 ratio) and current-sensing signal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2</m:t>
            </m:r>
          </m:sub>
        </m:sSub>
      </m:oMath>
      <w:r w:rsidRPr="00B41C1C">
        <w:rPr>
          <w:sz w:val="20"/>
          <w:szCs w:val="20"/>
        </w:rPr>
        <w:t>, 1:100 ratio) to match the digitizer's input range.</w:t>
      </w:r>
    </w:p>
    <w:p w14:paraId="13A88457" w14:textId="42019CE7" w:rsidR="0076197A" w:rsidRPr="007B544F" w:rsidRDefault="0076197A" w:rsidP="001B464F">
      <w:pPr>
        <w:spacing w:before="120" w:after="120"/>
        <w:rPr>
          <w:b/>
          <w:sz w:val="22"/>
          <w:szCs w:val="22"/>
        </w:rPr>
      </w:pPr>
      <w:r w:rsidRPr="007B544F">
        <w:rPr>
          <w:b/>
          <w:sz w:val="22"/>
          <w:szCs w:val="22"/>
        </w:rPr>
        <w:t>3. RESULTS AND DISCUSSION</w:t>
      </w:r>
    </w:p>
    <w:p w14:paraId="71804D09" w14:textId="77777777" w:rsidR="007B544F" w:rsidRPr="007B544F" w:rsidRDefault="007B544F" w:rsidP="001B464F">
      <w:pPr>
        <w:spacing w:before="120" w:after="120"/>
        <w:rPr>
          <w:sz w:val="22"/>
          <w:szCs w:val="22"/>
        </w:rPr>
      </w:pPr>
      <w:bookmarkStart w:id="1" w:name="simulation_guided_verification_of_2a710d"/>
      <w:r w:rsidRPr="007B544F">
        <w:rPr>
          <w:b/>
          <w:sz w:val="22"/>
          <w:szCs w:val="22"/>
        </w:rPr>
        <w:t>3.1. Simulation-Guided verification of the breakdown signature</w:t>
      </w:r>
    </w:p>
    <w:p w14:paraId="62183639" w14:textId="5FE098A0" w:rsidR="007B544F" w:rsidRPr="007B544F" w:rsidRDefault="007B544F" w:rsidP="001B464F">
      <w:pPr>
        <w:spacing w:before="120" w:after="120"/>
        <w:jc w:val="both"/>
        <w:rPr>
          <w:sz w:val="22"/>
          <w:szCs w:val="22"/>
        </w:rPr>
      </w:pPr>
      <w:r w:rsidRPr="007B544F">
        <w:rPr>
          <w:sz w:val="22"/>
          <w:szCs w:val="22"/>
        </w:rPr>
        <w:t>Prior to experimental characterization, the expected electrical fingerprint of oxide breakdown under a monotonic voltage ramp was verified using a compact SPICE-level representation of the Si/SiO</w:t>
      </w:r>
      <w:r w:rsidRPr="007B544F">
        <w:rPr>
          <w:sz w:val="22"/>
          <w:szCs w:val="22"/>
          <w:vertAlign w:val="subscript"/>
        </w:rPr>
        <w:t xml:space="preserve">2 </w:t>
      </w:r>
      <w:r w:rsidRPr="007B544F">
        <w:rPr>
          <w:sz w:val="22"/>
          <w:szCs w:val="22"/>
        </w:rPr>
        <w:t>MOS structure coupled with the external limiting network</w:t>
      </w:r>
      <w:r w:rsidR="00BF258F">
        <w:rPr>
          <w:sz w:val="22"/>
          <w:szCs w:val="22"/>
        </w:rPr>
        <w:t xml:space="preserve"> </w:t>
      </w:r>
      <w:r w:rsidR="00A9006A" w:rsidRPr="00A9006A">
        <w:rPr>
          <w:sz w:val="22"/>
        </w:rPr>
        <w:t>[24]</w:t>
      </w:r>
      <w:r w:rsidR="00BF258F">
        <w:rPr>
          <w:sz w:val="22"/>
          <w:szCs w:val="22"/>
        </w:rPr>
        <w:t>,</w:t>
      </w:r>
      <w:r w:rsidR="00A9006A" w:rsidRPr="00A9006A">
        <w:rPr>
          <w:sz w:val="22"/>
        </w:rPr>
        <w:t>[25]</w:t>
      </w:r>
      <w:r w:rsidRPr="007B544F">
        <w:rPr>
          <w:sz w:val="22"/>
          <w:szCs w:val="22"/>
        </w:rPr>
        <w:t xml:space="preserve">. For clarity of signature identification, the pre-breakdown leakage branch in the model was deliberately minimized, ensuring that the transition is dominated by the impedance </w:t>
      </w:r>
      <w:r w:rsidRPr="007B544F">
        <w:rPr>
          <w:sz w:val="22"/>
          <w:szCs w:val="22"/>
        </w:rPr>
        <w:t>collapse event rather than by an assumed leakage law.</w:t>
      </w:r>
    </w:p>
    <w:p w14:paraId="55E50E89" w14:textId="46A52F79" w:rsidR="007B544F" w:rsidRDefault="007B544F" w:rsidP="001B464F">
      <w:pPr>
        <w:spacing w:before="120" w:after="120"/>
        <w:jc w:val="both"/>
        <w:rPr>
          <w:sz w:val="22"/>
          <w:szCs w:val="22"/>
        </w:rPr>
      </w:pPr>
      <w:r w:rsidRPr="007B544F">
        <w:rPr>
          <w:sz w:val="22"/>
          <w:szCs w:val="22"/>
        </w:rPr>
        <w:t xml:space="preserve">The simulated I–V response (Figure 2) exhibits two clearly distinguished regimes: an initial high-impedance insulating region, followed by an abrupt hard breakdown (HBD) transition. Crucially, once the DUT collapses into a low-impedance state, the post-event current is no longer governed by intrinsic oxide transport. Instead, the trajectory transitions into a Compliance-Limited Region (CLR), where the measured current is determined primarily by the external protection path (specifically the 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7B544F">
        <w:rPr>
          <w:sz w:val="22"/>
          <w:szCs w:val="22"/>
        </w:rPr>
        <w:t>) and the continuing increase of the applied source voltage</w:t>
      </w:r>
      <w:r w:rsidR="00020EEE">
        <w:rPr>
          <w:sz w:val="22"/>
          <w:szCs w:val="22"/>
        </w:rPr>
        <w:t xml:space="preserve"> </w:t>
      </w:r>
      <w:r w:rsidR="00A9006A" w:rsidRPr="00A9006A">
        <w:rPr>
          <w:sz w:val="22"/>
        </w:rPr>
        <w:t>[26]</w:t>
      </w:r>
      <w:r w:rsidRPr="007B544F">
        <w:rPr>
          <w:sz w:val="22"/>
          <w:szCs w:val="22"/>
        </w:rPr>
        <w:t>.</w:t>
      </w:r>
    </w:p>
    <w:p w14:paraId="424CA9A7" w14:textId="36D2A70E" w:rsidR="007B544F" w:rsidRDefault="007B544F" w:rsidP="007B544F">
      <w:pPr>
        <w:spacing w:before="120"/>
        <w:jc w:val="both"/>
        <w:rPr>
          <w:sz w:val="22"/>
          <w:szCs w:val="22"/>
        </w:rPr>
      </w:pPr>
      <w:r>
        <w:rPr>
          <w:noProof/>
          <w:sz w:val="22"/>
          <w:szCs w:val="22"/>
        </w:rPr>
        <w:drawing>
          <wp:inline distT="0" distB="0" distL="0" distR="0" wp14:anchorId="41C448F1" wp14:editId="01911B58">
            <wp:extent cx="2880360" cy="200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V brea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002155"/>
                    </a:xfrm>
                    <a:prstGeom prst="rect">
                      <a:avLst/>
                    </a:prstGeom>
                  </pic:spPr>
                </pic:pic>
              </a:graphicData>
            </a:graphic>
          </wp:inline>
        </w:drawing>
      </w:r>
    </w:p>
    <w:p w14:paraId="0981F395" w14:textId="355A4C10" w:rsidR="007B544F" w:rsidRPr="00B41C1C" w:rsidRDefault="007B544F" w:rsidP="00B41C1C">
      <w:pPr>
        <w:spacing w:before="120" w:after="240"/>
        <w:jc w:val="both"/>
        <w:rPr>
          <w:sz w:val="20"/>
          <w:szCs w:val="20"/>
        </w:rPr>
      </w:pPr>
      <w:r w:rsidRPr="00B41C1C">
        <w:rPr>
          <w:b/>
          <w:sz w:val="20"/>
          <w:szCs w:val="20"/>
        </w:rPr>
        <w:t>Figure 2.</w:t>
      </w:r>
      <w:r w:rsidRPr="00B41C1C">
        <w:rPr>
          <w:sz w:val="20"/>
          <w:szCs w:val="20"/>
        </w:rPr>
        <w:t xml:space="preserve"> SPICE-simulated I–V characteristic illustrating the protection concept. A hard-breakdown transition occurs at an illustrative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bd</m:t>
            </m:r>
          </m:sub>
        </m:sSub>
        <m:r>
          <m:rPr>
            <m:sty m:val="p"/>
          </m:rPr>
          <w:rPr>
            <w:rFonts w:ascii="Cambria Math" w:hAnsi="Cambria Math"/>
            <w:sz w:val="20"/>
            <w:szCs w:val="20"/>
          </w:rPr>
          <m:t>≈179.7</m:t>
        </m:r>
      </m:oMath>
      <w:r w:rsidRPr="00B41C1C">
        <w:rPr>
          <w:sz w:val="20"/>
          <w:szCs w:val="20"/>
        </w:rPr>
        <w:t xml:space="preserve"> V, followed by a linear Compliance-Limited Region (CLR) governed by the external limiter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r>
          <m:rPr>
            <m:sty m:val="p"/>
          </m:rPr>
          <w:rPr>
            <w:rFonts w:ascii="Cambria Math" w:hAnsi="Cambria Math"/>
            <w:sz w:val="20"/>
            <w:szCs w:val="20"/>
          </w:rPr>
          <m:t>≈330</m:t>
        </m:r>
      </m:oMath>
      <w:r w:rsidRPr="00B41C1C">
        <w:rPr>
          <w:sz w:val="20"/>
          <w:szCs w:val="20"/>
        </w:rPr>
        <w:t xml:space="preserve"> k</w:t>
      </w:r>
      <m:oMath>
        <m:r>
          <m:rPr>
            <m:sty m:val="p"/>
          </m:rPr>
          <w:rPr>
            <w:rFonts w:ascii="Cambria Math" w:hAnsi="Cambria Math"/>
            <w:sz w:val="20"/>
            <w:szCs w:val="20"/>
          </w:rPr>
          <m:t>Ω</m:t>
        </m:r>
      </m:oMath>
      <w:r w:rsidRPr="00B41C1C">
        <w:rPr>
          <w:sz w:val="20"/>
          <w:szCs w:val="20"/>
        </w:rPr>
        <w:t>), distinct from intrinsic oxide physics.</w:t>
      </w:r>
    </w:p>
    <w:p w14:paraId="34E63BF9" w14:textId="77777777" w:rsidR="007B544F" w:rsidRPr="007B544F" w:rsidRDefault="007B544F" w:rsidP="007B544F">
      <w:pPr>
        <w:spacing w:before="120"/>
        <w:jc w:val="both"/>
        <w:rPr>
          <w:sz w:val="22"/>
          <w:szCs w:val="22"/>
        </w:rPr>
      </w:pPr>
      <w:r>
        <w:rPr>
          <w:noProof/>
          <w:sz w:val="22"/>
          <w:szCs w:val="22"/>
        </w:rPr>
        <w:drawing>
          <wp:inline distT="0" distB="0" distL="0" distR="0" wp14:anchorId="734BA806" wp14:editId="3879E2B2">
            <wp:extent cx="2880360"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ul_Transi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294890"/>
                    </a:xfrm>
                    <a:prstGeom prst="rect">
                      <a:avLst/>
                    </a:prstGeom>
                  </pic:spPr>
                </pic:pic>
              </a:graphicData>
            </a:graphic>
          </wp:inline>
        </w:drawing>
      </w:r>
    </w:p>
    <w:p w14:paraId="7F97880F" w14:textId="77777777" w:rsidR="007B544F" w:rsidRPr="00B41C1C" w:rsidRDefault="007B544F" w:rsidP="00B41C1C">
      <w:pPr>
        <w:spacing w:before="120" w:after="240"/>
        <w:jc w:val="both"/>
        <w:rPr>
          <w:sz w:val="20"/>
          <w:szCs w:val="20"/>
        </w:rPr>
      </w:pPr>
      <w:r w:rsidRPr="00B41C1C">
        <w:rPr>
          <w:b/>
          <w:sz w:val="20"/>
          <w:szCs w:val="20"/>
        </w:rPr>
        <w:t>Figure 3.</w:t>
      </w:r>
      <w:r w:rsidRPr="00B41C1C">
        <w:rPr>
          <w:sz w:val="20"/>
          <w:szCs w:val="20"/>
        </w:rPr>
        <w:t xml:space="preserve"> Simulated transient breakdown signatures. (a)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DUT</m:t>
            </m:r>
          </m:sub>
        </m:sSub>
      </m:oMath>
      <w:r w:rsidRPr="00B41C1C">
        <w:rPr>
          <w:sz w:val="20"/>
          <w:szCs w:val="20"/>
        </w:rPr>
        <w:t xml:space="preserve"> follows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source</m:t>
            </m:r>
          </m:sub>
        </m:sSub>
      </m:oMath>
      <w:r w:rsidRPr="00B41C1C">
        <w:rPr>
          <w:sz w:val="20"/>
          <w:szCs w:val="20"/>
        </w:rPr>
        <w:t xml:space="preserve"> up to breakdown, then collapses rapidly toward zero. (b) The post-event current surge is immediately clamped by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oMath>
      <w:r w:rsidRPr="00B41C1C">
        <w:rPr>
          <w:sz w:val="20"/>
          <w:szCs w:val="20"/>
        </w:rPr>
        <w:t>, validating the limiter-governed CLR fingerprint used to separate intrinsic HBD onset from the instrument/network response.</w:t>
      </w:r>
    </w:p>
    <w:p w14:paraId="4F6B71D7" w14:textId="4380A935" w:rsidR="007B544F" w:rsidRDefault="007B544F" w:rsidP="001B464F">
      <w:pPr>
        <w:spacing w:before="120" w:after="120"/>
        <w:jc w:val="both"/>
        <w:rPr>
          <w:sz w:val="22"/>
          <w:szCs w:val="22"/>
        </w:rPr>
      </w:pPr>
      <w:r w:rsidRPr="007B544F">
        <w:rPr>
          <w:sz w:val="22"/>
          <w:szCs w:val="22"/>
        </w:rPr>
        <w:lastRenderedPageBreak/>
        <w:t xml:space="preserve">The transient waveforms presented in Figure 3 further elucidate this mechanism. As shown in Figure 3(a), the device voltage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oMath>
      <w:r w:rsidRPr="007B544F">
        <w:rPr>
          <w:sz w:val="22"/>
          <w:szCs w:val="22"/>
        </w:rPr>
        <w:t xml:space="preserve"> tracks the source ramp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7B544F">
        <w:rPr>
          <w:sz w:val="22"/>
          <w:szCs w:val="22"/>
        </w:rPr>
        <w:t xml:space="preserve"> up to the breakdown instant —simulated here at an illustrative threshold of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≈179.7</m:t>
        </m:r>
      </m:oMath>
      <w:r w:rsidRPr="007B544F">
        <w:rPr>
          <w:sz w:val="22"/>
          <w:szCs w:val="22"/>
        </w:rPr>
        <w:t xml:space="preserve"> V—before collapsing rapidly toward zero, indicating the loss of dielectric integrity. Concurrently (Figure 3(b)), the resulting current surge is immediately clamped by the external limiter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≈330</m:t>
        </m:r>
      </m:oMath>
      <w:r w:rsidRPr="007B544F">
        <w:rPr>
          <w:sz w:val="22"/>
          <w:szCs w:val="22"/>
        </w:rPr>
        <w:t xml:space="preserve"> k</w:t>
      </w:r>
      <m:oMath>
        <m:r>
          <m:rPr>
            <m:sty m:val="p"/>
          </m:rPr>
          <w:rPr>
            <w:rFonts w:ascii="Cambria Math" w:hAnsi="Cambria Math"/>
            <w:sz w:val="22"/>
            <w:szCs w:val="22"/>
          </w:rPr>
          <m:t>Ω</m:t>
        </m:r>
      </m:oMath>
      <w:r w:rsidRPr="007B544F">
        <w:rPr>
          <w:sz w:val="22"/>
          <w:szCs w:val="22"/>
        </w:rPr>
        <w:t>), validating the protection concept. This conf</w:t>
      </w:r>
      <w:proofErr w:type="spellStart"/>
      <w:r w:rsidRPr="007B544F">
        <w:rPr>
          <w:sz w:val="22"/>
          <w:szCs w:val="22"/>
        </w:rPr>
        <w:t>irms</w:t>
      </w:r>
      <w:proofErr w:type="spellEnd"/>
      <w:r w:rsidRPr="007B544F">
        <w:rPr>
          <w:sz w:val="22"/>
          <w:szCs w:val="22"/>
        </w:rPr>
        <w:t xml:space="preserve"> that the post-breakdown segment represents an instrument/network-determined response rather than intrinsic material physics. Consequently, for all subsequent experimental analyses,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extracted at the intrinsic transition point (defined by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while the subsequent CLR is explicitly excluded from transport interpretation. Note that the breakdown threshold in the simulation is strictly illustrative for signature separation and is not tuned to mat</w:t>
      </w:r>
      <w:proofErr w:type="spellStart"/>
      <w:r w:rsidRPr="007B544F">
        <w:rPr>
          <w:sz w:val="22"/>
          <w:szCs w:val="22"/>
        </w:rPr>
        <w:t>ch</w:t>
      </w:r>
      <w:proofErr w:type="spellEnd"/>
      <w:r w:rsidRPr="007B544F">
        <w:rPr>
          <w:sz w:val="22"/>
          <w:szCs w:val="22"/>
        </w:rPr>
        <w:t xml:space="preserve"> the specific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of the fabricated samples.</w:t>
      </w:r>
    </w:p>
    <w:p w14:paraId="1BDA56C6" w14:textId="77777777" w:rsidR="007B544F" w:rsidRPr="007B544F" w:rsidRDefault="007B544F" w:rsidP="007B544F">
      <w:pPr>
        <w:spacing w:before="120"/>
        <w:jc w:val="both"/>
        <w:rPr>
          <w:sz w:val="22"/>
          <w:szCs w:val="22"/>
        </w:rPr>
      </w:pPr>
      <w:r>
        <w:rPr>
          <w:noProof/>
          <w:sz w:val="22"/>
          <w:szCs w:val="22"/>
        </w:rPr>
        <w:drawing>
          <wp:inline distT="0" distB="0" distL="0" distR="0" wp14:anchorId="7D69B1BE" wp14:editId="5AD4C89F">
            <wp:extent cx="2880360" cy="4018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4018280"/>
                    </a:xfrm>
                    <a:prstGeom prst="rect">
                      <a:avLst/>
                    </a:prstGeom>
                  </pic:spPr>
                </pic:pic>
              </a:graphicData>
            </a:graphic>
          </wp:inline>
        </w:drawing>
      </w:r>
    </w:p>
    <w:p w14:paraId="223F9CA9" w14:textId="77777777" w:rsidR="007B544F" w:rsidRPr="00B41C1C" w:rsidRDefault="007B544F" w:rsidP="00B41C1C">
      <w:pPr>
        <w:spacing w:before="120" w:after="240"/>
        <w:jc w:val="both"/>
        <w:rPr>
          <w:sz w:val="20"/>
          <w:szCs w:val="20"/>
        </w:rPr>
      </w:pPr>
      <w:r w:rsidRPr="00B41C1C">
        <w:rPr>
          <w:b/>
          <w:sz w:val="20"/>
          <w:szCs w:val="20"/>
        </w:rPr>
        <w:t>Figure 4.</w:t>
      </w:r>
      <w:r w:rsidRPr="00B41C1C">
        <w:rPr>
          <w:sz w:val="20"/>
          <w:szCs w:val="20"/>
        </w:rPr>
        <w:t xml:space="preserve"> Baseline Si/SiO</w:t>
      </w:r>
      <w:r w:rsidRPr="00B41C1C">
        <w:rPr>
          <w:sz w:val="20"/>
          <w:szCs w:val="20"/>
          <w:vertAlign w:val="subscript"/>
        </w:rPr>
        <w:t>2</w:t>
      </w:r>
      <w:r w:rsidRPr="00B41C1C">
        <w:rPr>
          <w:sz w:val="20"/>
          <w:szCs w:val="20"/>
        </w:rPr>
        <w:t xml:space="preserve"> breakdown characteristics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ox</m:t>
            </m:r>
          </m:sub>
        </m:sSub>
        <m:r>
          <m:rPr>
            <m:sty m:val="p"/>
          </m:rPr>
          <w:rPr>
            <w:rFonts w:ascii="Cambria Math" w:hAnsi="Cambria Math"/>
            <w:sz w:val="20"/>
            <w:szCs w:val="20"/>
          </w:rPr>
          <m:t>=150</m:t>
        </m:r>
      </m:oMath>
      <w:r w:rsidRPr="00B41C1C">
        <w:rPr>
          <w:sz w:val="20"/>
          <w:szCs w:val="20"/>
        </w:rPr>
        <w:t xml:space="preserve"> nm) for samples M1–M6. (a) Linear </w:t>
      </w:r>
      <m:oMath>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vertical dashed lines mark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B41C1C">
        <w:rPr>
          <w:sz w:val="20"/>
          <w:szCs w:val="20"/>
        </w:rPr>
        <w:t xml:space="preserve"> extracted at the intrinsic transition (global ma</w:t>
      </w:r>
      <w:proofErr w:type="spellStart"/>
      <w:r w:rsidRPr="00B41C1C">
        <w:rPr>
          <w:sz w:val="20"/>
          <w:szCs w:val="20"/>
        </w:rPr>
        <w:t>ximum</w:t>
      </w:r>
      <w:proofErr w:type="spellEnd"/>
      <w:r w:rsidRPr="00B41C1C">
        <w:rPr>
          <w:sz w:val="20"/>
          <w:szCs w:val="20"/>
        </w:rPr>
        <w:t xml:space="preserve"> of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B41C1C">
        <w:rPr>
          <w:sz w:val="20"/>
          <w:szCs w:val="20"/>
        </w:rPr>
        <w:t xml:space="preserve">). The hatched high-field band denotes the Compliance-Limited Region (CLR) governed by the external limiter and thus excluded from physics-based analysis. (b) Semi-log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highlighting the pre-breakdown leakage branch; resolution-limited floor </w:t>
      </w:r>
      <w:r w:rsidRPr="00B41C1C">
        <w:rPr>
          <w:sz w:val="20"/>
          <w:szCs w:val="20"/>
        </w:rPr>
        <w:t>points are shown for visualization but are excluded from fitting.</w:t>
      </w:r>
    </w:p>
    <w:p w14:paraId="40585209" w14:textId="77777777" w:rsidR="007B544F" w:rsidRPr="007B544F" w:rsidRDefault="007B544F" w:rsidP="001B464F">
      <w:pPr>
        <w:spacing w:before="120" w:after="120"/>
        <w:rPr>
          <w:sz w:val="22"/>
          <w:szCs w:val="22"/>
        </w:rPr>
      </w:pPr>
      <w:r w:rsidRPr="007B544F">
        <w:rPr>
          <w:b/>
          <w:sz w:val="22"/>
          <w:szCs w:val="22"/>
        </w:rPr>
        <w:t>3.2. Experimental I–V characteristics of baseline Si/SiO</w:t>
      </w:r>
      <w:r w:rsidRPr="007B544F">
        <w:rPr>
          <w:b/>
          <w:sz w:val="22"/>
          <w:szCs w:val="22"/>
          <w:vertAlign w:val="subscript"/>
        </w:rPr>
        <w:t>2</w:t>
      </w:r>
      <w:r w:rsidRPr="007B544F">
        <w:rPr>
          <w:b/>
          <w:sz w:val="22"/>
          <w:szCs w:val="22"/>
        </w:rPr>
        <w:t xml:space="preserve"> devices</w:t>
      </w:r>
    </w:p>
    <w:p w14:paraId="174FF1A6" w14:textId="05A68411" w:rsidR="007B544F" w:rsidRDefault="007B544F" w:rsidP="001B464F">
      <w:pPr>
        <w:spacing w:before="120" w:after="120"/>
        <w:jc w:val="both"/>
        <w:rPr>
          <w:sz w:val="22"/>
          <w:szCs w:val="22"/>
        </w:rPr>
      </w:pPr>
      <w:r w:rsidRPr="007B544F">
        <w:rPr>
          <w:sz w:val="22"/>
          <w:szCs w:val="22"/>
        </w:rPr>
        <w:t xml:space="preserve">Figure 4 consolidates the experimental breakdown measurements of the baseline sample set (M1–M6). The characteristics are presented as linear </w:t>
      </w:r>
      <m:oMath>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4a) and semi-log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4b), with the oxide field computed consistently as </w:t>
      </w:r>
      <m:oMath>
        <m:r>
          <w:rPr>
            <w:rFonts w:ascii="Cambria Math" w:hAnsi="Cambria Math"/>
            <w:sz w:val="22"/>
            <w:szCs w:val="22"/>
          </w:rPr>
          <m:t>E</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oMath>
      <w:r w:rsidRPr="007B544F">
        <w:rPr>
          <w:sz w:val="22"/>
          <w:szCs w:val="22"/>
        </w:rPr>
        <w:t xml:space="preserv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7B544F">
        <w:rPr>
          <w:sz w:val="22"/>
          <w:szCs w:val="22"/>
        </w:rPr>
        <w:t xml:space="preserve"> nm). Across all devices, the traces exhibit the expected three-regime evolution: (i) field-dependent pre-breakdown leakage; (ii) abrupt impedance collapse at the breakdown onset; and (iii) a post-event trajectory corresponding to the limiter-governed CLR (indicated by the hatched region).</w:t>
      </w:r>
    </w:p>
    <w:p w14:paraId="70F620A1" w14:textId="77777777" w:rsidR="007B544F" w:rsidRPr="007B544F" w:rsidRDefault="007B544F" w:rsidP="001B464F">
      <w:pPr>
        <w:spacing w:before="120" w:after="120"/>
        <w:jc w:val="both"/>
        <w:rPr>
          <w:sz w:val="22"/>
          <w:szCs w:val="22"/>
        </w:rPr>
      </w:pPr>
      <w:r w:rsidRPr="007B544F">
        <w:rPr>
          <w:sz w:val="22"/>
          <w:szCs w:val="22"/>
        </w:rPr>
        <w:t>In the semi-log representation (Figure 4b), the data reveals a clear separation between quantization-limited noise at very low currents (appearing as a horizontal floor cluster) and the structured, field-dependent leakage branch that rises with increasing field prior to breakdown. To ensure metrological rigor, all conduction diagnostics and mechanism checks in this work are performed exclusively on non-floor samples–defined as data points that exceed the effective post-processed resolution threshold and remain strictly within the pre-breakdown regime.</w:t>
      </w:r>
    </w:p>
    <w:p w14:paraId="2D4EAA97" w14:textId="0B104058" w:rsidR="007B544F" w:rsidRDefault="007B544F" w:rsidP="001B464F">
      <w:pPr>
        <w:spacing w:before="120" w:after="120"/>
        <w:ind w:firstLine="567"/>
        <w:jc w:val="both"/>
        <w:rPr>
          <w:sz w:val="22"/>
          <w:szCs w:val="22"/>
        </w:rPr>
      </w:pPr>
      <w:r w:rsidRPr="007B544F">
        <w:rPr>
          <w:sz w:val="22"/>
          <w:szCs w:val="22"/>
        </w:rPr>
        <w:t xml:space="preserve">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operationally assigned to the intrinsic transition point corresponding to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The extracted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are marked by vert</w:t>
      </w:r>
      <w:proofErr w:type="spellStart"/>
      <w:r w:rsidRPr="007B544F">
        <w:rPr>
          <w:sz w:val="22"/>
          <w:szCs w:val="22"/>
        </w:rPr>
        <w:t>ical</w:t>
      </w:r>
      <w:proofErr w:type="spellEnd"/>
      <w:r w:rsidRPr="007B544F">
        <w:rPr>
          <w:sz w:val="22"/>
          <w:szCs w:val="22"/>
        </w:rPr>
        <w:t xml:space="preserve"> dashed lines in Figure 4. This definition firmly anchors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to the onset of the physical impedance collapse, thereby avoiding bias from the subsequent limiter-governed segment which is excluded from material characterization.</w:t>
      </w:r>
    </w:p>
    <w:p w14:paraId="32D77F1A" w14:textId="77777777" w:rsidR="007B544F" w:rsidRPr="007B544F" w:rsidRDefault="007B544F" w:rsidP="001B464F">
      <w:pPr>
        <w:spacing w:before="120" w:after="120"/>
        <w:rPr>
          <w:sz w:val="22"/>
          <w:szCs w:val="22"/>
        </w:rPr>
      </w:pPr>
      <w:r w:rsidRPr="007B544F">
        <w:rPr>
          <w:b/>
          <w:sz w:val="22"/>
          <w:szCs w:val="22"/>
        </w:rPr>
        <w:t>3.3. Pre-Breakdown conduction diagnostics</w:t>
      </w:r>
    </w:p>
    <w:p w14:paraId="1033DB3F" w14:textId="77777777" w:rsidR="007B544F" w:rsidRPr="007B544F" w:rsidRDefault="007B544F" w:rsidP="001B464F">
      <w:pPr>
        <w:spacing w:before="120" w:after="120"/>
        <w:ind w:firstLine="567"/>
        <w:jc w:val="both"/>
        <w:rPr>
          <w:sz w:val="22"/>
          <w:szCs w:val="22"/>
        </w:rPr>
      </w:pPr>
      <w:r w:rsidRPr="007B544F">
        <w:rPr>
          <w:sz w:val="22"/>
          <w:szCs w:val="22"/>
        </w:rPr>
        <w:t>To verify that the recorded pre-breakdown leakage exhibits structured field dependence—rather than being dominated by floor artifacts or post-breakdown limiting—conduction diagnostics were performed using Fowler–</w:t>
      </w:r>
      <w:proofErr w:type="spellStart"/>
      <w:r w:rsidRPr="007B544F">
        <w:rPr>
          <w:sz w:val="22"/>
          <w:szCs w:val="22"/>
        </w:rPr>
        <w:t>Nordheim</w:t>
      </w:r>
      <w:proofErr w:type="spellEnd"/>
      <w:r w:rsidRPr="007B544F">
        <w:rPr>
          <w:sz w:val="22"/>
          <w:szCs w:val="22"/>
        </w:rPr>
        <w:t xml:space="preserve"> (FN) and Poole–Frenkel (PF) coordinate </w:t>
      </w:r>
      <w:proofErr w:type="spellStart"/>
      <w:r w:rsidRPr="007B544F">
        <w:rPr>
          <w:sz w:val="22"/>
          <w:szCs w:val="22"/>
        </w:rPr>
        <w:t>linearizations</w:t>
      </w:r>
      <w:proofErr w:type="spellEnd"/>
      <w:r w:rsidRPr="007B544F">
        <w:rPr>
          <w:sz w:val="22"/>
          <w:szCs w:val="22"/>
        </w:rPr>
        <w:t xml:space="preserve"> (Figure 5). All transformations utilize magnitude quantities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oMath>
      <w:r w:rsidRPr="007B544F">
        <w:rPr>
          <w:sz w:val="22"/>
          <w:szCs w:val="22"/>
        </w:rPr>
        <w:t xml:space="preserve">, </w:t>
      </w:r>
      <m:oMath>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to facilitate polarity-invariant comparison.</w:t>
      </w:r>
    </w:p>
    <w:p w14:paraId="306EA859" w14:textId="77777777" w:rsidR="007B544F" w:rsidRPr="007B544F" w:rsidRDefault="007B544F" w:rsidP="001B464F">
      <w:pPr>
        <w:spacing w:before="120" w:after="120"/>
        <w:jc w:val="both"/>
        <w:rPr>
          <w:sz w:val="22"/>
          <w:szCs w:val="22"/>
        </w:rPr>
      </w:pPr>
      <w:r w:rsidRPr="007B544F">
        <w:rPr>
          <w:sz w:val="22"/>
          <w:szCs w:val="22"/>
        </w:rPr>
        <w:t xml:space="preserve">FN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r>
          <m:rPr>
            <m:sty m:val="p"/>
          </m:rPr>
          <w:rPr>
            <w:rFonts w:ascii="Cambria Math" w:hAnsi="Cambria Math"/>
            <w:sz w:val="22"/>
            <w:szCs w:val="22"/>
          </w:rPr>
          <m:t>)</m:t>
        </m:r>
      </m:oMath>
      <w:r w:rsidRPr="007B544F">
        <w:rPr>
          <w:sz w:val="22"/>
          <w:szCs w:val="22"/>
        </w:rPr>
        <w:t xml:space="preserve"> versus </w:t>
      </w:r>
      <m:oMath>
        <m:r>
          <m:rPr>
            <m:sty m:val="p"/>
          </m:rPr>
          <w:rPr>
            <w:rFonts w:ascii="Cambria Math" w:hAnsi="Cambria Math"/>
            <w:sz w:val="22"/>
            <w:szCs w:val="22"/>
          </w:rPr>
          <m:t>1/</m:t>
        </m:r>
        <m:r>
          <w:rPr>
            <w:rFonts w:ascii="Cambria Math" w:hAnsi="Cambria Math"/>
            <w:sz w:val="22"/>
            <w:szCs w:val="22"/>
          </w:rPr>
          <m:t>E</m:t>
        </m:r>
      </m:oMath>
      <w:r w:rsidRPr="007B544F">
        <w:rPr>
          <w:sz w:val="22"/>
          <w:szCs w:val="22"/>
        </w:rPr>
        <w:t xml:space="preserve">, while PF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Pr="007B544F">
        <w:rPr>
          <w:sz w:val="22"/>
          <w:szCs w:val="22"/>
        </w:rPr>
        <w:t xml:space="preserve">. Recognizing that both low-field data (floor-limited) and near-breakdown data (incipient instability) can distort </w:t>
      </w:r>
      <w:r w:rsidRPr="007B544F">
        <w:rPr>
          <w:sz w:val="22"/>
          <w:szCs w:val="22"/>
        </w:rPr>
        <w:lastRenderedPageBreak/>
        <w:t xml:space="preserve">regression analysis, a conservative “best non-floor decade” strategy is enforced. Specifically, for each sample, the regression subset is restricted to the most linear single-decade segment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7B54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7B544F">
        <w:rPr>
          <w:sz w:val="22"/>
          <w:szCs w:val="22"/>
        </w:rPr>
        <w:t>. Furthermore, the analysis is strictly limited to points that are (i) unequivocally pre-breakdown and (ii) non-floor (excluding quantization-limited zero/near-zero samples). This methodology ensures that the fitted slopes reflect resolvable leakage transport rather than digitizer limitations or CLR clipping.</w:t>
      </w:r>
    </w:p>
    <w:p w14:paraId="203D3B78" w14:textId="272001E1" w:rsidR="007B544F" w:rsidRDefault="007B544F" w:rsidP="001B464F">
      <w:pPr>
        <w:spacing w:before="120" w:after="120"/>
        <w:jc w:val="both"/>
        <w:rPr>
          <w:sz w:val="22"/>
          <w:szCs w:val="22"/>
        </w:rPr>
      </w:pPr>
      <w:r w:rsidRPr="007B544F">
        <w:rPr>
          <w:sz w:val="22"/>
          <w:szCs w:val="22"/>
        </w:rPr>
        <w:t xml:space="preserve">As illustrated in Figure 5, the resulting linearities are high, with coefficients of determination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7B544F">
        <w:rPr>
          <w:sz w:val="22"/>
          <w:szCs w:val="22"/>
        </w:rPr>
        <w:t xml:space="preserve"> ranging from 0.972 to 0.989 for FN and 0.992 to 0.997 for PF fits. It is emphasized that these linearizations serve primarily as metrological diagnostics to confirm signal integrity and consistency, r</w:t>
      </w:r>
      <w:proofErr w:type="spellStart"/>
      <w:r w:rsidRPr="007B544F">
        <w:rPr>
          <w:sz w:val="22"/>
          <w:szCs w:val="22"/>
        </w:rPr>
        <w:t>ather</w:t>
      </w:r>
      <w:proofErr w:type="spellEnd"/>
      <w:r w:rsidRPr="007B544F">
        <w:rPr>
          <w:sz w:val="22"/>
          <w:szCs w:val="22"/>
        </w:rPr>
        <w:t xml:space="preserve"> than as exclusive proof of a single microscopic transport mechanism, given that multiple conduction models can appear quasi-linear over restricted field windows in thick oxides.</w:t>
      </w:r>
    </w:p>
    <w:p w14:paraId="11F4DA80" w14:textId="796F1818" w:rsidR="007B544F" w:rsidRPr="007B544F" w:rsidRDefault="007B544F" w:rsidP="007B544F">
      <w:pPr>
        <w:spacing w:before="120"/>
        <w:jc w:val="both"/>
        <w:rPr>
          <w:sz w:val="22"/>
          <w:szCs w:val="22"/>
        </w:rPr>
      </w:pPr>
      <w:r>
        <w:rPr>
          <w:noProof/>
          <w:sz w:val="22"/>
          <w:szCs w:val="22"/>
        </w:rPr>
        <w:drawing>
          <wp:inline distT="0" distB="0" distL="0" distR="0" wp14:anchorId="35FC4861" wp14:editId="7B0DBB81">
            <wp:extent cx="2880360"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4046855"/>
                    </a:xfrm>
                    <a:prstGeom prst="rect">
                      <a:avLst/>
                    </a:prstGeom>
                  </pic:spPr>
                </pic:pic>
              </a:graphicData>
            </a:graphic>
          </wp:inline>
        </w:drawing>
      </w:r>
    </w:p>
    <w:p w14:paraId="681F3BF7" w14:textId="77777777" w:rsidR="007B544F" w:rsidRPr="00B41C1C" w:rsidRDefault="007B544F" w:rsidP="00B41C1C">
      <w:pPr>
        <w:spacing w:before="120" w:after="240"/>
        <w:jc w:val="both"/>
        <w:rPr>
          <w:sz w:val="20"/>
          <w:szCs w:val="20"/>
        </w:rPr>
      </w:pPr>
      <w:r w:rsidRPr="00B41C1C">
        <w:rPr>
          <w:b/>
          <w:sz w:val="20"/>
          <w:szCs w:val="20"/>
        </w:rPr>
        <w:t>Figure 5.</w:t>
      </w:r>
      <w:r w:rsidRPr="00B41C1C">
        <w:rPr>
          <w:sz w:val="20"/>
          <w:szCs w:val="20"/>
        </w:rPr>
        <w:t xml:space="preserve"> Pre-breakdown conduction diagnostics for the baseline set (M1–M6). Linear fits are performed within the pre-breakdown window (2–7 MV/cm) using the “best non-floor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B41C1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B41C1C">
        <w:rPr>
          <w:sz w:val="20"/>
          <w:szCs w:val="20"/>
        </w:rPr>
        <w:t xml:space="preserve">. (a) Fowler–Nordheim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2</m:t>
            </m:r>
          </m:sup>
        </m:sSup>
        <m:r>
          <m:rPr>
            <m:sty m:val="p"/>
          </m:rPr>
          <w:rPr>
            <w:rFonts w:ascii="Cambria Math" w:hAnsi="Cambria Math"/>
            <w:sz w:val="20"/>
            <w:szCs w:val="20"/>
          </w:rPr>
          <m:t>)</m:t>
        </m:r>
      </m:oMath>
      <w:r w:rsidRPr="00B41C1C">
        <w:rPr>
          <w:sz w:val="20"/>
          <w:szCs w:val="20"/>
        </w:rPr>
        <w:t xml:space="preserve"> versus </w:t>
      </w:r>
      <m:oMath>
        <m:r>
          <m:rPr>
            <m:sty m:val="p"/>
          </m:rPr>
          <w:rPr>
            <w:rFonts w:ascii="Cambria Math" w:hAnsi="Cambria Math"/>
            <w:sz w:val="20"/>
            <w:szCs w:val="20"/>
          </w:rPr>
          <m:t>1/</m:t>
        </m:r>
        <m:r>
          <w:rPr>
            <w:rFonts w:ascii="Cambria Math" w:hAnsi="Cambria Math"/>
            <w:sz w:val="20"/>
            <w:szCs w:val="20"/>
          </w:rPr>
          <m:t>E</m:t>
        </m:r>
      </m:oMath>
      <w:r w:rsidRPr="00B41C1C">
        <w:rPr>
          <w:sz w:val="20"/>
          <w:szCs w:val="20"/>
        </w:rPr>
        <w:t xml:space="preserve">. (b) Poole–Frenkel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r>
          <m:rPr>
            <m:sty m:val="p"/>
          </m:rPr>
          <w:rPr>
            <w:rFonts w:ascii="Cambria Math" w:hAnsi="Cambria Math"/>
            <w:sz w:val="20"/>
            <w:szCs w:val="20"/>
          </w:rPr>
          <m:t>)</m:t>
        </m:r>
      </m:oMath>
      <w:r w:rsidRPr="00B41C1C">
        <w:rPr>
          <w:sz w:val="20"/>
          <w:szCs w:val="20"/>
        </w:rPr>
        <w:t xml:space="preserve"> versus </w:t>
      </w:r>
      <m:oMath>
        <m:rad>
          <m:radPr>
            <m:degHide m:val="1"/>
            <m:ctrlPr>
              <w:rPr>
                <w:rFonts w:ascii="Cambria Math" w:hAnsi="Cambria Math"/>
                <w:sz w:val="20"/>
                <w:szCs w:val="20"/>
              </w:rPr>
            </m:ctrlPr>
          </m:radPr>
          <m:deg/>
          <m:e>
            <m:r>
              <w:rPr>
                <w:rFonts w:ascii="Cambria Math" w:hAnsi="Cambria Math"/>
                <w:sz w:val="20"/>
                <w:szCs w:val="20"/>
              </w:rPr>
              <m:t>E</m:t>
            </m:r>
          </m:e>
        </m:rad>
      </m:oMath>
      <w:r w:rsidRPr="00B41C1C">
        <w:rPr>
          <w:sz w:val="20"/>
          <w:szCs w:val="20"/>
        </w:rPr>
        <w:t xml:space="preserve">. Solid lines represent regressions;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B41C1C">
        <w:rPr>
          <w:sz w:val="20"/>
          <w:szCs w:val="20"/>
        </w:rPr>
        <w:t xml:space="preserve"> values are reported in the legends.</w:t>
      </w:r>
    </w:p>
    <w:p w14:paraId="114C569D" w14:textId="77777777" w:rsidR="007B544F" w:rsidRPr="007B544F" w:rsidRDefault="007B544F" w:rsidP="001B464F">
      <w:pPr>
        <w:spacing w:before="120" w:after="120"/>
        <w:rPr>
          <w:sz w:val="22"/>
          <w:szCs w:val="22"/>
        </w:rPr>
      </w:pPr>
      <w:r w:rsidRPr="007B544F">
        <w:rPr>
          <w:b/>
          <w:sz w:val="22"/>
          <w:szCs w:val="22"/>
        </w:rPr>
        <w:t>3.4. Breakdown statistics and consolidated baseline performance</w:t>
      </w:r>
    </w:p>
    <w:p w14:paraId="38A37D62" w14:textId="77777777" w:rsidR="007B544F" w:rsidRPr="007B544F" w:rsidRDefault="007B544F" w:rsidP="001B464F">
      <w:pPr>
        <w:spacing w:before="120" w:after="120"/>
        <w:jc w:val="both"/>
        <w:rPr>
          <w:sz w:val="22"/>
          <w:szCs w:val="22"/>
        </w:rPr>
      </w:pPr>
      <w:r w:rsidRPr="007B544F">
        <w:rPr>
          <w:sz w:val="22"/>
          <w:szCs w:val="22"/>
        </w:rPr>
        <w:t xml:space="preserve">For the baseline sample set, the extracted breakdown fields span a range of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=5.30–7.42</m:t>
        </m:r>
      </m:oMath>
      <w:r w:rsidRPr="007B544F">
        <w:rPr>
          <w:sz w:val="22"/>
          <w:szCs w:val="22"/>
        </w:rPr>
        <w:t xml:space="preserve"> MV/cm (Table 1), with a mean of 6.38 MV/cm and a standard deviation of 1.00 MV/cm (Coefficient of Variation </w:t>
      </w:r>
      <m:oMath>
        <m:r>
          <m:rPr>
            <m:sty m:val="p"/>
          </m:rPr>
          <w:rPr>
            <w:rFonts w:ascii="Cambria Math" w:hAnsi="Cambria Math"/>
            <w:sz w:val="22"/>
            <w:szCs w:val="22"/>
          </w:rPr>
          <m:t>≈15.7%</m:t>
        </m:r>
      </m:oMath>
      <w:r w:rsidRPr="007B544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7B544F">
        <w:rPr>
          <w:sz w:val="22"/>
          <w:szCs w:val="22"/>
        </w:rPr>
        <w:t>). This dispersion is consistent with the stochastic, “weakest-link” nature of dielectric breakdown in thick oxides and does not, by itself, indicate systemat</w:t>
      </w:r>
      <w:proofErr w:type="spellStart"/>
      <w:r w:rsidRPr="007B544F">
        <w:rPr>
          <w:sz w:val="22"/>
          <w:szCs w:val="22"/>
        </w:rPr>
        <w:t>ic</w:t>
      </w:r>
      <w:proofErr w:type="spellEnd"/>
      <w:r w:rsidRPr="007B544F">
        <w:rPr>
          <w:sz w:val="22"/>
          <w:szCs w:val="22"/>
        </w:rPr>
        <w:t xml:space="preserve"> drift within the measurement chain.</w:t>
      </w:r>
    </w:p>
    <w:p w14:paraId="730DE2DA" w14:textId="04D913D7" w:rsidR="007B544F" w:rsidRDefault="007B544F" w:rsidP="001B464F">
      <w:pPr>
        <w:spacing w:before="120" w:after="120"/>
        <w:jc w:val="both"/>
        <w:rPr>
          <w:sz w:val="22"/>
          <w:szCs w:val="22"/>
        </w:rPr>
      </w:pPr>
      <w:r w:rsidRPr="007B544F">
        <w:rPr>
          <w:sz w:val="22"/>
          <w:szCs w:val="22"/>
        </w:rPr>
        <w:t>Collectively, these baseline results establish a metrologically defensible reference envelope for the proposed system: (i) the intrinsic breakdown onset is cleanly separated from the limiter-governed CLR via the differential slope criterion; (ii) leakage is clearly resolved on a semi-log scale prior to breakdown, with explicit exclusion of floor-limited samples; and (iii) diagnostic fits achieve high linearity when a strict best-decade, non-floor selection strategy is enforced.</w:t>
      </w:r>
    </w:p>
    <w:p w14:paraId="645489B8" w14:textId="5134999D" w:rsidR="007B544F" w:rsidRPr="0057597C" w:rsidRDefault="007B544F" w:rsidP="0057597C">
      <w:pPr>
        <w:spacing w:before="120" w:after="120"/>
        <w:jc w:val="both"/>
        <w:rPr>
          <w:sz w:val="20"/>
          <w:szCs w:val="20"/>
        </w:rPr>
      </w:pPr>
      <w:r w:rsidRPr="0057597C">
        <w:rPr>
          <w:b/>
          <w:sz w:val="20"/>
          <w:szCs w:val="20"/>
        </w:rPr>
        <w:t>Table 1.</w:t>
      </w:r>
      <w:r w:rsidRPr="0057597C">
        <w:rPr>
          <w:sz w:val="20"/>
          <w:szCs w:val="20"/>
        </w:rPr>
        <w:t xml:space="preserve"> Breakdown field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57597C">
        <w:rPr>
          <w:sz w:val="20"/>
          <w:szCs w:val="20"/>
        </w:rPr>
        <w:t xml:space="preserve"> and pre-breakdown diagnostic slope parameters extracted in the 2–7 MV/cm window using non-floor leakage points (best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57597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57597C">
        <w:rPr>
          <w:sz w:val="20"/>
          <w:szCs w:val="20"/>
        </w:rPr>
        <w:t xml:space="preserve">). Note: The PF linearization is used as a consistency/shape descriptor within the selected field window; high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57597C">
        <w:rPr>
          <w:sz w:val="20"/>
          <w:szCs w:val="20"/>
        </w:rPr>
        <w:t xml:space="preserve"> is interpreted as repeatable field dependence in resolvable leakage data.</w:t>
      </w:r>
    </w:p>
    <w:tbl>
      <w:tblPr>
        <w:tblStyle w:val="TableGrid"/>
        <w:tblW w:w="4526" w:type="dxa"/>
        <w:tblLayout w:type="fixed"/>
        <w:tblLook w:val="0000" w:firstRow="0" w:lastRow="0" w:firstColumn="0" w:lastColumn="0" w:noHBand="0" w:noVBand="0"/>
      </w:tblPr>
      <w:tblGrid>
        <w:gridCol w:w="704"/>
        <w:gridCol w:w="992"/>
        <w:gridCol w:w="1200"/>
        <w:gridCol w:w="788"/>
        <w:gridCol w:w="842"/>
      </w:tblGrid>
      <w:tr w:rsidR="007B544F" w:rsidRPr="0057597C" w14:paraId="5444B10F" w14:textId="77777777" w:rsidTr="00490AA7">
        <w:tc>
          <w:tcPr>
            <w:tcW w:w="704" w:type="dxa"/>
          </w:tcPr>
          <w:p w14:paraId="1CA13BA5" w14:textId="77777777" w:rsidR="007B544F" w:rsidRPr="0057597C" w:rsidRDefault="007B544F" w:rsidP="00490AA7">
            <w:pPr>
              <w:spacing w:before="60" w:after="60"/>
              <w:ind w:hanging="115"/>
              <w:jc w:val="center"/>
              <w:rPr>
                <w:b/>
                <w:bCs/>
                <w:sz w:val="18"/>
                <w:szCs w:val="18"/>
              </w:rPr>
            </w:pPr>
            <w:r w:rsidRPr="0057597C">
              <w:rPr>
                <w:b/>
                <w:bCs/>
                <w:sz w:val="18"/>
                <w:szCs w:val="18"/>
              </w:rPr>
              <w:t>Sample</w:t>
            </w:r>
          </w:p>
        </w:tc>
        <w:tc>
          <w:tcPr>
            <w:tcW w:w="992" w:type="dxa"/>
          </w:tcPr>
          <w:p w14:paraId="7079DCA4" w14:textId="77777777" w:rsidR="007B544F" w:rsidRPr="0057597C" w:rsidRDefault="00C55E89" w:rsidP="00490AA7">
            <w:pPr>
              <w:spacing w:before="60" w:after="60"/>
              <w:jc w:val="center"/>
              <w:rPr>
                <w:b/>
                <w:bCs/>
                <w:sz w:val="18"/>
                <w:szCs w:val="18"/>
              </w:rPr>
            </w:pPr>
            <m:oMath>
              <m:sSub>
                <m:sSubPr>
                  <m:ctrlPr>
                    <w:rPr>
                      <w:rFonts w:ascii="Cambria Math" w:hAnsi="Cambria Math"/>
                      <w:b/>
                      <w:bCs/>
                      <w:sz w:val="18"/>
                      <w:szCs w:val="18"/>
                    </w:rPr>
                  </m:ctrlPr>
                </m:sSubPr>
                <m:e>
                  <m:r>
                    <m:rPr>
                      <m:sty m:val="b"/>
                    </m:rPr>
                    <w:rPr>
                      <w:rFonts w:ascii="Cambria Math" w:hAnsi="Cambria Math"/>
                      <w:sz w:val="18"/>
                      <w:szCs w:val="18"/>
                    </w:rPr>
                    <m:t>E</m:t>
                  </m:r>
                </m:e>
                <m:sub>
                  <m:r>
                    <m:rPr>
                      <m:sty m:val="b"/>
                    </m:rPr>
                    <w:rPr>
                      <w:rFonts w:ascii="Cambria Math" w:hAnsi="Cambria Math"/>
                      <w:sz w:val="18"/>
                      <w:szCs w:val="18"/>
                    </w:rPr>
                    <m:t>bd</m:t>
                  </m:r>
                </m:sub>
              </m:sSub>
            </m:oMath>
            <w:r w:rsidR="007B544F" w:rsidRPr="0057597C">
              <w:rPr>
                <w:b/>
                <w:bCs/>
                <w:sz w:val="18"/>
                <w:szCs w:val="18"/>
              </w:rPr>
              <w:t xml:space="preserve"> (MV/cm)</w:t>
            </w:r>
          </w:p>
        </w:tc>
        <w:tc>
          <w:tcPr>
            <w:tcW w:w="1200" w:type="dxa"/>
          </w:tcPr>
          <w:p w14:paraId="0E126629" w14:textId="77777777" w:rsidR="007B544F" w:rsidRPr="0057597C" w:rsidRDefault="007B544F" w:rsidP="00490AA7">
            <w:pPr>
              <w:spacing w:before="60" w:after="60"/>
              <w:jc w:val="center"/>
              <w:rPr>
                <w:b/>
                <w:bCs/>
                <w:sz w:val="18"/>
                <w:szCs w:val="18"/>
              </w:rPr>
            </w:pPr>
            <w:r w:rsidRPr="0057597C">
              <w:rPr>
                <w:b/>
                <w:bCs/>
                <w:sz w:val="18"/>
                <w:szCs w:val="18"/>
              </w:rPr>
              <w:t xml:space="preserve">Best decade </w:t>
            </w:r>
            <m:oMath>
              <m:r>
                <m:rPr>
                  <m:sty m:val="b"/>
                </m:rPr>
                <w:rPr>
                  <w:rFonts w:ascii="Cambria Math" w:hAnsi="Cambria Math"/>
                  <w:sz w:val="18"/>
                  <w:szCs w:val="18"/>
                </w:rPr>
                <m:t>|</m:t>
              </m:r>
              <m:r>
                <m:rPr>
                  <m:sty m:val="bi"/>
                </m:rPr>
                <w:rPr>
                  <w:rFonts w:ascii="Cambria Math" w:hAnsi="Cambria Math"/>
                  <w:sz w:val="18"/>
                  <w:szCs w:val="18"/>
                </w:rPr>
                <m:t>J</m:t>
              </m:r>
              <m:r>
                <m:rPr>
                  <m:sty m:val="b"/>
                </m:rPr>
                <w:rPr>
                  <w:rFonts w:ascii="Cambria Math" w:hAnsi="Cambria Math"/>
                  <w:sz w:val="18"/>
                  <w:szCs w:val="18"/>
                </w:rPr>
                <m:t>|</m:t>
              </m:r>
            </m:oMath>
            <w:r w:rsidRPr="0057597C">
              <w:rPr>
                <w:b/>
                <w:bCs/>
                <w:sz w:val="18"/>
                <w:szCs w:val="18"/>
              </w:rPr>
              <w:t xml:space="preserve"> (A/cm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2</m:t>
                  </m:r>
                </m:sup>
              </m:sSup>
            </m:oMath>
            <w:r w:rsidRPr="0057597C">
              <w:rPr>
                <w:b/>
                <w:bCs/>
                <w:sz w:val="18"/>
                <w:szCs w:val="18"/>
              </w:rPr>
              <w:t>)</w:t>
            </w:r>
          </w:p>
        </w:tc>
        <w:tc>
          <w:tcPr>
            <w:tcW w:w="788" w:type="dxa"/>
          </w:tcPr>
          <w:p w14:paraId="72E5D9A1" w14:textId="77777777" w:rsidR="007B544F" w:rsidRPr="0057597C" w:rsidRDefault="007B544F" w:rsidP="00490AA7">
            <w:pPr>
              <w:spacing w:before="60" w:after="60"/>
              <w:jc w:val="center"/>
              <w:rPr>
                <w:b/>
                <w:bCs/>
                <w:sz w:val="18"/>
                <w:szCs w:val="18"/>
              </w:rPr>
            </w:pPr>
            <w:r w:rsidRPr="0057597C">
              <w:rPr>
                <w:b/>
                <w:bCs/>
                <w:sz w:val="18"/>
                <w:szCs w:val="18"/>
              </w:rPr>
              <w:t xml:space="preserve">FN slope </w:t>
            </w:r>
            <m:oMath>
              <m:r>
                <m:rPr>
                  <m:sty m:val="bi"/>
                </m:rPr>
                <w:rPr>
                  <w:rFonts w:ascii="Cambria Math" w:hAnsi="Cambria Math"/>
                  <w:sz w:val="18"/>
                  <w:szCs w:val="18"/>
                </w:rPr>
                <m:t>B</m:t>
              </m:r>
            </m:oMath>
            <w:r w:rsidRPr="0057597C">
              <w:rPr>
                <w:b/>
                <w:bCs/>
                <w:sz w:val="18"/>
                <w:szCs w:val="18"/>
              </w:rPr>
              <w:t xml:space="preserve"> (</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8</m:t>
                  </m:r>
                </m:sup>
              </m:sSup>
            </m:oMath>
            <w:r w:rsidRPr="0057597C">
              <w:rPr>
                <w:b/>
                <w:bCs/>
                <w:sz w:val="18"/>
                <w:szCs w:val="18"/>
              </w:rPr>
              <w:t xml:space="preserve"> V/m)</w:t>
            </w:r>
          </w:p>
        </w:tc>
        <w:tc>
          <w:tcPr>
            <w:tcW w:w="842" w:type="dxa"/>
          </w:tcPr>
          <w:p w14:paraId="76DAF22A" w14:textId="77777777" w:rsidR="007B544F" w:rsidRPr="0057597C" w:rsidRDefault="007B544F" w:rsidP="00490AA7">
            <w:pPr>
              <w:spacing w:before="60" w:after="60"/>
              <w:jc w:val="center"/>
              <w:rPr>
                <w:b/>
                <w:bCs/>
                <w:sz w:val="18"/>
                <w:szCs w:val="18"/>
              </w:rPr>
            </w:pPr>
            <w:r w:rsidRPr="0057597C">
              <w:rPr>
                <w:b/>
                <w:bCs/>
                <w:sz w:val="18"/>
                <w:szCs w:val="18"/>
              </w:rPr>
              <w:t xml:space="preserve">PF slope </w:t>
            </w:r>
          </w:p>
          <w:p w14:paraId="48893F0D" w14:textId="77777777" w:rsidR="007B544F" w:rsidRPr="0057597C" w:rsidRDefault="007B544F" w:rsidP="00490AA7">
            <w:pPr>
              <w:spacing w:before="60" w:after="60"/>
              <w:jc w:val="center"/>
              <w:rPr>
                <w:b/>
                <w:bCs/>
                <w:sz w:val="18"/>
                <w:szCs w:val="18"/>
              </w:rPr>
            </w:pPr>
            <w:r w:rsidRPr="0057597C">
              <w:rPr>
                <w:b/>
                <w:bCs/>
                <w:sz w:val="18"/>
                <w:szCs w:val="18"/>
              </w:rPr>
              <w:t>(</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-4</m:t>
                  </m:r>
                </m:sup>
              </m:sSup>
            </m:oMath>
            <w:r w:rsidRPr="0057597C">
              <w:rPr>
                <w:b/>
                <w:bCs/>
                <w:sz w:val="18"/>
                <w:szCs w:val="18"/>
              </w:rPr>
              <w:t xml:space="preserve"> V</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box>
                <m:boxPr>
                  <m:ctrlPr>
                    <w:rPr>
                      <w:rFonts w:ascii="Cambria Math" w:hAnsi="Cambria Math"/>
                      <w:b/>
                      <w:bCs/>
                      <w:sz w:val="18"/>
                      <w:szCs w:val="18"/>
                    </w:rPr>
                  </m:ctrlPr>
                </m:boxPr>
                <m:e>
                  <m:r>
                    <m:rPr>
                      <m:sty m:val="b"/>
                    </m:rPr>
                    <w:rPr>
                      <w:rFonts w:ascii="Cambria Math" w:hAnsi="Cambria Math"/>
                      <w:sz w:val="18"/>
                      <w:szCs w:val="18"/>
                    </w:rPr>
                    <m:t xml:space="preserve"> </m:t>
                  </m:r>
                </m:e>
              </m:box>
              <m:r>
                <m:rPr>
                  <m:sty m:val="b"/>
                </m:rPr>
                <w:rPr>
                  <w:rFonts w:ascii="Cambria Math" w:hAnsi="Cambria Math"/>
                  <w:sz w:val="18"/>
                  <w:szCs w:val="18"/>
                </w:rPr>
                <m:t>⋅</m:t>
              </m:r>
            </m:oMath>
            <w:r w:rsidRPr="0057597C">
              <w:rPr>
                <w:b/>
                <w:bCs/>
                <w:sz w:val="18"/>
                <w:szCs w:val="18"/>
              </w:rPr>
              <w:t>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oMath>
            <w:r w:rsidRPr="0057597C">
              <w:rPr>
                <w:b/>
                <w:bCs/>
                <w:sz w:val="18"/>
                <w:szCs w:val="18"/>
              </w:rPr>
              <w:t>)</w:t>
            </w:r>
          </w:p>
        </w:tc>
      </w:tr>
      <w:tr w:rsidR="007B544F" w:rsidRPr="0057597C" w14:paraId="489C3066" w14:textId="77777777" w:rsidTr="00490AA7">
        <w:tc>
          <w:tcPr>
            <w:tcW w:w="704" w:type="dxa"/>
          </w:tcPr>
          <w:p w14:paraId="6A497665" w14:textId="77777777" w:rsidR="007B544F" w:rsidRPr="0057597C" w:rsidRDefault="007B544F" w:rsidP="00490AA7">
            <w:pPr>
              <w:spacing w:before="60" w:after="60"/>
              <w:jc w:val="center"/>
              <w:rPr>
                <w:sz w:val="18"/>
                <w:szCs w:val="18"/>
              </w:rPr>
            </w:pPr>
            <w:r w:rsidRPr="0057597C">
              <w:rPr>
                <w:sz w:val="18"/>
                <w:szCs w:val="18"/>
              </w:rPr>
              <w:t>M1</w:t>
            </w:r>
          </w:p>
        </w:tc>
        <w:tc>
          <w:tcPr>
            <w:tcW w:w="992" w:type="dxa"/>
          </w:tcPr>
          <w:p w14:paraId="1F4FFAC0" w14:textId="77777777" w:rsidR="007B544F" w:rsidRPr="0057597C" w:rsidRDefault="007B544F" w:rsidP="00490AA7">
            <w:pPr>
              <w:spacing w:before="60" w:after="60"/>
              <w:jc w:val="center"/>
              <w:rPr>
                <w:sz w:val="18"/>
                <w:szCs w:val="18"/>
              </w:rPr>
            </w:pPr>
            <w:r w:rsidRPr="0057597C">
              <w:rPr>
                <w:sz w:val="18"/>
                <w:szCs w:val="18"/>
              </w:rPr>
              <w:t>5.715</w:t>
            </w:r>
          </w:p>
        </w:tc>
        <w:tc>
          <w:tcPr>
            <w:tcW w:w="1200" w:type="dxa"/>
          </w:tcPr>
          <w:p w14:paraId="5A536D77"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9B66A4" w14:textId="77777777" w:rsidR="007B544F" w:rsidRPr="0057597C" w:rsidRDefault="007B544F" w:rsidP="00490AA7">
            <w:pPr>
              <w:spacing w:before="60" w:after="60"/>
              <w:jc w:val="center"/>
              <w:rPr>
                <w:sz w:val="18"/>
                <w:szCs w:val="18"/>
              </w:rPr>
            </w:pPr>
            <w:r w:rsidRPr="0057597C">
              <w:rPr>
                <w:sz w:val="18"/>
                <w:szCs w:val="18"/>
              </w:rPr>
              <w:t>6.873</w:t>
            </w:r>
          </w:p>
        </w:tc>
        <w:tc>
          <w:tcPr>
            <w:tcW w:w="842" w:type="dxa"/>
          </w:tcPr>
          <w:p w14:paraId="5DBD7772" w14:textId="77777777" w:rsidR="007B544F" w:rsidRPr="0057597C" w:rsidRDefault="007B544F" w:rsidP="00490AA7">
            <w:pPr>
              <w:spacing w:before="60" w:after="60"/>
              <w:jc w:val="center"/>
              <w:rPr>
                <w:sz w:val="18"/>
                <w:szCs w:val="18"/>
              </w:rPr>
            </w:pPr>
            <w:r w:rsidRPr="0057597C">
              <w:rPr>
                <w:sz w:val="18"/>
                <w:szCs w:val="18"/>
              </w:rPr>
              <w:t>-1.043</w:t>
            </w:r>
          </w:p>
        </w:tc>
      </w:tr>
      <w:tr w:rsidR="007B544F" w:rsidRPr="0057597C" w14:paraId="51D28542" w14:textId="77777777" w:rsidTr="00490AA7">
        <w:tc>
          <w:tcPr>
            <w:tcW w:w="704" w:type="dxa"/>
          </w:tcPr>
          <w:p w14:paraId="2AF986AF" w14:textId="77777777" w:rsidR="007B544F" w:rsidRPr="0057597C" w:rsidRDefault="007B544F" w:rsidP="00490AA7">
            <w:pPr>
              <w:spacing w:before="60" w:after="60"/>
              <w:jc w:val="center"/>
              <w:rPr>
                <w:sz w:val="18"/>
                <w:szCs w:val="18"/>
              </w:rPr>
            </w:pPr>
            <w:r w:rsidRPr="0057597C">
              <w:rPr>
                <w:sz w:val="18"/>
                <w:szCs w:val="18"/>
              </w:rPr>
              <w:t>M2</w:t>
            </w:r>
          </w:p>
        </w:tc>
        <w:tc>
          <w:tcPr>
            <w:tcW w:w="992" w:type="dxa"/>
          </w:tcPr>
          <w:p w14:paraId="41B0A1F2" w14:textId="77777777" w:rsidR="007B544F" w:rsidRPr="0057597C" w:rsidRDefault="007B544F" w:rsidP="00490AA7">
            <w:pPr>
              <w:spacing w:before="60" w:after="60"/>
              <w:jc w:val="center"/>
              <w:rPr>
                <w:sz w:val="18"/>
                <w:szCs w:val="18"/>
              </w:rPr>
            </w:pPr>
            <w:r w:rsidRPr="0057597C">
              <w:rPr>
                <w:sz w:val="18"/>
                <w:szCs w:val="18"/>
              </w:rPr>
              <w:t>7.423</w:t>
            </w:r>
          </w:p>
        </w:tc>
        <w:tc>
          <w:tcPr>
            <w:tcW w:w="1200" w:type="dxa"/>
          </w:tcPr>
          <w:p w14:paraId="3041877F"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5CF7F105" w14:textId="77777777" w:rsidR="007B544F" w:rsidRPr="0057597C" w:rsidRDefault="007B544F" w:rsidP="00490AA7">
            <w:pPr>
              <w:spacing w:before="60" w:after="60"/>
              <w:jc w:val="center"/>
              <w:rPr>
                <w:sz w:val="18"/>
                <w:szCs w:val="18"/>
              </w:rPr>
            </w:pPr>
            <w:r w:rsidRPr="0057597C">
              <w:rPr>
                <w:sz w:val="18"/>
                <w:szCs w:val="18"/>
              </w:rPr>
              <w:t>7.226</w:t>
            </w:r>
          </w:p>
        </w:tc>
        <w:tc>
          <w:tcPr>
            <w:tcW w:w="842" w:type="dxa"/>
          </w:tcPr>
          <w:p w14:paraId="2EE63D83" w14:textId="77777777" w:rsidR="007B544F" w:rsidRPr="0057597C" w:rsidRDefault="007B544F" w:rsidP="00490AA7">
            <w:pPr>
              <w:spacing w:before="60" w:after="60"/>
              <w:jc w:val="center"/>
              <w:rPr>
                <w:sz w:val="18"/>
                <w:szCs w:val="18"/>
              </w:rPr>
            </w:pPr>
            <w:r w:rsidRPr="0057597C">
              <w:rPr>
                <w:sz w:val="18"/>
                <w:szCs w:val="18"/>
              </w:rPr>
              <w:t>-0.990</w:t>
            </w:r>
          </w:p>
        </w:tc>
      </w:tr>
      <w:tr w:rsidR="007B544F" w:rsidRPr="0057597C" w14:paraId="626C36E2" w14:textId="77777777" w:rsidTr="00490AA7">
        <w:tc>
          <w:tcPr>
            <w:tcW w:w="704" w:type="dxa"/>
          </w:tcPr>
          <w:p w14:paraId="144F176F" w14:textId="77777777" w:rsidR="007B544F" w:rsidRPr="0057597C" w:rsidRDefault="007B544F" w:rsidP="00490AA7">
            <w:pPr>
              <w:spacing w:before="60" w:after="60"/>
              <w:jc w:val="center"/>
              <w:rPr>
                <w:sz w:val="18"/>
                <w:szCs w:val="18"/>
              </w:rPr>
            </w:pPr>
            <w:r w:rsidRPr="0057597C">
              <w:rPr>
                <w:sz w:val="18"/>
                <w:szCs w:val="18"/>
              </w:rPr>
              <w:t>M3</w:t>
            </w:r>
          </w:p>
        </w:tc>
        <w:tc>
          <w:tcPr>
            <w:tcW w:w="992" w:type="dxa"/>
          </w:tcPr>
          <w:p w14:paraId="3942CABA" w14:textId="77777777" w:rsidR="007B544F" w:rsidRPr="0057597C" w:rsidRDefault="007B544F" w:rsidP="00490AA7">
            <w:pPr>
              <w:spacing w:before="60" w:after="60"/>
              <w:jc w:val="center"/>
              <w:rPr>
                <w:sz w:val="18"/>
                <w:szCs w:val="18"/>
              </w:rPr>
            </w:pPr>
            <w:r w:rsidRPr="0057597C">
              <w:rPr>
                <w:sz w:val="18"/>
                <w:szCs w:val="18"/>
              </w:rPr>
              <w:t>7.090</w:t>
            </w:r>
          </w:p>
        </w:tc>
        <w:tc>
          <w:tcPr>
            <w:tcW w:w="1200" w:type="dxa"/>
          </w:tcPr>
          <w:p w14:paraId="52680D66"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CD6D4FF" w14:textId="77777777" w:rsidR="007B544F" w:rsidRPr="0057597C" w:rsidRDefault="007B544F" w:rsidP="00490AA7">
            <w:pPr>
              <w:spacing w:before="60" w:after="60"/>
              <w:jc w:val="center"/>
              <w:rPr>
                <w:sz w:val="18"/>
                <w:szCs w:val="18"/>
              </w:rPr>
            </w:pPr>
            <w:r w:rsidRPr="0057597C">
              <w:rPr>
                <w:sz w:val="18"/>
                <w:szCs w:val="18"/>
              </w:rPr>
              <w:t>9.130</w:t>
            </w:r>
          </w:p>
        </w:tc>
        <w:tc>
          <w:tcPr>
            <w:tcW w:w="842" w:type="dxa"/>
          </w:tcPr>
          <w:p w14:paraId="58B63DC3" w14:textId="77777777" w:rsidR="007B544F" w:rsidRPr="0057597C" w:rsidRDefault="007B544F" w:rsidP="00490AA7">
            <w:pPr>
              <w:spacing w:before="60" w:after="60"/>
              <w:jc w:val="center"/>
              <w:rPr>
                <w:sz w:val="18"/>
                <w:szCs w:val="18"/>
              </w:rPr>
            </w:pPr>
            <w:r w:rsidRPr="0057597C">
              <w:rPr>
                <w:sz w:val="18"/>
                <w:szCs w:val="18"/>
              </w:rPr>
              <w:t>-0.900</w:t>
            </w:r>
          </w:p>
        </w:tc>
      </w:tr>
      <w:tr w:rsidR="007B544F" w:rsidRPr="0057597C" w14:paraId="206482A2" w14:textId="77777777" w:rsidTr="00490AA7">
        <w:tc>
          <w:tcPr>
            <w:tcW w:w="704" w:type="dxa"/>
          </w:tcPr>
          <w:p w14:paraId="6C825C28" w14:textId="77777777" w:rsidR="007B544F" w:rsidRPr="0057597C" w:rsidRDefault="007B544F" w:rsidP="00490AA7">
            <w:pPr>
              <w:spacing w:before="60" w:after="60"/>
              <w:jc w:val="center"/>
              <w:rPr>
                <w:sz w:val="18"/>
                <w:szCs w:val="18"/>
              </w:rPr>
            </w:pPr>
            <w:r w:rsidRPr="0057597C">
              <w:rPr>
                <w:sz w:val="18"/>
                <w:szCs w:val="18"/>
              </w:rPr>
              <w:t>M4</w:t>
            </w:r>
          </w:p>
        </w:tc>
        <w:tc>
          <w:tcPr>
            <w:tcW w:w="992" w:type="dxa"/>
          </w:tcPr>
          <w:p w14:paraId="6016657D" w14:textId="77777777" w:rsidR="007B544F" w:rsidRPr="0057597C" w:rsidRDefault="007B544F" w:rsidP="00490AA7">
            <w:pPr>
              <w:spacing w:before="60" w:after="60"/>
              <w:jc w:val="center"/>
              <w:rPr>
                <w:sz w:val="18"/>
                <w:szCs w:val="18"/>
              </w:rPr>
            </w:pPr>
            <w:r w:rsidRPr="0057597C">
              <w:rPr>
                <w:sz w:val="18"/>
                <w:szCs w:val="18"/>
              </w:rPr>
              <w:t>5.298</w:t>
            </w:r>
          </w:p>
        </w:tc>
        <w:tc>
          <w:tcPr>
            <w:tcW w:w="1200" w:type="dxa"/>
          </w:tcPr>
          <w:p w14:paraId="56404918"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B411201" w14:textId="77777777" w:rsidR="007B544F" w:rsidRPr="0057597C" w:rsidRDefault="007B544F" w:rsidP="00490AA7">
            <w:pPr>
              <w:spacing w:before="60" w:after="60"/>
              <w:jc w:val="center"/>
              <w:rPr>
                <w:sz w:val="18"/>
                <w:szCs w:val="18"/>
              </w:rPr>
            </w:pPr>
            <w:r w:rsidRPr="0057597C">
              <w:rPr>
                <w:sz w:val="18"/>
                <w:szCs w:val="18"/>
              </w:rPr>
              <w:t>6.304</w:t>
            </w:r>
          </w:p>
        </w:tc>
        <w:tc>
          <w:tcPr>
            <w:tcW w:w="842" w:type="dxa"/>
          </w:tcPr>
          <w:p w14:paraId="0A5CACF9" w14:textId="77777777" w:rsidR="007B544F" w:rsidRPr="0057597C" w:rsidRDefault="007B544F" w:rsidP="00490AA7">
            <w:pPr>
              <w:spacing w:before="60" w:after="60"/>
              <w:jc w:val="center"/>
              <w:rPr>
                <w:sz w:val="18"/>
                <w:szCs w:val="18"/>
              </w:rPr>
            </w:pPr>
            <w:r w:rsidRPr="0057597C">
              <w:rPr>
                <w:sz w:val="18"/>
                <w:szCs w:val="18"/>
              </w:rPr>
              <w:t>-1.100</w:t>
            </w:r>
          </w:p>
        </w:tc>
      </w:tr>
      <w:tr w:rsidR="007B544F" w:rsidRPr="0057597C" w14:paraId="37ABBC26" w14:textId="77777777" w:rsidTr="00490AA7">
        <w:tc>
          <w:tcPr>
            <w:tcW w:w="704" w:type="dxa"/>
          </w:tcPr>
          <w:p w14:paraId="4AF440D7" w14:textId="77777777" w:rsidR="007B544F" w:rsidRPr="0057597C" w:rsidRDefault="007B544F" w:rsidP="00490AA7">
            <w:pPr>
              <w:spacing w:before="60" w:after="60"/>
              <w:jc w:val="center"/>
              <w:rPr>
                <w:sz w:val="18"/>
                <w:szCs w:val="18"/>
              </w:rPr>
            </w:pPr>
            <w:r w:rsidRPr="0057597C">
              <w:rPr>
                <w:sz w:val="18"/>
                <w:szCs w:val="18"/>
              </w:rPr>
              <w:t>M5</w:t>
            </w:r>
          </w:p>
        </w:tc>
        <w:tc>
          <w:tcPr>
            <w:tcW w:w="992" w:type="dxa"/>
          </w:tcPr>
          <w:p w14:paraId="17685698" w14:textId="77777777" w:rsidR="007B544F" w:rsidRPr="0057597C" w:rsidRDefault="007B544F" w:rsidP="00490AA7">
            <w:pPr>
              <w:spacing w:before="60" w:after="60"/>
              <w:jc w:val="center"/>
              <w:rPr>
                <w:sz w:val="18"/>
                <w:szCs w:val="18"/>
              </w:rPr>
            </w:pPr>
            <w:r w:rsidRPr="0057597C">
              <w:rPr>
                <w:sz w:val="18"/>
                <w:szCs w:val="18"/>
              </w:rPr>
              <w:t>7.340</w:t>
            </w:r>
          </w:p>
        </w:tc>
        <w:tc>
          <w:tcPr>
            <w:tcW w:w="1200" w:type="dxa"/>
          </w:tcPr>
          <w:p w14:paraId="18CEBA92"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D8331A" w14:textId="77777777" w:rsidR="007B544F" w:rsidRPr="0057597C" w:rsidRDefault="007B544F" w:rsidP="00490AA7">
            <w:pPr>
              <w:spacing w:before="60" w:after="60"/>
              <w:jc w:val="center"/>
              <w:rPr>
                <w:sz w:val="18"/>
                <w:szCs w:val="18"/>
              </w:rPr>
            </w:pPr>
            <w:r w:rsidRPr="0057597C">
              <w:rPr>
                <w:sz w:val="18"/>
                <w:szCs w:val="18"/>
              </w:rPr>
              <w:t>7.773</w:t>
            </w:r>
          </w:p>
        </w:tc>
        <w:tc>
          <w:tcPr>
            <w:tcW w:w="842" w:type="dxa"/>
          </w:tcPr>
          <w:p w14:paraId="7A2D51E5" w14:textId="77777777" w:rsidR="007B544F" w:rsidRPr="0057597C" w:rsidRDefault="007B544F" w:rsidP="00490AA7">
            <w:pPr>
              <w:spacing w:before="60" w:after="60"/>
              <w:jc w:val="center"/>
              <w:rPr>
                <w:sz w:val="18"/>
                <w:szCs w:val="18"/>
              </w:rPr>
            </w:pPr>
            <w:r w:rsidRPr="0057597C">
              <w:rPr>
                <w:sz w:val="18"/>
                <w:szCs w:val="18"/>
              </w:rPr>
              <w:t>-0.975</w:t>
            </w:r>
          </w:p>
        </w:tc>
      </w:tr>
      <w:tr w:rsidR="007B544F" w:rsidRPr="0057597C" w14:paraId="5701D845" w14:textId="77777777" w:rsidTr="00490AA7">
        <w:tc>
          <w:tcPr>
            <w:tcW w:w="704" w:type="dxa"/>
          </w:tcPr>
          <w:p w14:paraId="525DBE51" w14:textId="77777777" w:rsidR="007B544F" w:rsidRPr="0057597C" w:rsidRDefault="007B544F" w:rsidP="00490AA7">
            <w:pPr>
              <w:spacing w:before="60" w:after="60"/>
              <w:jc w:val="center"/>
              <w:rPr>
                <w:sz w:val="18"/>
                <w:szCs w:val="18"/>
              </w:rPr>
            </w:pPr>
            <w:r w:rsidRPr="0057597C">
              <w:rPr>
                <w:sz w:val="18"/>
                <w:szCs w:val="18"/>
              </w:rPr>
              <w:t>M6</w:t>
            </w:r>
          </w:p>
        </w:tc>
        <w:tc>
          <w:tcPr>
            <w:tcW w:w="992" w:type="dxa"/>
          </w:tcPr>
          <w:p w14:paraId="715B1253" w14:textId="77777777" w:rsidR="007B544F" w:rsidRPr="0057597C" w:rsidRDefault="007B544F" w:rsidP="00490AA7">
            <w:pPr>
              <w:spacing w:before="60" w:after="60"/>
              <w:jc w:val="center"/>
              <w:rPr>
                <w:sz w:val="18"/>
                <w:szCs w:val="18"/>
              </w:rPr>
            </w:pPr>
            <w:r w:rsidRPr="0057597C">
              <w:rPr>
                <w:sz w:val="18"/>
                <w:szCs w:val="18"/>
              </w:rPr>
              <w:t>5.423</w:t>
            </w:r>
          </w:p>
        </w:tc>
        <w:tc>
          <w:tcPr>
            <w:tcW w:w="1200" w:type="dxa"/>
          </w:tcPr>
          <w:p w14:paraId="4DDADF61" w14:textId="77777777" w:rsidR="007B544F" w:rsidRPr="0057597C" w:rsidRDefault="00C55E89"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60B8755C" w14:textId="77777777" w:rsidR="007B544F" w:rsidRPr="0057597C" w:rsidRDefault="007B544F" w:rsidP="00490AA7">
            <w:pPr>
              <w:spacing w:before="60" w:after="60"/>
              <w:jc w:val="center"/>
              <w:rPr>
                <w:sz w:val="18"/>
                <w:szCs w:val="18"/>
              </w:rPr>
            </w:pPr>
            <w:r w:rsidRPr="0057597C">
              <w:rPr>
                <w:sz w:val="18"/>
                <w:szCs w:val="18"/>
              </w:rPr>
              <w:t>6.591</w:t>
            </w:r>
          </w:p>
        </w:tc>
        <w:tc>
          <w:tcPr>
            <w:tcW w:w="842" w:type="dxa"/>
          </w:tcPr>
          <w:p w14:paraId="1F7B448F" w14:textId="77777777" w:rsidR="007B544F" w:rsidRPr="0057597C" w:rsidRDefault="007B544F" w:rsidP="00490AA7">
            <w:pPr>
              <w:spacing w:before="60" w:after="60"/>
              <w:jc w:val="center"/>
              <w:rPr>
                <w:sz w:val="18"/>
                <w:szCs w:val="18"/>
              </w:rPr>
            </w:pPr>
            <w:r w:rsidRPr="0057597C">
              <w:rPr>
                <w:sz w:val="18"/>
                <w:szCs w:val="18"/>
              </w:rPr>
              <w:t>-1.067</w:t>
            </w:r>
          </w:p>
        </w:tc>
      </w:tr>
    </w:tbl>
    <w:bookmarkEnd w:id="1"/>
    <w:p w14:paraId="3AB39E86" w14:textId="635B646C" w:rsidR="007F22D5" w:rsidRPr="00C32D99" w:rsidRDefault="00F76E92" w:rsidP="001B464F">
      <w:pPr>
        <w:tabs>
          <w:tab w:val="left" w:pos="567"/>
          <w:tab w:val="right" w:leader="hyphen" w:pos="9072"/>
        </w:tabs>
        <w:spacing w:before="120" w:after="120"/>
        <w:rPr>
          <w:b/>
          <w:bCs/>
          <w:sz w:val="22"/>
          <w:szCs w:val="22"/>
        </w:rPr>
      </w:pPr>
      <w:r>
        <w:rPr>
          <w:b/>
          <w:bCs/>
          <w:sz w:val="22"/>
          <w:szCs w:val="22"/>
        </w:rPr>
        <w:t>4</w:t>
      </w:r>
      <w:r w:rsidR="007F22D5" w:rsidRPr="00C32D99">
        <w:rPr>
          <w:b/>
          <w:bCs/>
          <w:sz w:val="22"/>
          <w:szCs w:val="22"/>
        </w:rPr>
        <w:t xml:space="preserve">. </w:t>
      </w:r>
      <w:r w:rsidR="00F52D87" w:rsidRPr="00C32D99">
        <w:rPr>
          <w:b/>
          <w:bCs/>
          <w:sz w:val="22"/>
          <w:szCs w:val="22"/>
        </w:rPr>
        <w:t>CONCLUSION</w:t>
      </w:r>
    </w:p>
    <w:p w14:paraId="27E7CC51" w14:textId="77777777" w:rsidR="00FB097F" w:rsidRPr="00FB097F" w:rsidRDefault="00FB097F" w:rsidP="001B464F">
      <w:pPr>
        <w:spacing w:before="120" w:after="120"/>
        <w:jc w:val="both"/>
        <w:rPr>
          <w:sz w:val="22"/>
          <w:szCs w:val="22"/>
        </w:rPr>
      </w:pPr>
      <w:r w:rsidRPr="00FB097F">
        <w:rPr>
          <w:sz w:val="22"/>
          <w:szCs w:val="22"/>
        </w:rPr>
        <w:t>This paper has reported the design, implementation, and metrological validation of a programmable high-voltage I–V measurement system tailored for dielectric breakdown kinetics. By integrating a ramp-controlled high-voltage source with a galvanically isolated acquisition architecture, the platform achieves an effective post-processed noise floor in the sub-</w:t>
      </w:r>
      <w:proofErr w:type="spellStart"/>
      <w:r w:rsidRPr="00FB097F">
        <w:rPr>
          <w:sz w:val="22"/>
          <w:szCs w:val="22"/>
        </w:rPr>
        <w:t>nA</w:t>
      </w:r>
      <w:proofErr w:type="spellEnd"/>
      <w:r w:rsidRPr="00FB097F">
        <w:rPr>
          <w:sz w:val="22"/>
          <w:szCs w:val="22"/>
        </w:rPr>
        <w:t xml:space="preserve"> range. This sensitivity enables the simultaneous resolution of low-level pre-breakdown leakage currents and catastrophic breakdown transients within a single experimental setup.</w:t>
      </w:r>
    </w:p>
    <w:p w14:paraId="0295FE98" w14:textId="77777777" w:rsidR="00FB097F" w:rsidRPr="00FB097F" w:rsidRDefault="00FB097F" w:rsidP="001B464F">
      <w:pPr>
        <w:spacing w:before="120" w:after="120"/>
        <w:jc w:val="both"/>
        <w:rPr>
          <w:sz w:val="22"/>
          <w:szCs w:val="22"/>
        </w:rPr>
      </w:pPr>
      <w:r w:rsidRPr="00FB097F">
        <w:rPr>
          <w:sz w:val="22"/>
          <w:szCs w:val="22"/>
        </w:rPr>
        <w:lastRenderedPageBreak/>
        <w:t>A central contribution of this work is the formalization of a compliance-aware detection strategy. By mathematically distinguishing the intrinsic Hard Breakdown (HBD) onset—localized at the global maximum of the differential slope—from the subsequent artifactual Compliance-Limited Region (CLR), the proposed framework eliminates the parameter ambiguity often associated with general-purpose instrumentation. Experimental verification on 150-nm Si/SiO</w:t>
      </w:r>
      <w:r w:rsidRPr="00FB097F">
        <w:rPr>
          <w:sz w:val="22"/>
          <w:szCs w:val="22"/>
          <w:vertAlign w:val="subscript"/>
        </w:rPr>
        <w:t>2</w:t>
      </w:r>
      <w:r w:rsidRPr="00FB097F">
        <w:rPr>
          <w:sz w:val="22"/>
          <w:szCs w:val="22"/>
        </w:rPr>
        <w:t xml:space="preserve"> MOS capacitors demonstrated the system's robustness, yielding a mean breakdown field of </w:t>
      </w:r>
      <m:oMath>
        <m:r>
          <m:rPr>
            <m:sty m:val="p"/>
          </m:rPr>
          <w:rPr>
            <w:rFonts w:ascii="Cambria Math" w:hAnsi="Cambria Math"/>
            <w:sz w:val="22"/>
            <w:szCs w:val="22"/>
          </w:rPr>
          <m:t>6.38</m:t>
        </m:r>
      </m:oMath>
      <w:r w:rsidRPr="00FB097F">
        <w:rPr>
          <w:sz w:val="22"/>
          <w:szCs w:val="22"/>
        </w:rPr>
        <w:t xml:space="preserve"> MV/cm with a coefficient of variation of </w:t>
      </w:r>
      <m:oMath>
        <m:r>
          <m:rPr>
            <m:sty m:val="p"/>
          </m:rPr>
          <w:rPr>
            <w:rFonts w:ascii="Cambria Math" w:hAnsi="Cambria Math"/>
            <w:sz w:val="22"/>
            <w:szCs w:val="22"/>
          </w:rPr>
          <m:t>15.7%</m:t>
        </m:r>
      </m:oMath>
      <w:r w:rsidRPr="00FB097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FB097F">
        <w:rPr>
          <w:sz w:val="22"/>
          <w:szCs w:val="22"/>
        </w:rPr>
        <w:t>), alongside high-linearity conduction diagnostics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&gt;0.97</m:t>
        </m:r>
      </m:oMath>
      <w:r w:rsidRPr="00FB097F">
        <w:rPr>
          <w:sz w:val="22"/>
          <w:szCs w:val="22"/>
        </w:rPr>
        <w:t>) consistent with Fowler–Nordheim and Poole–Frenkel transport models.</w:t>
      </w:r>
    </w:p>
    <w:p w14:paraId="4F54C56A" w14:textId="3DFCC81F" w:rsidR="00FB097F" w:rsidRDefault="00FB097F" w:rsidP="001B464F">
      <w:pPr>
        <w:spacing w:before="120" w:after="120"/>
        <w:jc w:val="both"/>
        <w:rPr>
          <w:sz w:val="22"/>
          <w:szCs w:val="22"/>
        </w:rPr>
      </w:pPr>
      <w:r w:rsidRPr="00FB097F">
        <w:rPr>
          <w:sz w:val="22"/>
          <w:szCs w:val="22"/>
        </w:rPr>
        <w:t>Overall, the proposed hardware–software workflow provides a transparent, reproducible, and rigorous alternative to fixed-function commercial testers for reliability-oriented dielectric metrology. Future work will extend this architecture to support Time-Dependent Dielectric Breakdown (TDDB) protocols and to quantify the impact of laser-induced thermal modifications on gate-oxide integrity.</w:t>
      </w:r>
    </w:p>
    <w:p w14:paraId="09D1BFDE" w14:textId="77777777" w:rsidR="0057597C" w:rsidRDefault="0057597C" w:rsidP="001B464F">
      <w:pPr>
        <w:tabs>
          <w:tab w:val="left" w:pos="360"/>
          <w:tab w:val="right" w:leader="hyphen" w:pos="9072"/>
        </w:tabs>
        <w:spacing w:before="120" w:after="120"/>
        <w:jc w:val="both"/>
        <w:rPr>
          <w:b/>
          <w:bCs/>
          <w:iCs/>
          <w:sz w:val="22"/>
          <w:szCs w:val="22"/>
        </w:rPr>
      </w:pPr>
      <w:r>
        <w:rPr>
          <w:b/>
          <w:bCs/>
          <w:iCs/>
          <w:sz w:val="22"/>
          <w:szCs w:val="22"/>
        </w:rPr>
        <w:t>Conflict of interest</w:t>
      </w:r>
    </w:p>
    <w:p w14:paraId="4EBA4F6F" w14:textId="77777777" w:rsidR="0057597C" w:rsidRPr="008076A4" w:rsidRDefault="0057597C" w:rsidP="001B464F">
      <w:pPr>
        <w:tabs>
          <w:tab w:val="left" w:pos="567"/>
          <w:tab w:val="right" w:leader="hyphen" w:pos="9072"/>
        </w:tabs>
        <w:spacing w:before="120" w:after="120"/>
        <w:jc w:val="both"/>
        <w:rPr>
          <w:i/>
          <w:iCs/>
          <w:sz w:val="22"/>
          <w:szCs w:val="22"/>
          <w:lang w:val="vi-VN"/>
        </w:rPr>
      </w:pPr>
      <w:r>
        <w:rPr>
          <w:i/>
          <w:iCs/>
          <w:sz w:val="22"/>
          <w:szCs w:val="22"/>
        </w:rPr>
        <w:tab/>
      </w:r>
      <w:r w:rsidRPr="008076A4">
        <w:rPr>
          <w:i/>
          <w:iCs/>
          <w:sz w:val="22"/>
          <w:szCs w:val="22"/>
          <w:lang w:val="vi-VN"/>
        </w:rPr>
        <w:t>The author</w:t>
      </w:r>
      <w:r>
        <w:rPr>
          <w:i/>
          <w:iCs/>
          <w:sz w:val="22"/>
          <w:szCs w:val="22"/>
        </w:rPr>
        <w:t>(</w:t>
      </w:r>
      <w:r w:rsidRPr="008076A4">
        <w:rPr>
          <w:i/>
          <w:iCs/>
          <w:sz w:val="22"/>
          <w:szCs w:val="22"/>
          <w:lang w:val="vi-VN"/>
        </w:rPr>
        <w:t>s</w:t>
      </w:r>
      <w:r>
        <w:rPr>
          <w:i/>
          <w:iCs/>
          <w:sz w:val="22"/>
          <w:szCs w:val="22"/>
        </w:rPr>
        <w:t>)</w:t>
      </w:r>
      <w:r w:rsidRPr="008076A4">
        <w:rPr>
          <w:i/>
          <w:iCs/>
          <w:sz w:val="22"/>
          <w:szCs w:val="22"/>
          <w:lang w:val="vi-VN"/>
        </w:rPr>
        <w:t xml:space="preserve"> declare no competing interests.</w:t>
      </w:r>
    </w:p>
    <w:p w14:paraId="34B46E10" w14:textId="24815F83" w:rsidR="005059C8" w:rsidRDefault="007F22D5" w:rsidP="001B464F">
      <w:pPr>
        <w:tabs>
          <w:tab w:val="left" w:pos="567"/>
          <w:tab w:val="right" w:leader="hyphen" w:pos="9072"/>
        </w:tabs>
        <w:spacing w:before="120" w:after="120"/>
        <w:jc w:val="both"/>
        <w:rPr>
          <w:sz w:val="22"/>
          <w:szCs w:val="22"/>
        </w:rPr>
      </w:pPr>
      <w:r w:rsidRPr="00E05B7F">
        <w:rPr>
          <w:b/>
          <w:bCs/>
          <w:sz w:val="22"/>
          <w:szCs w:val="22"/>
        </w:rPr>
        <w:t>Acknowledgment</w:t>
      </w:r>
    </w:p>
    <w:p w14:paraId="5636CAB6" w14:textId="2957217A" w:rsidR="007F22D5" w:rsidRDefault="005059C8" w:rsidP="001B464F">
      <w:pPr>
        <w:tabs>
          <w:tab w:val="left" w:pos="567"/>
          <w:tab w:val="right" w:leader="hyphen" w:pos="9072"/>
        </w:tabs>
        <w:spacing w:before="120" w:after="120"/>
        <w:jc w:val="both"/>
        <w:rPr>
          <w:sz w:val="22"/>
          <w:szCs w:val="22"/>
        </w:rPr>
      </w:pPr>
      <w:r>
        <w:rPr>
          <w:i/>
          <w:sz w:val="22"/>
          <w:szCs w:val="22"/>
        </w:rPr>
        <w:tab/>
      </w:r>
      <w:r w:rsidR="00343562" w:rsidRPr="006535F1">
        <w:rPr>
          <w:i/>
          <w:sz w:val="22"/>
          <w:szCs w:val="22"/>
        </w:rPr>
        <w:t>The author expresses sincere thanks to colleagues and mentors who provided feedback and support during the research. No external funding was used in this study.</w:t>
      </w:r>
    </w:p>
    <w:p w14:paraId="2CEA20FA" w14:textId="77777777" w:rsidR="00C32D99" w:rsidRPr="00FA6BB2" w:rsidRDefault="00C32D99" w:rsidP="00C32D99">
      <w:pPr>
        <w:tabs>
          <w:tab w:val="left" w:pos="360"/>
          <w:tab w:val="right" w:leader="hyphen" w:pos="9072"/>
        </w:tabs>
        <w:spacing w:before="120" w:after="120"/>
        <w:jc w:val="both"/>
        <w:rPr>
          <w:b/>
          <w:sz w:val="22"/>
          <w:szCs w:val="22"/>
        </w:rPr>
      </w:pPr>
      <w:r w:rsidRPr="005B3AC4">
        <w:rPr>
          <w:b/>
          <w:sz w:val="22"/>
          <w:szCs w:val="22"/>
        </w:rPr>
        <w:t>REFERENCES</w:t>
      </w:r>
    </w:p>
    <w:p w14:paraId="4166E1B6" w14:textId="4D27D6D5" w:rsidR="00A9006A" w:rsidRPr="00A9006A" w:rsidRDefault="00A9006A" w:rsidP="00D122FC">
      <w:pPr>
        <w:pStyle w:val="Bibliography"/>
        <w:jc w:val="both"/>
        <w:rPr>
          <w:sz w:val="20"/>
        </w:rPr>
      </w:pPr>
      <w:r w:rsidRPr="00A9006A">
        <w:rPr>
          <w:sz w:val="20"/>
        </w:rPr>
        <w:t>[1]</w:t>
      </w:r>
      <w:r w:rsidRPr="00A9006A">
        <w:rPr>
          <w:sz w:val="20"/>
        </w:rPr>
        <w:tab/>
        <w:t xml:space="preserve">J. Wang and X. Jiang, “Review and analysis of </w:t>
      </w:r>
      <w:proofErr w:type="spellStart"/>
      <w:r w:rsidRPr="00A9006A">
        <w:rPr>
          <w:sz w:val="20"/>
        </w:rPr>
        <w:t>SiC</w:t>
      </w:r>
      <w:proofErr w:type="spellEnd"/>
      <w:r w:rsidRPr="00A9006A">
        <w:rPr>
          <w:sz w:val="20"/>
        </w:rPr>
        <w:t xml:space="preserve"> MOSFETs’ ruggedness and reliability,” </w:t>
      </w:r>
      <w:r w:rsidRPr="00A9006A">
        <w:rPr>
          <w:i/>
          <w:iCs/>
          <w:sz w:val="20"/>
        </w:rPr>
        <w:t>IET Power Electronics</w:t>
      </w:r>
      <w:r w:rsidRPr="00A9006A">
        <w:rPr>
          <w:sz w:val="20"/>
        </w:rPr>
        <w:t>, vol. 13, no. 3, Feb., pp. 445–455, 2020.</w:t>
      </w:r>
    </w:p>
    <w:p w14:paraId="22EDE773" w14:textId="77777777" w:rsidR="00A9006A" w:rsidRPr="00A9006A" w:rsidRDefault="00A9006A" w:rsidP="00D122FC">
      <w:pPr>
        <w:pStyle w:val="Bibliography"/>
        <w:jc w:val="both"/>
        <w:rPr>
          <w:sz w:val="20"/>
        </w:rPr>
      </w:pPr>
      <w:r w:rsidRPr="00A9006A">
        <w:rPr>
          <w:sz w:val="20"/>
        </w:rPr>
        <w:t>[2]</w:t>
      </w:r>
      <w:r w:rsidRPr="00A9006A">
        <w:rPr>
          <w:sz w:val="20"/>
        </w:rPr>
        <w:tab/>
        <w:t xml:space="preserve">M. Wang, “A Review of Reliability in Gate-All-Around Nanosheet Devices,” </w:t>
      </w:r>
      <w:r w:rsidRPr="00A9006A">
        <w:rPr>
          <w:i/>
          <w:iCs/>
          <w:sz w:val="20"/>
        </w:rPr>
        <w:t>Micromachines</w:t>
      </w:r>
      <w:r w:rsidRPr="00A9006A">
        <w:rPr>
          <w:sz w:val="20"/>
        </w:rPr>
        <w:t>, vol. 15, no. 2, p. 269, 2024.</w:t>
      </w:r>
    </w:p>
    <w:p w14:paraId="1BD4E293" w14:textId="77777777" w:rsidR="00A9006A" w:rsidRPr="00A9006A" w:rsidRDefault="00A9006A" w:rsidP="00D122FC">
      <w:pPr>
        <w:pStyle w:val="Bibliography"/>
        <w:jc w:val="both"/>
        <w:rPr>
          <w:sz w:val="20"/>
        </w:rPr>
      </w:pPr>
      <w:r w:rsidRPr="00A9006A">
        <w:rPr>
          <w:sz w:val="20"/>
        </w:rPr>
        <w:t>[3]</w:t>
      </w:r>
      <w:r w:rsidRPr="00A9006A">
        <w:rPr>
          <w:sz w:val="20"/>
        </w:rPr>
        <w:tab/>
        <w:t xml:space="preserve">D. A. Buchanan, “Scaling the gate dielectric: Materials, integration, and reliability,” </w:t>
      </w:r>
      <w:r w:rsidRPr="00A9006A">
        <w:rPr>
          <w:i/>
          <w:iCs/>
          <w:sz w:val="20"/>
        </w:rPr>
        <w:t>IBM Journal of Research and Development</w:t>
      </w:r>
      <w:r w:rsidRPr="00A9006A">
        <w:rPr>
          <w:sz w:val="20"/>
        </w:rPr>
        <w:t>, vol. 43, no. 3, May, pp. 245–264, 1999.</w:t>
      </w:r>
    </w:p>
    <w:p w14:paraId="5104D2EE" w14:textId="77777777" w:rsidR="00A9006A" w:rsidRPr="00A9006A" w:rsidRDefault="00A9006A" w:rsidP="00D122FC">
      <w:pPr>
        <w:pStyle w:val="Bibliography"/>
        <w:jc w:val="both"/>
        <w:rPr>
          <w:sz w:val="20"/>
        </w:rPr>
      </w:pPr>
      <w:r w:rsidRPr="00A9006A">
        <w:rPr>
          <w:sz w:val="20"/>
        </w:rPr>
        <w:t>[4]</w:t>
      </w:r>
      <w:r w:rsidRPr="00A9006A">
        <w:rPr>
          <w:sz w:val="20"/>
        </w:rPr>
        <w:tab/>
        <w:t xml:space="preserve">J. Shen </w:t>
      </w:r>
      <w:r w:rsidRPr="00A9006A">
        <w:rPr>
          <w:i/>
          <w:iCs/>
          <w:sz w:val="20"/>
        </w:rPr>
        <w:t>et al.</w:t>
      </w:r>
      <w:r w:rsidRPr="00A9006A">
        <w:rPr>
          <w:sz w:val="20"/>
        </w:rPr>
        <w:t xml:space="preserve">, “The TDDB Characteristics of Ultra-Thin Gate Oxide MOS Capacitors under Constant Voltage Stress and Substrate Hot-Carrier Injection,” </w:t>
      </w:r>
      <w:r w:rsidRPr="00A9006A">
        <w:rPr>
          <w:i/>
          <w:iCs/>
          <w:sz w:val="20"/>
        </w:rPr>
        <w:t>Advances in Condensed Matter Physics</w:t>
      </w:r>
      <w:r w:rsidRPr="00A9006A">
        <w:rPr>
          <w:sz w:val="20"/>
        </w:rPr>
        <w:t>, vol. 2018, no. 1, Jan., p. 5483756, 2018.</w:t>
      </w:r>
    </w:p>
    <w:p w14:paraId="411CD0C6" w14:textId="77777777" w:rsidR="00A9006A" w:rsidRPr="00A9006A" w:rsidRDefault="00A9006A" w:rsidP="00D122FC">
      <w:pPr>
        <w:pStyle w:val="Bibliography"/>
        <w:jc w:val="both"/>
        <w:rPr>
          <w:sz w:val="20"/>
        </w:rPr>
      </w:pPr>
      <w:r w:rsidRPr="00A9006A">
        <w:rPr>
          <w:sz w:val="20"/>
        </w:rPr>
        <w:t>[5]</w:t>
      </w:r>
      <w:r w:rsidRPr="00A9006A">
        <w:rPr>
          <w:sz w:val="20"/>
        </w:rPr>
        <w:tab/>
        <w:t xml:space="preserve">S. Cha, D.-H. Kim, T. Liu, and L. S. </w:t>
      </w:r>
      <w:proofErr w:type="spellStart"/>
      <w:r w:rsidRPr="00A9006A">
        <w:rPr>
          <w:sz w:val="20"/>
        </w:rPr>
        <w:t>Milor</w:t>
      </w:r>
      <w:proofErr w:type="spellEnd"/>
      <w:r w:rsidRPr="00A9006A">
        <w:rPr>
          <w:sz w:val="20"/>
        </w:rPr>
        <w:t xml:space="preserve">, “The die-to-die calibrated combined model of negative bias temperature instability and gate oxide breakdown from device to system,” </w:t>
      </w:r>
      <w:r w:rsidRPr="00A9006A">
        <w:rPr>
          <w:i/>
          <w:iCs/>
          <w:sz w:val="20"/>
        </w:rPr>
        <w:t>Microelectronics Reliability</w:t>
      </w:r>
      <w:r w:rsidRPr="00A9006A">
        <w:rPr>
          <w:sz w:val="20"/>
        </w:rPr>
        <w:t>, vol. 55, no. 9, Aug., pp. 1404–1411, 2015.</w:t>
      </w:r>
    </w:p>
    <w:p w14:paraId="09820D61" w14:textId="77777777" w:rsidR="00A9006A" w:rsidRPr="00A9006A" w:rsidRDefault="00A9006A" w:rsidP="00D122FC">
      <w:pPr>
        <w:pStyle w:val="Bibliography"/>
        <w:jc w:val="both"/>
        <w:rPr>
          <w:sz w:val="20"/>
        </w:rPr>
      </w:pPr>
      <w:r w:rsidRPr="00A9006A">
        <w:rPr>
          <w:sz w:val="20"/>
        </w:rPr>
        <w:t>[6]</w:t>
      </w:r>
      <w:r w:rsidRPr="00A9006A">
        <w:rPr>
          <w:sz w:val="20"/>
        </w:rPr>
        <w:tab/>
        <w:t xml:space="preserve">F. Palumbo </w:t>
      </w:r>
      <w:r w:rsidRPr="00A9006A">
        <w:rPr>
          <w:i/>
          <w:iCs/>
          <w:sz w:val="20"/>
        </w:rPr>
        <w:t>et al.</w:t>
      </w:r>
      <w:r w:rsidRPr="00A9006A">
        <w:rPr>
          <w:sz w:val="20"/>
        </w:rPr>
        <w:t xml:space="preserve">, “A Review on Dielectric Breakdown in Thin Dielectrics: Silicon Dioxide, High-k, and Layered Dielectrics,” </w:t>
      </w:r>
      <w:r w:rsidRPr="00A9006A">
        <w:rPr>
          <w:i/>
          <w:iCs/>
          <w:sz w:val="20"/>
        </w:rPr>
        <w:t>Advanced Functional Materials</w:t>
      </w:r>
      <w:r w:rsidRPr="00A9006A">
        <w:rPr>
          <w:sz w:val="20"/>
        </w:rPr>
        <w:t>, vol. 30, no. 18, May, p. 1900657, 2020.</w:t>
      </w:r>
    </w:p>
    <w:p w14:paraId="5D4806B9" w14:textId="77777777" w:rsidR="00A9006A" w:rsidRPr="00A9006A" w:rsidRDefault="00A9006A" w:rsidP="00D122FC">
      <w:pPr>
        <w:pStyle w:val="Bibliography"/>
        <w:jc w:val="both"/>
        <w:rPr>
          <w:sz w:val="20"/>
        </w:rPr>
      </w:pPr>
      <w:r w:rsidRPr="00A9006A">
        <w:rPr>
          <w:sz w:val="20"/>
        </w:rPr>
        <w:t>[7]</w:t>
      </w:r>
      <w:r w:rsidRPr="00A9006A">
        <w:rPr>
          <w:sz w:val="20"/>
        </w:rPr>
        <w:tab/>
        <w:t xml:space="preserve">E. Rosenbaum and J. Wu, “Trap generation and breakdown processes in very thin gate oxides,” </w:t>
      </w:r>
      <w:r w:rsidRPr="00A9006A">
        <w:rPr>
          <w:i/>
          <w:iCs/>
          <w:sz w:val="20"/>
        </w:rPr>
        <w:t>Microelectronics Reliability</w:t>
      </w:r>
      <w:r w:rsidRPr="00A9006A">
        <w:rPr>
          <w:sz w:val="20"/>
        </w:rPr>
        <w:t>, vol. 41, no. 5, May, pp. 625–632, 2001.</w:t>
      </w:r>
    </w:p>
    <w:p w14:paraId="2F36C1CC" w14:textId="77777777" w:rsidR="00A9006A" w:rsidRPr="00A9006A" w:rsidRDefault="00A9006A" w:rsidP="00D122FC">
      <w:pPr>
        <w:pStyle w:val="Bibliography"/>
        <w:jc w:val="both"/>
        <w:rPr>
          <w:sz w:val="20"/>
        </w:rPr>
      </w:pPr>
      <w:r w:rsidRPr="00A9006A">
        <w:rPr>
          <w:sz w:val="20"/>
        </w:rPr>
        <w:t>[8]</w:t>
      </w:r>
      <w:r w:rsidRPr="00A9006A">
        <w:rPr>
          <w:sz w:val="20"/>
        </w:rPr>
        <w:tab/>
        <w:t xml:space="preserve">B. </w:t>
      </w:r>
      <w:proofErr w:type="spellStart"/>
      <w:r w:rsidRPr="00A9006A">
        <w:rPr>
          <w:sz w:val="20"/>
        </w:rPr>
        <w:t>Steinwender</w:t>
      </w:r>
      <w:proofErr w:type="spellEnd"/>
      <w:r w:rsidRPr="00A9006A">
        <w:rPr>
          <w:sz w:val="20"/>
        </w:rPr>
        <w:t xml:space="preserve">, S. </w:t>
      </w:r>
      <w:proofErr w:type="spellStart"/>
      <w:r w:rsidRPr="00A9006A">
        <w:rPr>
          <w:sz w:val="20"/>
        </w:rPr>
        <w:t>Einspieler</w:t>
      </w:r>
      <w:proofErr w:type="spellEnd"/>
      <w:r w:rsidRPr="00A9006A">
        <w:rPr>
          <w:sz w:val="20"/>
        </w:rPr>
        <w:t xml:space="preserve">, M. </w:t>
      </w:r>
      <w:proofErr w:type="spellStart"/>
      <w:r w:rsidRPr="00A9006A">
        <w:rPr>
          <w:sz w:val="20"/>
        </w:rPr>
        <w:t>Glavanovics</w:t>
      </w:r>
      <w:proofErr w:type="spellEnd"/>
      <w:r w:rsidRPr="00A9006A">
        <w:rPr>
          <w:sz w:val="20"/>
        </w:rPr>
        <w:t xml:space="preserve">, and W. </w:t>
      </w:r>
      <w:proofErr w:type="spellStart"/>
      <w:r w:rsidRPr="00A9006A">
        <w:rPr>
          <w:sz w:val="20"/>
        </w:rPr>
        <w:t>Elmenreich</w:t>
      </w:r>
      <w:proofErr w:type="spellEnd"/>
      <w:r w:rsidRPr="00A9006A">
        <w:rPr>
          <w:sz w:val="20"/>
        </w:rPr>
        <w:t xml:space="preserve">, “Distributed power semiconductor stress test &amp; measurement architecture,” in </w:t>
      </w:r>
      <w:r w:rsidRPr="00A9006A">
        <w:rPr>
          <w:i/>
          <w:iCs/>
          <w:sz w:val="20"/>
        </w:rPr>
        <w:t>2013 11th IEEE International Conference on Industrial Informatics (INDIN)</w:t>
      </w:r>
      <w:r w:rsidRPr="00A9006A">
        <w:rPr>
          <w:sz w:val="20"/>
        </w:rPr>
        <w:t>, Jul. 2013, pp. 129–134.</w:t>
      </w:r>
    </w:p>
    <w:p w14:paraId="62B579BC" w14:textId="77777777" w:rsidR="00A9006A" w:rsidRPr="00A9006A" w:rsidRDefault="00A9006A" w:rsidP="00D122FC">
      <w:pPr>
        <w:pStyle w:val="Bibliography"/>
        <w:jc w:val="both"/>
        <w:rPr>
          <w:sz w:val="20"/>
        </w:rPr>
      </w:pPr>
      <w:r w:rsidRPr="00A9006A">
        <w:rPr>
          <w:sz w:val="20"/>
        </w:rPr>
        <w:t>[9]</w:t>
      </w:r>
      <w:r w:rsidRPr="00A9006A">
        <w:rPr>
          <w:sz w:val="20"/>
        </w:rPr>
        <w:tab/>
        <w:t xml:space="preserve">J. S. </w:t>
      </w:r>
      <w:proofErr w:type="spellStart"/>
      <w:r w:rsidRPr="00A9006A">
        <w:rPr>
          <w:sz w:val="20"/>
        </w:rPr>
        <w:t>Suehle</w:t>
      </w:r>
      <w:proofErr w:type="spellEnd"/>
      <w:r w:rsidRPr="00A9006A">
        <w:rPr>
          <w:sz w:val="20"/>
        </w:rPr>
        <w:t xml:space="preserve">, B. Zhu, Y. Chen, and J. B. Bernstein, “Detailed study and projection of hard breakdown evolution in ultra-thin gate oxides,” </w:t>
      </w:r>
      <w:r w:rsidRPr="00A9006A">
        <w:rPr>
          <w:i/>
          <w:iCs/>
          <w:sz w:val="20"/>
        </w:rPr>
        <w:t>Microelectronics Reliability</w:t>
      </w:r>
      <w:r w:rsidRPr="00A9006A">
        <w:rPr>
          <w:sz w:val="20"/>
        </w:rPr>
        <w:t>, vol. 45, no. 3, Mar., pp. 419–426, 2005.</w:t>
      </w:r>
    </w:p>
    <w:p w14:paraId="670C1E33" w14:textId="77777777" w:rsidR="00A9006A" w:rsidRPr="00A9006A" w:rsidRDefault="00A9006A" w:rsidP="00D122FC">
      <w:pPr>
        <w:pStyle w:val="Bibliography"/>
        <w:jc w:val="both"/>
        <w:rPr>
          <w:sz w:val="20"/>
        </w:rPr>
      </w:pPr>
      <w:r w:rsidRPr="00A9006A">
        <w:rPr>
          <w:sz w:val="20"/>
        </w:rPr>
        <w:t>[10]</w:t>
      </w:r>
      <w:r w:rsidRPr="00A9006A">
        <w:rPr>
          <w:sz w:val="20"/>
        </w:rPr>
        <w:tab/>
        <w:t xml:space="preserve">T. S. Lee, N. J. Lee, H. Abbas, H. H. Lee, T.-S. Yoon, and C. J. Kang, “Compliance Current-Controlled Conducting Filament Formation in Tantalum Oxide-Based RRAM Devices with Different Top Electrodes,” </w:t>
      </w:r>
      <w:r w:rsidRPr="00A9006A">
        <w:rPr>
          <w:i/>
          <w:iCs/>
          <w:sz w:val="20"/>
        </w:rPr>
        <w:t>ACS Appl. Electron. Mater.</w:t>
      </w:r>
      <w:r w:rsidRPr="00A9006A">
        <w:rPr>
          <w:sz w:val="20"/>
        </w:rPr>
        <w:t>, vol. 2, no. 4, Apr., pp. 1154–1161, 2020.</w:t>
      </w:r>
    </w:p>
    <w:p w14:paraId="56EF82DC" w14:textId="77777777" w:rsidR="00A9006A" w:rsidRPr="00A9006A" w:rsidRDefault="00A9006A" w:rsidP="00D122FC">
      <w:pPr>
        <w:pStyle w:val="Bibliography"/>
        <w:jc w:val="both"/>
        <w:rPr>
          <w:sz w:val="20"/>
        </w:rPr>
      </w:pPr>
      <w:r w:rsidRPr="00A9006A">
        <w:rPr>
          <w:sz w:val="20"/>
        </w:rPr>
        <w:t>[11]</w:t>
      </w:r>
      <w:r w:rsidRPr="00A9006A">
        <w:rPr>
          <w:sz w:val="20"/>
        </w:rPr>
        <w:tab/>
        <w:t xml:space="preserve">J. Yao, L. Zhong, D. </w:t>
      </w:r>
      <w:proofErr w:type="spellStart"/>
      <w:r w:rsidRPr="00A9006A">
        <w:rPr>
          <w:sz w:val="20"/>
        </w:rPr>
        <w:t>Natelson</w:t>
      </w:r>
      <w:proofErr w:type="spellEnd"/>
      <w:r w:rsidRPr="00A9006A">
        <w:rPr>
          <w:sz w:val="20"/>
        </w:rPr>
        <w:t xml:space="preserve">, and J. M. Tour, “In situ imaging of the conducting filament in a silicon oxide resistive switch,” </w:t>
      </w:r>
      <w:r w:rsidRPr="00A9006A">
        <w:rPr>
          <w:i/>
          <w:iCs/>
          <w:sz w:val="20"/>
        </w:rPr>
        <w:t>Scientific Reports</w:t>
      </w:r>
      <w:r w:rsidRPr="00A9006A">
        <w:rPr>
          <w:sz w:val="20"/>
        </w:rPr>
        <w:t>, vol. 2, no. 1, Jan., p. 242, 2012.</w:t>
      </w:r>
    </w:p>
    <w:p w14:paraId="3D7C272F" w14:textId="77777777" w:rsidR="00A9006A" w:rsidRPr="00A9006A" w:rsidRDefault="00A9006A" w:rsidP="00D122FC">
      <w:pPr>
        <w:pStyle w:val="Bibliography"/>
        <w:jc w:val="both"/>
        <w:rPr>
          <w:sz w:val="20"/>
        </w:rPr>
      </w:pPr>
      <w:r w:rsidRPr="00A9006A">
        <w:rPr>
          <w:sz w:val="20"/>
        </w:rPr>
        <w:t>[12]</w:t>
      </w:r>
      <w:r w:rsidRPr="00A9006A">
        <w:rPr>
          <w:sz w:val="20"/>
        </w:rPr>
        <w:tab/>
        <w:t xml:space="preserve">P. R. Shrestha </w:t>
      </w:r>
      <w:r w:rsidRPr="00A9006A">
        <w:rPr>
          <w:i/>
          <w:iCs/>
          <w:sz w:val="20"/>
        </w:rPr>
        <w:t>et al.</w:t>
      </w:r>
      <w:r w:rsidRPr="00A9006A">
        <w:rPr>
          <w:sz w:val="20"/>
        </w:rPr>
        <w:t xml:space="preserve">, “Analysis and Control of RRAM Overshoot Current,” </w:t>
      </w:r>
      <w:r w:rsidRPr="00A9006A">
        <w:rPr>
          <w:i/>
          <w:iCs/>
          <w:sz w:val="20"/>
        </w:rPr>
        <w:t>IEEE Transactions on Electron Devices</w:t>
      </w:r>
      <w:r w:rsidRPr="00A9006A">
        <w:rPr>
          <w:sz w:val="20"/>
        </w:rPr>
        <w:t>, vol. 65, no. 1, Jan., pp. 108–114, 2018.</w:t>
      </w:r>
    </w:p>
    <w:p w14:paraId="5EF81A2D" w14:textId="77777777" w:rsidR="00A9006A" w:rsidRPr="00A9006A" w:rsidRDefault="00A9006A" w:rsidP="00D122FC">
      <w:pPr>
        <w:pStyle w:val="Bibliography"/>
        <w:jc w:val="both"/>
        <w:rPr>
          <w:sz w:val="20"/>
        </w:rPr>
      </w:pPr>
      <w:r w:rsidRPr="00A9006A">
        <w:rPr>
          <w:sz w:val="20"/>
        </w:rPr>
        <w:t>[13]</w:t>
      </w:r>
      <w:r w:rsidRPr="00A9006A">
        <w:rPr>
          <w:sz w:val="20"/>
        </w:rPr>
        <w:tab/>
        <w:t xml:space="preserve">J. </w:t>
      </w:r>
      <w:proofErr w:type="spellStart"/>
      <w:r w:rsidRPr="00A9006A">
        <w:rPr>
          <w:sz w:val="20"/>
        </w:rPr>
        <w:t>Eastoe</w:t>
      </w:r>
      <w:proofErr w:type="spellEnd"/>
      <w:r w:rsidRPr="00A9006A">
        <w:rPr>
          <w:sz w:val="20"/>
        </w:rPr>
        <w:t>, G. M. Noah, D. Dutta, A. Rossi, J. D. Fletcher, and A. Gomez-</w:t>
      </w:r>
      <w:proofErr w:type="spellStart"/>
      <w:r w:rsidRPr="00A9006A">
        <w:rPr>
          <w:sz w:val="20"/>
        </w:rPr>
        <w:t>Saiz</w:t>
      </w:r>
      <w:proofErr w:type="spellEnd"/>
      <w:r w:rsidRPr="00A9006A">
        <w:rPr>
          <w:sz w:val="20"/>
        </w:rPr>
        <w:t xml:space="preserve">, “Method for Efficient Large-Scale Cryogenic Characterization of CMOS Technologies,” </w:t>
      </w:r>
      <w:r w:rsidRPr="00A9006A">
        <w:rPr>
          <w:i/>
          <w:iCs/>
          <w:sz w:val="20"/>
        </w:rPr>
        <w:t>IEEE Transactions on Instrumentation and Measurement</w:t>
      </w:r>
      <w:r w:rsidRPr="00A9006A">
        <w:rPr>
          <w:sz w:val="20"/>
        </w:rPr>
        <w:t>, vol. 74, pp. 1–10, 2025.</w:t>
      </w:r>
    </w:p>
    <w:p w14:paraId="6F1123F6" w14:textId="77777777" w:rsidR="00A9006A" w:rsidRPr="00A9006A" w:rsidRDefault="00A9006A" w:rsidP="00D122FC">
      <w:pPr>
        <w:pStyle w:val="Bibliography"/>
        <w:jc w:val="both"/>
        <w:rPr>
          <w:sz w:val="20"/>
        </w:rPr>
      </w:pPr>
      <w:r w:rsidRPr="00A9006A">
        <w:rPr>
          <w:sz w:val="20"/>
        </w:rPr>
        <w:t>[14]</w:t>
      </w:r>
      <w:r w:rsidRPr="00A9006A">
        <w:rPr>
          <w:sz w:val="20"/>
        </w:rPr>
        <w:tab/>
        <w:t xml:space="preserve">M. S. Nazir, A. </w:t>
      </w:r>
      <w:proofErr w:type="spellStart"/>
      <w:r w:rsidRPr="00A9006A">
        <w:rPr>
          <w:sz w:val="20"/>
        </w:rPr>
        <w:t>Pampori</w:t>
      </w:r>
      <w:proofErr w:type="spellEnd"/>
      <w:r w:rsidRPr="00A9006A">
        <w:rPr>
          <w:sz w:val="20"/>
        </w:rPr>
        <w:t xml:space="preserve">, Y. H. </w:t>
      </w:r>
      <w:proofErr w:type="spellStart"/>
      <w:r w:rsidRPr="00A9006A">
        <w:rPr>
          <w:sz w:val="20"/>
        </w:rPr>
        <w:t>Zarkob</w:t>
      </w:r>
      <w:proofErr w:type="spellEnd"/>
      <w:r w:rsidRPr="00A9006A">
        <w:rPr>
          <w:sz w:val="20"/>
        </w:rPr>
        <w:t xml:space="preserve">, A. Kar, and Y. S. Chauhan, “Characterization and Modeling of I-V, C-V and Trapping behavior of </w:t>
      </w:r>
      <w:proofErr w:type="spellStart"/>
      <w:r w:rsidRPr="00A9006A">
        <w:rPr>
          <w:sz w:val="20"/>
        </w:rPr>
        <w:t>SiC</w:t>
      </w:r>
      <w:proofErr w:type="spellEnd"/>
      <w:r w:rsidRPr="00A9006A">
        <w:rPr>
          <w:sz w:val="20"/>
        </w:rPr>
        <w:t xml:space="preserve"> Power MOSFETs,” in </w:t>
      </w:r>
      <w:r w:rsidRPr="00A9006A">
        <w:rPr>
          <w:i/>
          <w:iCs/>
          <w:sz w:val="20"/>
        </w:rPr>
        <w:t>2023 7th IEEE Electron Devices Technology &amp; Manufacturing Conference (EDTM)</w:t>
      </w:r>
      <w:r w:rsidRPr="00A9006A">
        <w:rPr>
          <w:sz w:val="20"/>
        </w:rPr>
        <w:t>, Mar. 2023, pp. 1–3.</w:t>
      </w:r>
    </w:p>
    <w:p w14:paraId="7F9D789E" w14:textId="77777777" w:rsidR="00A9006A" w:rsidRPr="00A9006A" w:rsidRDefault="00A9006A" w:rsidP="00D122FC">
      <w:pPr>
        <w:pStyle w:val="Bibliography"/>
        <w:jc w:val="both"/>
        <w:rPr>
          <w:sz w:val="20"/>
        </w:rPr>
      </w:pPr>
      <w:r w:rsidRPr="00A9006A">
        <w:rPr>
          <w:sz w:val="20"/>
        </w:rPr>
        <w:t>[15]</w:t>
      </w:r>
      <w:r w:rsidRPr="00A9006A">
        <w:rPr>
          <w:sz w:val="20"/>
        </w:rPr>
        <w:tab/>
        <w:t xml:space="preserve">D. Xing </w:t>
      </w:r>
      <w:r w:rsidRPr="00A9006A">
        <w:rPr>
          <w:i/>
          <w:iCs/>
          <w:sz w:val="20"/>
        </w:rPr>
        <w:t>et al.</w:t>
      </w:r>
      <w:r w:rsidRPr="00A9006A">
        <w:rPr>
          <w:sz w:val="20"/>
        </w:rPr>
        <w:t xml:space="preserve">, “3.3-kV </w:t>
      </w:r>
      <w:proofErr w:type="spellStart"/>
      <w:r w:rsidRPr="00A9006A">
        <w:rPr>
          <w:sz w:val="20"/>
        </w:rPr>
        <w:t>SiC</w:t>
      </w:r>
      <w:proofErr w:type="spellEnd"/>
      <w:r w:rsidRPr="00A9006A">
        <w:rPr>
          <w:sz w:val="20"/>
        </w:rPr>
        <w:t xml:space="preserve"> MOSFET Performance and Short-Circuit Capability,” in </w:t>
      </w:r>
      <w:r w:rsidRPr="00A9006A">
        <w:rPr>
          <w:i/>
          <w:iCs/>
          <w:sz w:val="20"/>
        </w:rPr>
        <w:t>2020 IEEE Workshop on Wide Bandgap Power Devices and Applications in Asia (</w:t>
      </w:r>
      <w:proofErr w:type="spellStart"/>
      <w:r w:rsidRPr="00A9006A">
        <w:rPr>
          <w:i/>
          <w:iCs/>
          <w:sz w:val="20"/>
        </w:rPr>
        <w:t>WiPDA</w:t>
      </w:r>
      <w:proofErr w:type="spellEnd"/>
      <w:r w:rsidRPr="00A9006A">
        <w:rPr>
          <w:i/>
          <w:iCs/>
          <w:sz w:val="20"/>
        </w:rPr>
        <w:t xml:space="preserve"> Asia)</w:t>
      </w:r>
      <w:r w:rsidRPr="00A9006A">
        <w:rPr>
          <w:sz w:val="20"/>
        </w:rPr>
        <w:t>, Sep. 2020, pp. 1–6.</w:t>
      </w:r>
    </w:p>
    <w:p w14:paraId="57294719" w14:textId="77777777" w:rsidR="00A9006A" w:rsidRPr="00A9006A" w:rsidRDefault="00A9006A" w:rsidP="00D122FC">
      <w:pPr>
        <w:pStyle w:val="Bibliography"/>
        <w:jc w:val="both"/>
        <w:rPr>
          <w:sz w:val="20"/>
        </w:rPr>
      </w:pPr>
      <w:r w:rsidRPr="00A9006A">
        <w:rPr>
          <w:sz w:val="20"/>
        </w:rPr>
        <w:t>[16]</w:t>
      </w:r>
      <w:r w:rsidRPr="00A9006A">
        <w:rPr>
          <w:sz w:val="20"/>
        </w:rPr>
        <w:tab/>
        <w:t xml:space="preserve">J. Schmitz, H. P. </w:t>
      </w:r>
      <w:proofErr w:type="spellStart"/>
      <w:r w:rsidRPr="00A9006A">
        <w:rPr>
          <w:sz w:val="20"/>
        </w:rPr>
        <w:t>Tuinhout</w:t>
      </w:r>
      <w:proofErr w:type="spellEnd"/>
      <w:r w:rsidRPr="00A9006A">
        <w:rPr>
          <w:sz w:val="20"/>
        </w:rPr>
        <w:t xml:space="preserve">, H. J. </w:t>
      </w:r>
      <w:proofErr w:type="spellStart"/>
      <w:r w:rsidRPr="00A9006A">
        <w:rPr>
          <w:sz w:val="20"/>
        </w:rPr>
        <w:t>Kretschmann</w:t>
      </w:r>
      <w:proofErr w:type="spellEnd"/>
      <w:r w:rsidRPr="00A9006A">
        <w:rPr>
          <w:sz w:val="20"/>
        </w:rPr>
        <w:t xml:space="preserve">, and P. H. </w:t>
      </w:r>
      <w:proofErr w:type="spellStart"/>
      <w:r w:rsidRPr="00A9006A">
        <w:rPr>
          <w:sz w:val="20"/>
        </w:rPr>
        <w:t>Woerlee</w:t>
      </w:r>
      <w:proofErr w:type="spellEnd"/>
      <w:r w:rsidRPr="00A9006A">
        <w:rPr>
          <w:sz w:val="20"/>
        </w:rPr>
        <w:t xml:space="preserve">, “Comparison of soft-breakdown triggers for large-area capacitors under constant voltage stress,” </w:t>
      </w:r>
      <w:r w:rsidRPr="00A9006A">
        <w:rPr>
          <w:i/>
          <w:iCs/>
          <w:sz w:val="20"/>
        </w:rPr>
        <w:t>IEEE Transactions on Device and Materials Reliability</w:t>
      </w:r>
      <w:r w:rsidRPr="00A9006A">
        <w:rPr>
          <w:sz w:val="20"/>
        </w:rPr>
        <w:t>, vol. 1, no. 3, Sep., pp. 150–157, 2001.</w:t>
      </w:r>
    </w:p>
    <w:p w14:paraId="6599741B" w14:textId="77777777" w:rsidR="00A9006A" w:rsidRPr="00A9006A" w:rsidRDefault="00A9006A" w:rsidP="00D122FC">
      <w:pPr>
        <w:pStyle w:val="Bibliography"/>
        <w:jc w:val="both"/>
        <w:rPr>
          <w:sz w:val="20"/>
        </w:rPr>
      </w:pPr>
      <w:r w:rsidRPr="00A9006A">
        <w:rPr>
          <w:sz w:val="20"/>
        </w:rPr>
        <w:t>[17]</w:t>
      </w:r>
      <w:r w:rsidRPr="00A9006A">
        <w:rPr>
          <w:sz w:val="20"/>
        </w:rPr>
        <w:tab/>
        <w:t xml:space="preserve">A. </w:t>
      </w:r>
      <w:proofErr w:type="spellStart"/>
      <w:r w:rsidRPr="00A9006A">
        <w:rPr>
          <w:sz w:val="20"/>
        </w:rPr>
        <w:t>Padovani</w:t>
      </w:r>
      <w:proofErr w:type="spellEnd"/>
      <w:r w:rsidRPr="00A9006A">
        <w:rPr>
          <w:sz w:val="20"/>
        </w:rPr>
        <w:t xml:space="preserve">, P. La </w:t>
      </w:r>
      <w:proofErr w:type="spellStart"/>
      <w:r w:rsidRPr="00A9006A">
        <w:rPr>
          <w:sz w:val="20"/>
        </w:rPr>
        <w:t>Torraca</w:t>
      </w:r>
      <w:proofErr w:type="spellEnd"/>
      <w:r w:rsidRPr="00A9006A">
        <w:rPr>
          <w:sz w:val="20"/>
        </w:rPr>
        <w:t xml:space="preserve">, J. Strand, L. </w:t>
      </w:r>
      <w:proofErr w:type="spellStart"/>
      <w:r w:rsidRPr="00A9006A">
        <w:rPr>
          <w:sz w:val="20"/>
        </w:rPr>
        <w:t>Larcher</w:t>
      </w:r>
      <w:proofErr w:type="spellEnd"/>
      <w:r w:rsidRPr="00A9006A">
        <w:rPr>
          <w:sz w:val="20"/>
        </w:rPr>
        <w:t xml:space="preserve">, and A. L. </w:t>
      </w:r>
      <w:proofErr w:type="spellStart"/>
      <w:r w:rsidRPr="00A9006A">
        <w:rPr>
          <w:sz w:val="20"/>
        </w:rPr>
        <w:t>Shluger</w:t>
      </w:r>
      <w:proofErr w:type="spellEnd"/>
      <w:r w:rsidRPr="00A9006A">
        <w:rPr>
          <w:sz w:val="20"/>
        </w:rPr>
        <w:t xml:space="preserve">, “Dielectric breakdown of oxide films in electronic devices,” </w:t>
      </w:r>
      <w:r w:rsidRPr="00A9006A">
        <w:rPr>
          <w:i/>
          <w:iCs/>
          <w:sz w:val="20"/>
        </w:rPr>
        <w:t xml:space="preserve">Nature </w:t>
      </w:r>
      <w:r w:rsidRPr="00A9006A">
        <w:rPr>
          <w:i/>
          <w:iCs/>
          <w:sz w:val="20"/>
        </w:rPr>
        <w:lastRenderedPageBreak/>
        <w:t>Reviews Materials</w:t>
      </w:r>
      <w:r w:rsidRPr="00A9006A">
        <w:rPr>
          <w:sz w:val="20"/>
        </w:rPr>
        <w:t>, vol. 9, no. 9, Sep., pp. 607–627, 2024.</w:t>
      </w:r>
    </w:p>
    <w:p w14:paraId="4B080A79" w14:textId="77777777" w:rsidR="00A9006A" w:rsidRPr="00A9006A" w:rsidRDefault="00A9006A" w:rsidP="00D122FC">
      <w:pPr>
        <w:pStyle w:val="Bibliography"/>
        <w:jc w:val="both"/>
        <w:rPr>
          <w:sz w:val="20"/>
        </w:rPr>
      </w:pPr>
      <w:r w:rsidRPr="00A9006A">
        <w:rPr>
          <w:sz w:val="20"/>
        </w:rPr>
        <w:t>[18]</w:t>
      </w:r>
      <w:r w:rsidRPr="00A9006A">
        <w:rPr>
          <w:sz w:val="20"/>
        </w:rPr>
        <w:tab/>
        <w:t xml:space="preserve">Hideki </w:t>
      </w:r>
      <w:proofErr w:type="spellStart"/>
      <w:r w:rsidRPr="00A9006A">
        <w:rPr>
          <w:sz w:val="20"/>
        </w:rPr>
        <w:t>Satake</w:t>
      </w:r>
      <w:proofErr w:type="spellEnd"/>
      <w:r w:rsidRPr="00A9006A">
        <w:rPr>
          <w:sz w:val="20"/>
        </w:rPr>
        <w:t xml:space="preserve"> and Akira </w:t>
      </w:r>
      <w:proofErr w:type="spellStart"/>
      <w:r w:rsidRPr="00A9006A">
        <w:rPr>
          <w:sz w:val="20"/>
        </w:rPr>
        <w:t>Toriumi</w:t>
      </w:r>
      <w:proofErr w:type="spellEnd"/>
      <w:r w:rsidRPr="00A9006A">
        <w:rPr>
          <w:sz w:val="20"/>
        </w:rPr>
        <w:t xml:space="preserve">, “SiO2 dielectric breakdown mechanism studied by the post-breakdown resistance statistics,” </w:t>
      </w:r>
      <w:r w:rsidRPr="00A9006A">
        <w:rPr>
          <w:i/>
          <w:iCs/>
          <w:sz w:val="20"/>
        </w:rPr>
        <w:t>Semiconductor Science and Technology</w:t>
      </w:r>
      <w:r w:rsidRPr="00A9006A">
        <w:rPr>
          <w:sz w:val="20"/>
        </w:rPr>
        <w:t>, vol. 15, no. 5, May, p. 471, 2000.</w:t>
      </w:r>
    </w:p>
    <w:p w14:paraId="0E86958F" w14:textId="77777777" w:rsidR="00A9006A" w:rsidRPr="00A9006A" w:rsidRDefault="00A9006A" w:rsidP="00D122FC">
      <w:pPr>
        <w:pStyle w:val="Bibliography"/>
        <w:jc w:val="both"/>
        <w:rPr>
          <w:sz w:val="20"/>
        </w:rPr>
      </w:pPr>
      <w:r w:rsidRPr="00A9006A">
        <w:rPr>
          <w:sz w:val="20"/>
        </w:rPr>
        <w:t>[19]</w:t>
      </w:r>
      <w:r w:rsidRPr="00A9006A">
        <w:rPr>
          <w:sz w:val="20"/>
        </w:rPr>
        <w:tab/>
        <w:t xml:space="preserve">T. </w:t>
      </w:r>
      <w:proofErr w:type="spellStart"/>
      <w:r w:rsidRPr="00A9006A">
        <w:rPr>
          <w:sz w:val="20"/>
        </w:rPr>
        <w:t>Pompl</w:t>
      </w:r>
      <w:proofErr w:type="spellEnd"/>
      <w:r w:rsidRPr="00A9006A">
        <w:rPr>
          <w:sz w:val="20"/>
        </w:rPr>
        <w:t xml:space="preserve">, C. Engel, H. </w:t>
      </w:r>
      <w:proofErr w:type="spellStart"/>
      <w:r w:rsidRPr="00A9006A">
        <w:rPr>
          <w:sz w:val="20"/>
        </w:rPr>
        <w:t>Wurzer</w:t>
      </w:r>
      <w:proofErr w:type="spellEnd"/>
      <w:r w:rsidRPr="00A9006A">
        <w:rPr>
          <w:sz w:val="20"/>
        </w:rPr>
        <w:t xml:space="preserve">, and M. Kerber, “Soft breakdown and hard breakdown in ultra-thin oxides,” </w:t>
      </w:r>
      <w:r w:rsidRPr="00A9006A">
        <w:rPr>
          <w:i/>
          <w:iCs/>
          <w:sz w:val="20"/>
        </w:rPr>
        <w:t>Microelectronics Reliability</w:t>
      </w:r>
      <w:r w:rsidRPr="00A9006A">
        <w:rPr>
          <w:sz w:val="20"/>
        </w:rPr>
        <w:t>, vol. 41, no. 4, Apr., pp. 543–551, 2001.</w:t>
      </w:r>
    </w:p>
    <w:p w14:paraId="5C243B01" w14:textId="77777777" w:rsidR="00A9006A" w:rsidRPr="00A9006A" w:rsidRDefault="00A9006A" w:rsidP="00D122FC">
      <w:pPr>
        <w:pStyle w:val="Bibliography"/>
        <w:jc w:val="both"/>
        <w:rPr>
          <w:sz w:val="20"/>
        </w:rPr>
      </w:pPr>
      <w:r w:rsidRPr="00A9006A">
        <w:rPr>
          <w:sz w:val="20"/>
        </w:rPr>
        <w:t>[20]</w:t>
      </w:r>
      <w:r w:rsidRPr="00A9006A">
        <w:rPr>
          <w:sz w:val="20"/>
        </w:rPr>
        <w:tab/>
        <w:t xml:space="preserve">K. E. </w:t>
      </w:r>
      <w:proofErr w:type="spellStart"/>
      <w:r w:rsidRPr="00A9006A">
        <w:rPr>
          <w:sz w:val="20"/>
        </w:rPr>
        <w:t>Falidas</w:t>
      </w:r>
      <w:proofErr w:type="spellEnd"/>
      <w:r w:rsidRPr="00A9006A">
        <w:rPr>
          <w:sz w:val="20"/>
        </w:rPr>
        <w:t xml:space="preserve">, M. B. </w:t>
      </w:r>
      <w:proofErr w:type="spellStart"/>
      <w:r w:rsidRPr="00A9006A">
        <w:rPr>
          <w:sz w:val="20"/>
        </w:rPr>
        <w:t>Everding</w:t>
      </w:r>
      <w:proofErr w:type="spellEnd"/>
      <w:r w:rsidRPr="00A9006A">
        <w:rPr>
          <w:sz w:val="20"/>
        </w:rPr>
        <w:t xml:space="preserve">, A. E. </w:t>
      </w:r>
      <w:proofErr w:type="spellStart"/>
      <w:r w:rsidRPr="00A9006A">
        <w:rPr>
          <w:sz w:val="20"/>
        </w:rPr>
        <w:t>Viegas</w:t>
      </w:r>
      <w:proofErr w:type="spellEnd"/>
      <w:r w:rsidRPr="00A9006A">
        <w:rPr>
          <w:sz w:val="20"/>
        </w:rPr>
        <w:t xml:space="preserve">, M. </w:t>
      </w:r>
      <w:proofErr w:type="spellStart"/>
      <w:r w:rsidRPr="00A9006A">
        <w:rPr>
          <w:sz w:val="20"/>
        </w:rPr>
        <w:t>Czernohorsky</w:t>
      </w:r>
      <w:proofErr w:type="spellEnd"/>
      <w:r w:rsidRPr="00A9006A">
        <w:rPr>
          <w:sz w:val="20"/>
        </w:rPr>
        <w:t xml:space="preserve">, and J. </w:t>
      </w:r>
      <w:proofErr w:type="spellStart"/>
      <w:r w:rsidRPr="00A9006A">
        <w:rPr>
          <w:sz w:val="20"/>
        </w:rPr>
        <w:t>Heitmann</w:t>
      </w:r>
      <w:proofErr w:type="spellEnd"/>
      <w:r w:rsidRPr="00A9006A">
        <w:rPr>
          <w:sz w:val="20"/>
        </w:rPr>
        <w:t xml:space="preserve">, “Automated reliability calculation of failure rate, lifetime extrapolation and prediction for embedded Metal-Insulator-Metal capacitors using an optimized Time-Dependent-Dielectric-Breakdown model,” </w:t>
      </w:r>
      <w:r w:rsidRPr="00A9006A">
        <w:rPr>
          <w:i/>
          <w:iCs/>
          <w:sz w:val="20"/>
        </w:rPr>
        <w:t>Microelectronics Reliability</w:t>
      </w:r>
      <w:r w:rsidRPr="00A9006A">
        <w:rPr>
          <w:sz w:val="20"/>
        </w:rPr>
        <w:t>, vol. 150, Nov., p. 115191, 2023.</w:t>
      </w:r>
    </w:p>
    <w:p w14:paraId="74F88E12" w14:textId="77777777" w:rsidR="00A9006A" w:rsidRPr="00A9006A" w:rsidRDefault="00A9006A" w:rsidP="00D122FC">
      <w:pPr>
        <w:pStyle w:val="Bibliography"/>
        <w:jc w:val="both"/>
        <w:rPr>
          <w:sz w:val="20"/>
        </w:rPr>
      </w:pPr>
      <w:r w:rsidRPr="00A9006A">
        <w:rPr>
          <w:sz w:val="20"/>
        </w:rPr>
        <w:t>[21]</w:t>
      </w:r>
      <w:r w:rsidRPr="00A9006A">
        <w:rPr>
          <w:sz w:val="20"/>
        </w:rPr>
        <w:tab/>
        <w:t xml:space="preserve">J. Qian </w:t>
      </w:r>
      <w:r w:rsidRPr="00A9006A">
        <w:rPr>
          <w:i/>
          <w:iCs/>
          <w:sz w:val="20"/>
        </w:rPr>
        <w:t>et al.</w:t>
      </w:r>
      <w:r w:rsidRPr="00A9006A">
        <w:rPr>
          <w:sz w:val="20"/>
        </w:rPr>
        <w:t xml:space="preserve">, “Modeling of Charge-to-Breakdown with an Electron Trapping Model for Analysis of Thermal Gate Oxide Failure Mechanism in </w:t>
      </w:r>
      <w:proofErr w:type="spellStart"/>
      <w:r w:rsidRPr="00A9006A">
        <w:rPr>
          <w:sz w:val="20"/>
        </w:rPr>
        <w:t>SiC</w:t>
      </w:r>
      <w:proofErr w:type="spellEnd"/>
      <w:r w:rsidRPr="00A9006A">
        <w:rPr>
          <w:sz w:val="20"/>
        </w:rPr>
        <w:t xml:space="preserve"> Power MOSFETs,” </w:t>
      </w:r>
      <w:r w:rsidRPr="00A9006A">
        <w:rPr>
          <w:i/>
          <w:iCs/>
          <w:sz w:val="20"/>
        </w:rPr>
        <w:t>Materials</w:t>
      </w:r>
      <w:r w:rsidRPr="00A9006A">
        <w:rPr>
          <w:sz w:val="20"/>
        </w:rPr>
        <w:t>, vol. 17, no. 7, p. 1455, 2024.</w:t>
      </w:r>
    </w:p>
    <w:p w14:paraId="7E6F3A47" w14:textId="77777777" w:rsidR="00A9006A" w:rsidRPr="00A9006A" w:rsidRDefault="00A9006A" w:rsidP="00D122FC">
      <w:pPr>
        <w:pStyle w:val="Bibliography"/>
        <w:jc w:val="both"/>
        <w:rPr>
          <w:sz w:val="20"/>
        </w:rPr>
      </w:pPr>
      <w:r w:rsidRPr="00A9006A">
        <w:rPr>
          <w:sz w:val="20"/>
        </w:rPr>
        <w:t>[22]</w:t>
      </w:r>
      <w:r w:rsidRPr="00A9006A">
        <w:rPr>
          <w:sz w:val="20"/>
        </w:rPr>
        <w:tab/>
        <w:t xml:space="preserve">M. </w:t>
      </w:r>
      <w:proofErr w:type="spellStart"/>
      <w:r w:rsidRPr="00A9006A">
        <w:rPr>
          <w:sz w:val="20"/>
        </w:rPr>
        <w:t>Lenzlinger</w:t>
      </w:r>
      <w:proofErr w:type="spellEnd"/>
      <w:r w:rsidRPr="00A9006A">
        <w:rPr>
          <w:sz w:val="20"/>
        </w:rPr>
        <w:t xml:space="preserve"> and E. H. Snow, “Fowler‐</w:t>
      </w:r>
      <w:proofErr w:type="spellStart"/>
      <w:r w:rsidRPr="00A9006A">
        <w:rPr>
          <w:sz w:val="20"/>
        </w:rPr>
        <w:t>Nordheim</w:t>
      </w:r>
      <w:proofErr w:type="spellEnd"/>
      <w:r w:rsidRPr="00A9006A">
        <w:rPr>
          <w:sz w:val="20"/>
        </w:rPr>
        <w:t xml:space="preserve"> Tunneling into Thermally Grown </w:t>
      </w:r>
      <w:r w:rsidRPr="00A9006A">
        <w:rPr>
          <w:sz w:val="20"/>
        </w:rPr>
        <w:t xml:space="preserve">SiO2,” </w:t>
      </w:r>
      <w:r w:rsidRPr="00A9006A">
        <w:rPr>
          <w:i/>
          <w:iCs/>
          <w:sz w:val="20"/>
        </w:rPr>
        <w:t>Journal of Applied Physics</w:t>
      </w:r>
      <w:r w:rsidRPr="00A9006A">
        <w:rPr>
          <w:sz w:val="20"/>
        </w:rPr>
        <w:t>, vol. 40, pp. 278–283, 1969.</w:t>
      </w:r>
    </w:p>
    <w:p w14:paraId="0C1BABCF" w14:textId="77777777" w:rsidR="00A9006A" w:rsidRPr="00A9006A" w:rsidRDefault="00A9006A" w:rsidP="00D122FC">
      <w:pPr>
        <w:pStyle w:val="Bibliography"/>
        <w:jc w:val="both"/>
        <w:rPr>
          <w:sz w:val="20"/>
        </w:rPr>
      </w:pPr>
      <w:r w:rsidRPr="00A9006A">
        <w:rPr>
          <w:sz w:val="20"/>
        </w:rPr>
        <w:t>[23]</w:t>
      </w:r>
      <w:r w:rsidRPr="00A9006A">
        <w:rPr>
          <w:sz w:val="20"/>
        </w:rPr>
        <w:tab/>
        <w:t xml:space="preserve">J. Frenkel, “On Pre-Breakdown Phenomena in Insulators and Electronic Semi-Conductors,” </w:t>
      </w:r>
      <w:r w:rsidRPr="00A9006A">
        <w:rPr>
          <w:i/>
          <w:iCs/>
          <w:sz w:val="20"/>
        </w:rPr>
        <w:t>Phys. Rev.</w:t>
      </w:r>
      <w:r w:rsidRPr="00A9006A">
        <w:rPr>
          <w:sz w:val="20"/>
        </w:rPr>
        <w:t>, vol. 54, no. 8, Oct., pp. 647–648, 1938.</w:t>
      </w:r>
    </w:p>
    <w:p w14:paraId="1C9ADAF9" w14:textId="77777777" w:rsidR="00A9006A" w:rsidRPr="00A9006A" w:rsidRDefault="00A9006A" w:rsidP="00D122FC">
      <w:pPr>
        <w:pStyle w:val="Bibliography"/>
        <w:jc w:val="both"/>
        <w:rPr>
          <w:sz w:val="20"/>
        </w:rPr>
      </w:pPr>
      <w:r w:rsidRPr="00A9006A">
        <w:rPr>
          <w:sz w:val="20"/>
        </w:rPr>
        <w:t>[24]</w:t>
      </w:r>
      <w:r w:rsidRPr="00A9006A">
        <w:rPr>
          <w:sz w:val="20"/>
        </w:rPr>
        <w:tab/>
        <w:t xml:space="preserve">T. </w:t>
      </w:r>
      <w:proofErr w:type="spellStart"/>
      <w:r w:rsidRPr="00A9006A">
        <w:rPr>
          <w:sz w:val="20"/>
        </w:rPr>
        <w:t>Pompl</w:t>
      </w:r>
      <w:proofErr w:type="spellEnd"/>
      <w:r w:rsidRPr="00A9006A">
        <w:rPr>
          <w:sz w:val="20"/>
        </w:rPr>
        <w:t xml:space="preserve">, C. Engel, H. </w:t>
      </w:r>
      <w:proofErr w:type="spellStart"/>
      <w:r w:rsidRPr="00A9006A">
        <w:rPr>
          <w:sz w:val="20"/>
        </w:rPr>
        <w:t>Wurzer</w:t>
      </w:r>
      <w:proofErr w:type="spellEnd"/>
      <w:r w:rsidRPr="00A9006A">
        <w:rPr>
          <w:sz w:val="20"/>
        </w:rPr>
        <w:t xml:space="preserve">, and M. Kerber, “Soft breakdown and hard breakdown in ultra-thin oxides,” </w:t>
      </w:r>
      <w:r w:rsidRPr="00A9006A">
        <w:rPr>
          <w:i/>
          <w:iCs/>
          <w:sz w:val="20"/>
        </w:rPr>
        <w:t>Microelectronics Reliability</w:t>
      </w:r>
      <w:r w:rsidRPr="00A9006A">
        <w:rPr>
          <w:sz w:val="20"/>
        </w:rPr>
        <w:t>, vol. 41, no. 4, Apr., pp. 543–551, 2001.</w:t>
      </w:r>
    </w:p>
    <w:p w14:paraId="7BCF53D3" w14:textId="77777777" w:rsidR="00A9006A" w:rsidRPr="00A9006A" w:rsidRDefault="00A9006A" w:rsidP="00D122FC">
      <w:pPr>
        <w:pStyle w:val="Bibliography"/>
        <w:jc w:val="both"/>
        <w:rPr>
          <w:sz w:val="20"/>
        </w:rPr>
      </w:pPr>
      <w:r w:rsidRPr="00A9006A">
        <w:rPr>
          <w:sz w:val="20"/>
        </w:rPr>
        <w:t>[25]</w:t>
      </w:r>
      <w:r w:rsidRPr="00A9006A">
        <w:rPr>
          <w:sz w:val="20"/>
        </w:rPr>
        <w:tab/>
        <w:t xml:space="preserve">A. </w:t>
      </w:r>
      <w:proofErr w:type="spellStart"/>
      <w:r w:rsidRPr="00A9006A">
        <w:rPr>
          <w:sz w:val="20"/>
        </w:rPr>
        <w:t>Padovani</w:t>
      </w:r>
      <w:proofErr w:type="spellEnd"/>
      <w:r w:rsidRPr="00A9006A">
        <w:rPr>
          <w:sz w:val="20"/>
        </w:rPr>
        <w:t xml:space="preserve">, D. Z. Gao, A. L. </w:t>
      </w:r>
      <w:proofErr w:type="spellStart"/>
      <w:r w:rsidRPr="00A9006A">
        <w:rPr>
          <w:sz w:val="20"/>
        </w:rPr>
        <w:t>Shluger</w:t>
      </w:r>
      <w:proofErr w:type="spellEnd"/>
      <w:r w:rsidRPr="00A9006A">
        <w:rPr>
          <w:sz w:val="20"/>
        </w:rPr>
        <w:t xml:space="preserve">, and L. </w:t>
      </w:r>
      <w:proofErr w:type="spellStart"/>
      <w:r w:rsidRPr="00A9006A">
        <w:rPr>
          <w:sz w:val="20"/>
        </w:rPr>
        <w:t>Larcher</w:t>
      </w:r>
      <w:proofErr w:type="spellEnd"/>
      <w:r w:rsidRPr="00A9006A">
        <w:rPr>
          <w:sz w:val="20"/>
        </w:rPr>
        <w:t xml:space="preserve">, “A microscopic mechanism of dielectric breakdown in SiO2 films: An insight from multi-scale modeling,” </w:t>
      </w:r>
      <w:r w:rsidRPr="00A9006A">
        <w:rPr>
          <w:i/>
          <w:iCs/>
          <w:sz w:val="20"/>
        </w:rPr>
        <w:t>Journal of Applied Physics</w:t>
      </w:r>
      <w:r w:rsidRPr="00A9006A">
        <w:rPr>
          <w:sz w:val="20"/>
        </w:rPr>
        <w:t>, vol. 121, no. 15, Apr., p. 155101, 2017.</w:t>
      </w:r>
    </w:p>
    <w:p w14:paraId="5BCFCFE5" w14:textId="77777777" w:rsidR="00A9006A" w:rsidRPr="00A9006A" w:rsidRDefault="00A9006A" w:rsidP="00D122FC">
      <w:pPr>
        <w:pStyle w:val="Bibliography"/>
        <w:jc w:val="both"/>
        <w:rPr>
          <w:sz w:val="20"/>
        </w:rPr>
      </w:pPr>
      <w:r w:rsidRPr="00A9006A">
        <w:rPr>
          <w:sz w:val="20"/>
        </w:rPr>
        <w:t>[26]</w:t>
      </w:r>
      <w:r w:rsidRPr="00A9006A">
        <w:rPr>
          <w:sz w:val="20"/>
        </w:rPr>
        <w:tab/>
        <w:t xml:space="preserve">F. Palumbo, S. Lombardo, and M. </w:t>
      </w:r>
      <w:proofErr w:type="spellStart"/>
      <w:r w:rsidRPr="00A9006A">
        <w:rPr>
          <w:sz w:val="20"/>
        </w:rPr>
        <w:t>Eizenberg</w:t>
      </w:r>
      <w:proofErr w:type="spellEnd"/>
      <w:r w:rsidRPr="00A9006A">
        <w:rPr>
          <w:sz w:val="20"/>
        </w:rPr>
        <w:t xml:space="preserve">, “Physical mechanism of progressive breakdown in gate oxides,” </w:t>
      </w:r>
      <w:r w:rsidRPr="00A9006A">
        <w:rPr>
          <w:i/>
          <w:iCs/>
          <w:sz w:val="20"/>
        </w:rPr>
        <w:t>Journal of Applied Physics</w:t>
      </w:r>
      <w:r w:rsidRPr="00A9006A">
        <w:rPr>
          <w:sz w:val="20"/>
        </w:rPr>
        <w:t>, vol. 115, no. 22, Jun., p. 224101, 2014.</w:t>
      </w:r>
    </w:p>
    <w:p w14:paraId="07331AF5" w14:textId="5238191A" w:rsidR="004A1E37" w:rsidRPr="00AC7627" w:rsidRDefault="004A1E37" w:rsidP="00D122FC">
      <w:pPr>
        <w:tabs>
          <w:tab w:val="left" w:pos="360"/>
          <w:tab w:val="right" w:leader="hyphen" w:pos="9072"/>
        </w:tabs>
        <w:spacing w:before="120"/>
        <w:jc w:val="both"/>
        <w:rPr>
          <w:sz w:val="20"/>
          <w:szCs w:val="20"/>
        </w:rPr>
      </w:pPr>
    </w:p>
    <w:p w14:paraId="651CD922" w14:textId="1EC2D162" w:rsidR="00D3654F" w:rsidRPr="00A64453" w:rsidRDefault="00D3654F" w:rsidP="00A64453">
      <w:pPr>
        <w:tabs>
          <w:tab w:val="left" w:pos="567"/>
          <w:tab w:val="right" w:leader="hyphen" w:pos="9072"/>
        </w:tabs>
        <w:spacing w:after="120"/>
        <w:jc w:val="both"/>
        <w:rPr>
          <w:sz w:val="22"/>
          <w:szCs w:val="22"/>
        </w:rPr>
      </w:pPr>
    </w:p>
    <w:p w14:paraId="14F19D9D" w14:textId="77777777" w:rsidR="00CD1093" w:rsidRPr="00AC7627" w:rsidRDefault="00CD1093" w:rsidP="00712AFB">
      <w:pPr>
        <w:tabs>
          <w:tab w:val="left" w:pos="284"/>
          <w:tab w:val="right" w:leader="hyphen" w:pos="9072"/>
        </w:tabs>
        <w:spacing w:before="120" w:after="120"/>
        <w:ind w:left="284" w:hanging="284"/>
        <w:jc w:val="both"/>
        <w:rPr>
          <w:sz w:val="22"/>
          <w:szCs w:val="22"/>
        </w:rPr>
      </w:pPr>
    </w:p>
    <w:p w14:paraId="143859FE" w14:textId="77777777" w:rsidR="005D7308" w:rsidRPr="00AC7627" w:rsidRDefault="005D7308" w:rsidP="00712AFB">
      <w:pPr>
        <w:tabs>
          <w:tab w:val="left" w:pos="360"/>
          <w:tab w:val="right" w:leader="hyphen" w:pos="9072"/>
        </w:tabs>
        <w:spacing w:before="120" w:after="120"/>
        <w:jc w:val="both"/>
        <w:rPr>
          <w:sz w:val="22"/>
          <w:szCs w:val="22"/>
        </w:rPr>
        <w:sectPr w:rsidR="005D7308" w:rsidRPr="00AC7627" w:rsidSect="000666A0">
          <w:type w:val="continuous"/>
          <w:pgSz w:w="11907" w:h="16840" w:code="9"/>
          <w:pgMar w:top="1134" w:right="1134" w:bottom="1134" w:left="1418" w:header="720" w:footer="556" w:gutter="0"/>
          <w:cols w:num="2" w:space="567"/>
          <w:docGrid w:linePitch="360"/>
        </w:sectPr>
      </w:pPr>
    </w:p>
    <w:p w14:paraId="16D127BD" w14:textId="6E764D3C" w:rsidR="00C32D99" w:rsidRDefault="00C32D99" w:rsidP="00712AFB">
      <w:pPr>
        <w:tabs>
          <w:tab w:val="left" w:pos="360"/>
          <w:tab w:val="right" w:leader="hyphen" w:pos="9072"/>
        </w:tabs>
        <w:spacing w:before="120" w:after="120"/>
        <w:jc w:val="both"/>
        <w:rPr>
          <w:sz w:val="22"/>
          <w:szCs w:val="22"/>
        </w:rPr>
      </w:pPr>
    </w:p>
    <w:p w14:paraId="4420BB6C" w14:textId="138219BA" w:rsidR="00117585" w:rsidRDefault="00117585" w:rsidP="00712AFB">
      <w:pPr>
        <w:tabs>
          <w:tab w:val="left" w:pos="360"/>
          <w:tab w:val="right" w:leader="hyphen" w:pos="9072"/>
        </w:tabs>
        <w:spacing w:before="120" w:after="120"/>
        <w:jc w:val="both"/>
        <w:rPr>
          <w:sz w:val="22"/>
          <w:szCs w:val="22"/>
        </w:rPr>
      </w:pPr>
    </w:p>
    <w:p w14:paraId="0121A2E1" w14:textId="02724EF5" w:rsidR="00CB6E08" w:rsidRDefault="00CB6E08" w:rsidP="00712AFB">
      <w:pPr>
        <w:tabs>
          <w:tab w:val="left" w:pos="360"/>
          <w:tab w:val="right" w:leader="hyphen" w:pos="9072"/>
        </w:tabs>
        <w:spacing w:before="120" w:after="120"/>
        <w:jc w:val="both"/>
        <w:rPr>
          <w:sz w:val="22"/>
          <w:szCs w:val="22"/>
        </w:rPr>
      </w:pPr>
    </w:p>
    <w:p w14:paraId="764BCFD7" w14:textId="55715158" w:rsidR="00CB6E08" w:rsidRDefault="00CB6E08" w:rsidP="00712AFB">
      <w:pPr>
        <w:tabs>
          <w:tab w:val="left" w:pos="360"/>
          <w:tab w:val="right" w:leader="hyphen" w:pos="9072"/>
        </w:tabs>
        <w:spacing w:before="120" w:after="120"/>
        <w:jc w:val="both"/>
        <w:rPr>
          <w:sz w:val="22"/>
          <w:szCs w:val="22"/>
        </w:rPr>
      </w:pPr>
    </w:p>
    <w:p w14:paraId="774A6D37" w14:textId="7D4CC56C" w:rsidR="00CB6E08" w:rsidRDefault="00CB6E08" w:rsidP="00712AFB">
      <w:pPr>
        <w:tabs>
          <w:tab w:val="left" w:pos="360"/>
          <w:tab w:val="right" w:leader="hyphen" w:pos="9072"/>
        </w:tabs>
        <w:spacing w:before="120" w:after="120"/>
        <w:jc w:val="both"/>
        <w:rPr>
          <w:sz w:val="22"/>
          <w:szCs w:val="22"/>
        </w:rPr>
      </w:pPr>
    </w:p>
    <w:p w14:paraId="053EB68D" w14:textId="51EDEB81" w:rsidR="00CB6E08" w:rsidRDefault="00CB6E08" w:rsidP="00712AFB">
      <w:pPr>
        <w:tabs>
          <w:tab w:val="left" w:pos="360"/>
          <w:tab w:val="right" w:leader="hyphen" w:pos="9072"/>
        </w:tabs>
        <w:spacing w:before="120" w:after="120"/>
        <w:jc w:val="both"/>
        <w:rPr>
          <w:sz w:val="22"/>
          <w:szCs w:val="22"/>
        </w:rPr>
      </w:pPr>
    </w:p>
    <w:p w14:paraId="2F709B1E" w14:textId="0DFB8CEB" w:rsidR="00CB6E08" w:rsidRDefault="00CB6E08" w:rsidP="00712AFB">
      <w:pPr>
        <w:tabs>
          <w:tab w:val="left" w:pos="360"/>
          <w:tab w:val="right" w:leader="hyphen" w:pos="9072"/>
        </w:tabs>
        <w:spacing w:before="120" w:after="120"/>
        <w:jc w:val="both"/>
        <w:rPr>
          <w:sz w:val="22"/>
          <w:szCs w:val="22"/>
        </w:rPr>
      </w:pPr>
    </w:p>
    <w:p w14:paraId="0659BDA2" w14:textId="3BCCB469" w:rsidR="00CB6E08" w:rsidRDefault="00CB6E08" w:rsidP="00712AFB">
      <w:pPr>
        <w:tabs>
          <w:tab w:val="left" w:pos="360"/>
          <w:tab w:val="right" w:leader="hyphen" w:pos="9072"/>
        </w:tabs>
        <w:spacing w:before="120" w:after="120"/>
        <w:jc w:val="both"/>
        <w:rPr>
          <w:sz w:val="22"/>
          <w:szCs w:val="22"/>
        </w:rPr>
      </w:pPr>
    </w:p>
    <w:p w14:paraId="373201B4" w14:textId="14781CE7" w:rsidR="00CB6E08" w:rsidRDefault="00CB6E08" w:rsidP="00712AFB">
      <w:pPr>
        <w:tabs>
          <w:tab w:val="left" w:pos="360"/>
          <w:tab w:val="right" w:leader="hyphen" w:pos="9072"/>
        </w:tabs>
        <w:spacing w:before="120" w:after="120"/>
        <w:jc w:val="both"/>
        <w:rPr>
          <w:sz w:val="22"/>
          <w:szCs w:val="22"/>
        </w:rPr>
      </w:pPr>
    </w:p>
    <w:p w14:paraId="5EF97A78" w14:textId="23DC4269" w:rsidR="00CB6E08" w:rsidRDefault="00CB6E08" w:rsidP="00712AFB">
      <w:pPr>
        <w:tabs>
          <w:tab w:val="left" w:pos="360"/>
          <w:tab w:val="right" w:leader="hyphen" w:pos="9072"/>
        </w:tabs>
        <w:spacing w:before="120" w:after="120"/>
        <w:jc w:val="both"/>
        <w:rPr>
          <w:sz w:val="22"/>
          <w:szCs w:val="22"/>
        </w:rPr>
      </w:pPr>
    </w:p>
    <w:p w14:paraId="53EC7070" w14:textId="30A25EAB" w:rsidR="00CB6E08" w:rsidRDefault="00CB6E08" w:rsidP="00712AFB">
      <w:pPr>
        <w:tabs>
          <w:tab w:val="left" w:pos="360"/>
          <w:tab w:val="right" w:leader="hyphen" w:pos="9072"/>
        </w:tabs>
        <w:spacing w:before="120" w:after="120"/>
        <w:jc w:val="both"/>
        <w:rPr>
          <w:sz w:val="22"/>
          <w:szCs w:val="22"/>
        </w:rPr>
      </w:pPr>
    </w:p>
    <w:p w14:paraId="601681C3" w14:textId="5A7D0628" w:rsidR="00CB6E08" w:rsidRDefault="00CB6E08" w:rsidP="00712AFB">
      <w:pPr>
        <w:tabs>
          <w:tab w:val="left" w:pos="360"/>
          <w:tab w:val="right" w:leader="hyphen" w:pos="9072"/>
        </w:tabs>
        <w:spacing w:before="120" w:after="120"/>
        <w:jc w:val="both"/>
        <w:rPr>
          <w:sz w:val="22"/>
          <w:szCs w:val="22"/>
        </w:rPr>
      </w:pPr>
    </w:p>
    <w:p w14:paraId="09621117" w14:textId="123649B1" w:rsidR="00CB6E08" w:rsidRDefault="00CB6E08" w:rsidP="00712AFB">
      <w:pPr>
        <w:tabs>
          <w:tab w:val="left" w:pos="360"/>
          <w:tab w:val="right" w:leader="hyphen" w:pos="9072"/>
        </w:tabs>
        <w:spacing w:before="120" w:after="120"/>
        <w:jc w:val="both"/>
        <w:rPr>
          <w:sz w:val="22"/>
          <w:szCs w:val="22"/>
        </w:rPr>
      </w:pPr>
    </w:p>
    <w:p w14:paraId="47B5D6D4" w14:textId="25FF6074" w:rsidR="00CB6E08" w:rsidRDefault="00CB6E08" w:rsidP="00712AFB">
      <w:pPr>
        <w:tabs>
          <w:tab w:val="left" w:pos="360"/>
          <w:tab w:val="right" w:leader="hyphen" w:pos="9072"/>
        </w:tabs>
        <w:spacing w:before="120" w:after="120"/>
        <w:jc w:val="both"/>
        <w:rPr>
          <w:sz w:val="22"/>
          <w:szCs w:val="22"/>
        </w:rPr>
      </w:pPr>
    </w:p>
    <w:p w14:paraId="51240906" w14:textId="096FD8A2" w:rsidR="00CB6E08" w:rsidRDefault="00CB6E08" w:rsidP="00712AFB">
      <w:pPr>
        <w:tabs>
          <w:tab w:val="left" w:pos="360"/>
          <w:tab w:val="right" w:leader="hyphen" w:pos="9072"/>
        </w:tabs>
        <w:spacing w:before="120" w:after="120"/>
        <w:jc w:val="both"/>
        <w:rPr>
          <w:sz w:val="22"/>
          <w:szCs w:val="22"/>
        </w:rPr>
      </w:pPr>
    </w:p>
    <w:p w14:paraId="22D66C1C" w14:textId="16FE3CED" w:rsidR="00D61A7E" w:rsidRDefault="00D61A7E" w:rsidP="00712AFB">
      <w:pPr>
        <w:tabs>
          <w:tab w:val="left" w:pos="360"/>
          <w:tab w:val="right" w:leader="hyphen" w:pos="9072"/>
        </w:tabs>
        <w:spacing w:before="120" w:after="120"/>
        <w:jc w:val="both"/>
        <w:rPr>
          <w:sz w:val="22"/>
          <w:szCs w:val="22"/>
        </w:rPr>
      </w:pPr>
    </w:p>
    <w:p w14:paraId="3273FFE7" w14:textId="272D166A" w:rsidR="00D61A7E" w:rsidRDefault="00D61A7E" w:rsidP="00712AFB">
      <w:pPr>
        <w:tabs>
          <w:tab w:val="left" w:pos="360"/>
          <w:tab w:val="right" w:leader="hyphen" w:pos="9072"/>
        </w:tabs>
        <w:spacing w:before="120" w:after="120"/>
        <w:jc w:val="both"/>
        <w:rPr>
          <w:sz w:val="22"/>
          <w:szCs w:val="22"/>
        </w:rPr>
      </w:pPr>
    </w:p>
    <w:p w14:paraId="07C19DA7" w14:textId="45040890" w:rsidR="00D61A7E" w:rsidRDefault="00D61A7E" w:rsidP="00712AFB">
      <w:pPr>
        <w:tabs>
          <w:tab w:val="left" w:pos="360"/>
          <w:tab w:val="right" w:leader="hyphen" w:pos="9072"/>
        </w:tabs>
        <w:spacing w:before="120" w:after="120"/>
        <w:jc w:val="both"/>
        <w:rPr>
          <w:sz w:val="22"/>
          <w:szCs w:val="22"/>
        </w:rPr>
      </w:pPr>
    </w:p>
    <w:p w14:paraId="46C95BD9" w14:textId="77777777" w:rsidR="000C06F6" w:rsidRDefault="000C06F6" w:rsidP="00712AFB">
      <w:pPr>
        <w:tabs>
          <w:tab w:val="left" w:pos="360"/>
          <w:tab w:val="right" w:leader="hyphen" w:pos="9072"/>
        </w:tabs>
        <w:spacing w:before="120" w:after="120"/>
        <w:jc w:val="both"/>
        <w:rPr>
          <w:sz w:val="22"/>
          <w:szCs w:val="22"/>
        </w:rPr>
      </w:pPr>
    </w:p>
    <w:p w14:paraId="7F852D9B" w14:textId="33339C34" w:rsidR="00CB6E08" w:rsidRDefault="00CB6E08" w:rsidP="00712AFB">
      <w:pPr>
        <w:tabs>
          <w:tab w:val="left" w:pos="360"/>
          <w:tab w:val="right" w:leader="hyphen" w:pos="9072"/>
        </w:tabs>
        <w:spacing w:before="120" w:after="120"/>
        <w:jc w:val="both"/>
        <w:rPr>
          <w:sz w:val="22"/>
          <w:szCs w:val="22"/>
        </w:rPr>
      </w:pPr>
    </w:p>
    <w:p w14:paraId="5DFC4B55" w14:textId="32E2F0EB" w:rsidR="00CB6E08" w:rsidRDefault="00CB6E08" w:rsidP="00712AFB">
      <w:pPr>
        <w:tabs>
          <w:tab w:val="left" w:pos="360"/>
          <w:tab w:val="right" w:leader="hyphen" w:pos="9072"/>
        </w:tabs>
        <w:spacing w:before="120" w:after="120"/>
        <w:jc w:val="both"/>
        <w:rPr>
          <w:sz w:val="22"/>
          <w:szCs w:val="22"/>
        </w:rPr>
      </w:pPr>
    </w:p>
    <w:p w14:paraId="5D6277CD" w14:textId="77777777" w:rsidR="00CB6E08" w:rsidRPr="007B3EA9" w:rsidRDefault="00CB6E08" w:rsidP="00CB6E08">
      <w:pPr>
        <w:tabs>
          <w:tab w:val="right" w:leader="hyphen" w:pos="9072"/>
        </w:tabs>
        <w:jc w:val="center"/>
        <w:rPr>
          <w:rFonts w:ascii="Arial" w:hAnsi="Arial" w:cs="Arial"/>
          <w:b/>
          <w:sz w:val="36"/>
          <w:szCs w:val="28"/>
        </w:rPr>
      </w:pPr>
      <w:r w:rsidRPr="007B3EA9">
        <w:rPr>
          <w:rFonts w:ascii="Arial" w:hAnsi="Arial" w:cs="Arial"/>
          <w:b/>
          <w:sz w:val="32"/>
          <w:szCs w:val="28"/>
        </w:rPr>
        <w:lastRenderedPageBreak/>
        <w:t>Thiết kế và đánh giá đặc tính đo lường của hệ thống đo I–V cao áp có khả năng lập trình phục vụ nghiên cứu động học đánh thủng điện môi</w:t>
      </w:r>
    </w:p>
    <w:p w14:paraId="259ACDEA" w14:textId="77777777" w:rsidR="00CB6E08" w:rsidRPr="00234C54" w:rsidRDefault="00CB6E08" w:rsidP="00CB6E08">
      <w:pPr>
        <w:ind w:right="70"/>
        <w:jc w:val="center"/>
        <w:rPr>
          <w:b/>
          <w:szCs w:val="28"/>
        </w:rPr>
      </w:pPr>
    </w:p>
    <w:p w14:paraId="3EDA46B3" w14:textId="77777777" w:rsidR="00CB6E08" w:rsidRPr="005712D9" w:rsidRDefault="00CB6E08" w:rsidP="00CB6E08">
      <w:pPr>
        <w:ind w:right="68"/>
        <w:jc w:val="center"/>
        <w:rPr>
          <w:b/>
          <w:szCs w:val="22"/>
        </w:rPr>
      </w:pPr>
      <w:r>
        <w:rPr>
          <w:b/>
          <w:szCs w:val="22"/>
        </w:rPr>
        <w:t>Hu</w:t>
      </w:r>
      <w:r w:rsidRPr="00523EB1">
        <w:rPr>
          <w:b/>
          <w:szCs w:val="22"/>
        </w:rPr>
        <w:t>ỳnh</w:t>
      </w:r>
      <w:r>
        <w:rPr>
          <w:b/>
          <w:szCs w:val="22"/>
        </w:rPr>
        <w:t xml:space="preserve"> C</w:t>
      </w:r>
      <w:r w:rsidRPr="00523EB1">
        <w:rPr>
          <w:b/>
          <w:szCs w:val="22"/>
        </w:rPr>
        <w:t>ô</w:t>
      </w:r>
      <w:r>
        <w:rPr>
          <w:b/>
          <w:szCs w:val="22"/>
        </w:rPr>
        <w:t>ng T</w:t>
      </w:r>
      <w:r w:rsidRPr="00523EB1">
        <w:rPr>
          <w:b/>
          <w:szCs w:val="22"/>
        </w:rPr>
        <w:t>ú</w:t>
      </w:r>
      <w:r>
        <w:rPr>
          <w:b/>
          <w:szCs w:val="22"/>
          <w:vertAlign w:val="superscript"/>
        </w:rPr>
        <w:t xml:space="preserve">1,* </w:t>
      </w:r>
      <w:r>
        <w:rPr>
          <w:b/>
          <w:szCs w:val="22"/>
        </w:rPr>
        <w:t xml:space="preserve">, </w:t>
      </w:r>
      <w:proofErr w:type="spellStart"/>
      <w:r>
        <w:rPr>
          <w:b/>
          <w:szCs w:val="22"/>
        </w:rPr>
        <w:t>Nguyễn</w:t>
      </w:r>
      <w:proofErr w:type="spellEnd"/>
      <w:r>
        <w:rPr>
          <w:b/>
          <w:szCs w:val="22"/>
        </w:rPr>
        <w:t xml:space="preserve"> Văn Hào</w:t>
      </w:r>
      <w:r w:rsidRPr="005712D9">
        <w:rPr>
          <w:b/>
          <w:szCs w:val="22"/>
          <w:vertAlign w:val="superscript"/>
        </w:rPr>
        <w:t>2</w:t>
      </w:r>
    </w:p>
    <w:p w14:paraId="56D71FD0" w14:textId="77777777" w:rsidR="00CB6E08" w:rsidRPr="003C665C" w:rsidRDefault="00CB6E08" w:rsidP="00CB6E08">
      <w:pPr>
        <w:ind w:right="70"/>
        <w:jc w:val="center"/>
        <w:rPr>
          <w:szCs w:val="18"/>
        </w:rPr>
      </w:pPr>
    </w:p>
    <w:p w14:paraId="15EC3FCA" w14:textId="77777777" w:rsidR="00CB6E08" w:rsidRDefault="00CB6E08" w:rsidP="00CB6E08">
      <w:pPr>
        <w:ind w:right="68"/>
        <w:jc w:val="center"/>
        <w:rPr>
          <w:i/>
          <w:sz w:val="22"/>
          <w:szCs w:val="22"/>
        </w:rPr>
      </w:pPr>
      <w:r w:rsidRPr="00974745">
        <w:rPr>
          <w:i/>
          <w:sz w:val="22"/>
          <w:szCs w:val="22"/>
          <w:vertAlign w:val="superscript"/>
        </w:rPr>
        <w:t>1</w:t>
      </w:r>
      <w:r>
        <w:rPr>
          <w:i/>
          <w:sz w:val="22"/>
          <w:szCs w:val="22"/>
        </w:rPr>
        <w:t>Ph</w:t>
      </w:r>
      <w:r w:rsidRPr="00523EB1">
        <w:rPr>
          <w:i/>
          <w:sz w:val="22"/>
          <w:szCs w:val="22"/>
        </w:rPr>
        <w:t>òng</w:t>
      </w:r>
      <w:r>
        <w:rPr>
          <w:i/>
          <w:sz w:val="22"/>
          <w:szCs w:val="22"/>
        </w:rPr>
        <w:t xml:space="preserve"> </w:t>
      </w:r>
      <w:r w:rsidRPr="00523EB1">
        <w:rPr>
          <w:i/>
          <w:sz w:val="22"/>
          <w:szCs w:val="22"/>
        </w:rPr>
        <w:t>Đào</w:t>
      </w:r>
      <w:r>
        <w:rPr>
          <w:i/>
          <w:sz w:val="22"/>
          <w:szCs w:val="22"/>
        </w:rPr>
        <w:t xml:space="preserve"> t</w:t>
      </w:r>
      <w:r w:rsidRPr="00523EB1">
        <w:rPr>
          <w:i/>
          <w:sz w:val="22"/>
          <w:szCs w:val="22"/>
        </w:rPr>
        <w:t>ạo</w:t>
      </w:r>
      <w:r>
        <w:rPr>
          <w:i/>
          <w:sz w:val="22"/>
          <w:szCs w:val="22"/>
        </w:rPr>
        <w:t>, Trư</w:t>
      </w:r>
      <w:r w:rsidRPr="00523EB1">
        <w:rPr>
          <w:i/>
          <w:sz w:val="22"/>
          <w:szCs w:val="22"/>
        </w:rPr>
        <w:t>ờng</w:t>
      </w:r>
      <w:r>
        <w:rPr>
          <w:i/>
          <w:sz w:val="22"/>
          <w:szCs w:val="22"/>
        </w:rPr>
        <w:t xml:space="preserve"> </w:t>
      </w:r>
      <w:r w:rsidRPr="00523EB1">
        <w:rPr>
          <w:i/>
          <w:sz w:val="22"/>
          <w:szCs w:val="22"/>
        </w:rPr>
        <w:t>Đại</w:t>
      </w:r>
      <w:r>
        <w:rPr>
          <w:i/>
          <w:sz w:val="22"/>
          <w:szCs w:val="22"/>
        </w:rPr>
        <w:t xml:space="preserve"> h</w:t>
      </w:r>
      <w:r w:rsidRPr="00523EB1">
        <w:rPr>
          <w:i/>
          <w:sz w:val="22"/>
          <w:szCs w:val="22"/>
        </w:rPr>
        <w:t>ọ</w:t>
      </w:r>
      <w:r>
        <w:rPr>
          <w:i/>
          <w:sz w:val="22"/>
          <w:szCs w:val="22"/>
        </w:rPr>
        <w:t>c Quy Nh</w:t>
      </w:r>
      <w:r w:rsidRPr="00523EB1">
        <w:rPr>
          <w:i/>
          <w:sz w:val="22"/>
          <w:szCs w:val="22"/>
        </w:rPr>
        <w:t>ơ</w:t>
      </w:r>
      <w:r>
        <w:rPr>
          <w:i/>
          <w:sz w:val="22"/>
          <w:szCs w:val="22"/>
        </w:rPr>
        <w:t>n, Vi</w:t>
      </w:r>
      <w:r w:rsidRPr="00D850D5">
        <w:rPr>
          <w:i/>
          <w:sz w:val="22"/>
          <w:szCs w:val="22"/>
        </w:rPr>
        <w:t>ệt</w:t>
      </w:r>
      <w:r>
        <w:rPr>
          <w:i/>
          <w:sz w:val="22"/>
          <w:szCs w:val="22"/>
        </w:rPr>
        <w:t xml:space="preserve"> Nam</w:t>
      </w:r>
    </w:p>
    <w:p w14:paraId="2357D7F7" w14:textId="77777777" w:rsidR="00CB6E08" w:rsidRDefault="00CB6E08" w:rsidP="00CB6E08">
      <w:pPr>
        <w:ind w:right="70"/>
        <w:jc w:val="center"/>
        <w:rPr>
          <w:i/>
          <w:sz w:val="22"/>
          <w:szCs w:val="22"/>
        </w:rPr>
      </w:pPr>
      <w:r w:rsidRPr="00CD173B">
        <w:rPr>
          <w:i/>
          <w:sz w:val="22"/>
          <w:szCs w:val="22"/>
          <w:vertAlign w:val="superscript"/>
        </w:rPr>
        <w:t>2</w:t>
      </w:r>
      <w:r>
        <w:rPr>
          <w:i/>
          <w:sz w:val="22"/>
          <w:szCs w:val="22"/>
        </w:rPr>
        <w:t>Khoa Kỹ thuật và Công nghệ, Trường Đại học Quy Nhơn, Việt Nam</w:t>
      </w:r>
    </w:p>
    <w:p w14:paraId="7C04DF51" w14:textId="77777777" w:rsidR="00CB6E08" w:rsidRDefault="00CB6E08" w:rsidP="00CB6E08">
      <w:pPr>
        <w:ind w:right="70"/>
        <w:jc w:val="center"/>
        <w:rPr>
          <w:i/>
          <w:sz w:val="22"/>
          <w:szCs w:val="22"/>
        </w:rPr>
      </w:pPr>
    </w:p>
    <w:p w14:paraId="61F8164B" w14:textId="77777777" w:rsidR="00CB6E08" w:rsidRPr="00A1294C" w:rsidRDefault="00CB6E08" w:rsidP="00CB6E08">
      <w:pPr>
        <w:ind w:right="70"/>
        <w:jc w:val="center"/>
        <w:rPr>
          <w:i/>
          <w:sz w:val="22"/>
          <w:szCs w:val="22"/>
        </w:rPr>
      </w:pPr>
      <w:r>
        <w:rPr>
          <w:i/>
          <w:sz w:val="22"/>
          <w:szCs w:val="22"/>
        </w:rPr>
        <w:t xml:space="preserve">*Tác giả liên hệ chính. Email: </w:t>
      </w:r>
      <w:hyperlink r:id="rId15" w:history="1">
        <w:r w:rsidRPr="00A1294C">
          <w:rPr>
            <w:rStyle w:val="Hyperlink"/>
            <w:i/>
            <w:sz w:val="22"/>
            <w:szCs w:val="22"/>
            <w:u w:val="none"/>
          </w:rPr>
          <w:t>huynhcongtu@qnu.edu.vn</w:t>
        </w:r>
      </w:hyperlink>
    </w:p>
    <w:p w14:paraId="057C1C6F" w14:textId="77777777" w:rsidR="00CB6E08" w:rsidRDefault="00CB6E08" w:rsidP="00CB6E08">
      <w:pPr>
        <w:ind w:right="68" w:firstLine="431"/>
        <w:jc w:val="center"/>
        <w:rPr>
          <w:i/>
          <w:sz w:val="22"/>
        </w:rPr>
      </w:pPr>
    </w:p>
    <w:p w14:paraId="055B71FE" w14:textId="77777777" w:rsidR="00CB6E08" w:rsidRDefault="00CB6E08" w:rsidP="00CB6E08">
      <w:pPr>
        <w:ind w:right="68" w:firstLine="431"/>
        <w:jc w:val="center"/>
        <w:rPr>
          <w:i/>
          <w:sz w:val="22"/>
        </w:rPr>
      </w:pPr>
    </w:p>
    <w:p w14:paraId="2030E26F" w14:textId="77777777" w:rsidR="00CB6E08" w:rsidRDefault="00CB6E08" w:rsidP="00CB6E08">
      <w:pPr>
        <w:ind w:right="70"/>
        <w:rPr>
          <w:i/>
          <w:sz w:val="22"/>
          <w:szCs w:val="22"/>
        </w:rPr>
      </w:pPr>
    </w:p>
    <w:p w14:paraId="0E6B88E7" w14:textId="77777777" w:rsidR="00CB6E08" w:rsidRPr="003C753C" w:rsidRDefault="00CB6E08" w:rsidP="00CB6E08">
      <w:pPr>
        <w:tabs>
          <w:tab w:val="left" w:pos="360"/>
          <w:tab w:val="left" w:pos="540"/>
          <w:tab w:val="right" w:leader="hyphen" w:pos="9072"/>
        </w:tabs>
        <w:spacing w:after="240"/>
        <w:jc w:val="both"/>
        <w:rPr>
          <w:b/>
          <w:sz w:val="22"/>
          <w:szCs w:val="22"/>
          <w:lang w:val="vi-VN"/>
        </w:rPr>
      </w:pPr>
      <w:r w:rsidRPr="003C753C">
        <w:rPr>
          <w:b/>
          <w:sz w:val="22"/>
          <w:szCs w:val="22"/>
          <w:lang w:val="vi-VN"/>
        </w:rPr>
        <w:t>TÓM TẮT</w:t>
      </w:r>
    </w:p>
    <w:p w14:paraId="4E6FD1D2" w14:textId="77777777" w:rsidR="00CB6E08" w:rsidRPr="004811F9" w:rsidRDefault="00CB6E08" w:rsidP="00CB6E08">
      <w:pPr>
        <w:spacing w:after="220"/>
        <w:ind w:firstLine="567"/>
        <w:jc w:val="both"/>
        <w:rPr>
          <w:sz w:val="20"/>
          <w:szCs w:val="20"/>
          <w:lang w:val="vi-VN"/>
        </w:rPr>
      </w:pPr>
      <w:r w:rsidRPr="004811F9">
        <w:rPr>
          <w:sz w:val="20"/>
          <w:szCs w:val="20"/>
          <w:lang w:val="vi-VN"/>
        </w:rPr>
        <w:t>Phân biệt chính xác giữa hiện tượng đánh thủng điện môi thực và các tín hiệu giả do cơ chế giới hạn dòng của thiết bị gây ra là một thách thức cơ bản trong đo lường độ tin cậy bán dẫn. Để giải quyết yêu cầu này, bài báo trình bày thiết kế và thẩm định đặc tính đo lường của một hệ thống đo I–V cao áp khả trình, được tối ưu hóa cho phân tích động học đánh thủng. Kiến trúc hệ thống tích hợp nguồn cao áp điều khiển dạng dốc với mô-đun thu thập dữ liệu hai kênh được cách ly về điện, đạt mức nhiễu nền hiệu dụng sau xử lý ở ngưỡng dưới nA (sub-nA), đảm bảo tính toàn vẹn tín hiệu trên toàn bộ dải động</w:t>
      </w:r>
      <w:r w:rsidRPr="004811F9">
        <w:rPr>
          <w:rFonts w:eastAsia="Georgia"/>
          <w:sz w:val="20"/>
          <w:szCs w:val="20"/>
          <w:lang w:val="vi-VN"/>
        </w:rPr>
        <w:t>. Đóng góp trọng tâm là việc chuẩn hóa chiến lược phát hiện nhận biết giới hạn dòng: định vị điểm khởi phát đánh thủng cứng (HBD) tại cực đại độ dốc vi phân (</w:t>
      </w:r>
      <m:oMath>
        <m:r>
          <m:rPr>
            <m:sty m:val="p"/>
          </m:rPr>
          <w:rPr>
            <w:rFonts w:ascii="Cambria Math" w:hAnsi="Cambria Math"/>
            <w:sz w:val="20"/>
            <w:szCs w:val="20"/>
            <w:lang w:val="vi-VN"/>
          </w:rPr>
          <m:t>|</m:t>
        </m:r>
        <m:r>
          <w:rPr>
            <w:rFonts w:ascii="Cambria Math" w:hAnsi="Cambria Math"/>
            <w:sz w:val="20"/>
            <w:szCs w:val="20"/>
            <w:lang w:val="vi-VN"/>
          </w:rPr>
          <m:t>dI</m:t>
        </m:r>
        <m:r>
          <m:rPr>
            <m:sty m:val="p"/>
          </m:rPr>
          <w:rPr>
            <w:rFonts w:ascii="Cambria Math" w:hAnsi="Cambria Math"/>
            <w:sz w:val="20"/>
            <w:szCs w:val="20"/>
            <w:lang w:val="vi-VN"/>
          </w:rPr>
          <m:t>/</m:t>
        </m:r>
        <m:r>
          <w:rPr>
            <w:rFonts w:ascii="Cambria Math" w:hAnsi="Cambria Math"/>
            <w:sz w:val="20"/>
            <w:szCs w:val="20"/>
            <w:lang w:val="vi-VN"/>
          </w:rPr>
          <m:t>dV</m:t>
        </m:r>
        <m:r>
          <m:rPr>
            <m:sty m:val="p"/>
          </m:rPr>
          <w:rPr>
            <w:rFonts w:ascii="Cambria Math" w:hAnsi="Cambria Math"/>
            <w:sz w:val="20"/>
            <w:szCs w:val="20"/>
            <w:lang w:val="vi-VN"/>
          </w:rPr>
          <m:t>|</m:t>
        </m:r>
      </m:oMath>
      <w:r w:rsidRPr="004811F9">
        <w:rPr>
          <w:rFonts w:eastAsia="Georgia"/>
          <w:sz w:val="20"/>
          <w:szCs w:val="20"/>
          <w:lang w:val="vi-VN"/>
        </w:rPr>
        <w:t>) và loại trừ vùng giới hạn dòng (CLR) giả tạo. Thực nghiệm trên tụ MOS Si/SiO</w:t>
      </w:r>
      <w:r w:rsidRPr="004811F9">
        <w:rPr>
          <w:rFonts w:eastAsia="Georgia"/>
          <w:sz w:val="20"/>
          <w:szCs w:val="20"/>
          <w:vertAlign w:val="subscript"/>
          <w:lang w:val="vi-VN"/>
        </w:rPr>
        <w:t>2</w:t>
      </w:r>
      <w:r w:rsidRPr="004811F9">
        <w:rPr>
          <w:rFonts w:eastAsia="Georgia"/>
          <w:sz w:val="20"/>
          <w:szCs w:val="20"/>
          <w:lang w:val="vi-VN"/>
        </w:rPr>
        <w:t xml:space="preserve"> 150 nm xác nhận khả năng phân giải cơ chế dẫn điện Fowler–Nordheim/Poole–Frenkel (</w:t>
      </w:r>
      <m:oMath>
        <m:sSup>
          <m:sSupPr>
            <m:ctrlPr>
              <w:rPr>
                <w:rFonts w:ascii="Cambria Math" w:hAnsi="Cambria Math"/>
                <w:sz w:val="20"/>
                <w:szCs w:val="20"/>
              </w:rPr>
            </m:ctrlPr>
          </m:sSupPr>
          <m:e>
            <m:r>
              <w:rPr>
                <w:rFonts w:ascii="Cambria Math" w:hAnsi="Cambria Math"/>
                <w:sz w:val="20"/>
                <w:szCs w:val="20"/>
                <w:lang w:val="vi-VN"/>
              </w:rPr>
              <m:t>R</m:t>
            </m:r>
          </m:e>
          <m:sup>
            <m:r>
              <m:rPr>
                <m:sty m:val="p"/>
              </m:rPr>
              <w:rPr>
                <w:rFonts w:ascii="Cambria Math" w:hAnsi="Cambria Math"/>
                <w:sz w:val="20"/>
                <w:szCs w:val="20"/>
                <w:lang w:val="vi-VN"/>
              </w:rPr>
              <m:t>2</m:t>
            </m:r>
          </m:sup>
        </m:sSup>
        <m:r>
          <m:rPr>
            <m:sty m:val="p"/>
          </m:rPr>
          <w:rPr>
            <w:rFonts w:ascii="Cambria Math" w:hAnsi="Cambria Math"/>
            <w:sz w:val="20"/>
            <w:szCs w:val="20"/>
            <w:lang w:val="vi-VN"/>
          </w:rPr>
          <m:t>&gt;0.97</m:t>
        </m:r>
      </m:oMath>
      <w:r w:rsidRPr="004811F9">
        <w:rPr>
          <w:rFonts w:eastAsia="Georgia"/>
          <w:sz w:val="20"/>
          <w:szCs w:val="20"/>
          <w:lang w:val="vi-VN"/>
        </w:rPr>
        <w:t>) và xác định trường đánh thủng trung bình 6.38 MV/cm (biến thiên 15.7%), khẳng định độ tin cậy của hệ thống cho các nghiên cứu độ bền điện môi nghiêm ngặt.</w:t>
      </w:r>
    </w:p>
    <w:p w14:paraId="32D13F34" w14:textId="77777777" w:rsidR="00CB6E08" w:rsidRDefault="00CB6E08" w:rsidP="00CB6E08">
      <w:pPr>
        <w:tabs>
          <w:tab w:val="right" w:leader="hyphen" w:pos="9072"/>
        </w:tabs>
        <w:spacing w:before="120" w:after="120"/>
        <w:ind w:firstLine="567"/>
        <w:jc w:val="both"/>
        <w:rPr>
          <w:sz w:val="20"/>
          <w:szCs w:val="20"/>
          <w:lang w:val="vi-VN"/>
        </w:rPr>
      </w:pPr>
    </w:p>
    <w:p w14:paraId="20728688" w14:textId="77777777" w:rsidR="00CB6E08" w:rsidRPr="00896D8C" w:rsidRDefault="00CB6E08" w:rsidP="00CB6E08">
      <w:pPr>
        <w:tabs>
          <w:tab w:val="right" w:leader="hyphen" w:pos="9072"/>
        </w:tabs>
        <w:spacing w:before="120" w:after="120"/>
        <w:jc w:val="both"/>
        <w:rPr>
          <w:b/>
          <w:i/>
          <w:sz w:val="20"/>
          <w:szCs w:val="20"/>
          <w:lang w:val="vi-VN"/>
        </w:rPr>
      </w:pPr>
      <w:r w:rsidRPr="00F32667">
        <w:rPr>
          <w:b/>
          <w:sz w:val="20"/>
          <w:szCs w:val="20"/>
          <w:lang w:val="vi-VN"/>
        </w:rPr>
        <w:t>Từ khóa:</w:t>
      </w:r>
      <w:r w:rsidRPr="00F32667">
        <w:rPr>
          <w:b/>
          <w:i/>
          <w:sz w:val="20"/>
          <w:szCs w:val="20"/>
          <w:lang w:val="vi-VN"/>
        </w:rPr>
        <w:t xml:space="preserve"> </w:t>
      </w:r>
      <w:r w:rsidRPr="00846095">
        <w:rPr>
          <w:i/>
          <w:sz w:val="20"/>
          <w:szCs w:val="20"/>
          <w:lang w:val="vi-VN"/>
        </w:rPr>
        <w:t>Thiết bị đo lường cao áp</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điện môi</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giới hạn dòng</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ộ tin cậy MOS</w:t>
      </w:r>
      <w:r w:rsidRPr="00896D8C">
        <w:rPr>
          <w:i/>
          <w:sz w:val="20"/>
          <w:szCs w:val="20"/>
          <w:lang w:val="vi-VN"/>
        </w:rPr>
        <w:t>,</w:t>
      </w:r>
      <w:r w:rsidRPr="00846095">
        <w:rPr>
          <w:i/>
          <w:sz w:val="20"/>
          <w:szCs w:val="20"/>
          <w:lang w:val="vi-VN"/>
        </w:rPr>
        <w:t xml:space="preserve"> </w:t>
      </w:r>
      <w:r w:rsidRPr="00896D8C">
        <w:rPr>
          <w:i/>
          <w:sz w:val="20"/>
          <w:szCs w:val="20"/>
          <w:lang w:val="vi-VN"/>
        </w:rPr>
        <w:t>k</w:t>
      </w:r>
      <w:r w:rsidRPr="00846095">
        <w:rPr>
          <w:i/>
          <w:sz w:val="20"/>
          <w:szCs w:val="20"/>
          <w:lang w:val="vi-VN"/>
        </w:rPr>
        <w:t>iểm định đo lường.</w:t>
      </w:r>
    </w:p>
    <w:p w14:paraId="47413692" w14:textId="3270F104" w:rsidR="00CB6E08" w:rsidRDefault="00CB6E08" w:rsidP="00712AFB">
      <w:pPr>
        <w:tabs>
          <w:tab w:val="left" w:pos="360"/>
          <w:tab w:val="right" w:leader="hyphen" w:pos="9072"/>
        </w:tabs>
        <w:spacing w:before="120" w:after="120"/>
        <w:jc w:val="both"/>
        <w:rPr>
          <w:sz w:val="22"/>
          <w:szCs w:val="22"/>
        </w:rPr>
      </w:pPr>
    </w:p>
    <w:p w14:paraId="31DAF73A" w14:textId="384B3E91" w:rsidR="00CB6E08" w:rsidRDefault="00CB6E08" w:rsidP="00712AFB">
      <w:pPr>
        <w:tabs>
          <w:tab w:val="left" w:pos="360"/>
          <w:tab w:val="right" w:leader="hyphen" w:pos="9072"/>
        </w:tabs>
        <w:spacing w:before="120" w:after="120"/>
        <w:jc w:val="both"/>
        <w:rPr>
          <w:sz w:val="22"/>
          <w:szCs w:val="22"/>
        </w:rPr>
      </w:pPr>
    </w:p>
    <w:p w14:paraId="39AC19FE" w14:textId="1A6DEC88" w:rsidR="00CB6E08" w:rsidRDefault="00CB6E08" w:rsidP="00712AFB">
      <w:pPr>
        <w:tabs>
          <w:tab w:val="left" w:pos="360"/>
          <w:tab w:val="right" w:leader="hyphen" w:pos="9072"/>
        </w:tabs>
        <w:spacing w:before="120" w:after="120"/>
        <w:jc w:val="both"/>
        <w:rPr>
          <w:sz w:val="22"/>
          <w:szCs w:val="22"/>
        </w:rPr>
      </w:pPr>
    </w:p>
    <w:p w14:paraId="0617ED49" w14:textId="5EF6AEC2" w:rsidR="00CB6E08" w:rsidRDefault="00CB6E08" w:rsidP="00712AFB">
      <w:pPr>
        <w:tabs>
          <w:tab w:val="left" w:pos="360"/>
          <w:tab w:val="right" w:leader="hyphen" w:pos="9072"/>
        </w:tabs>
        <w:spacing w:before="120" w:after="120"/>
        <w:jc w:val="both"/>
        <w:rPr>
          <w:sz w:val="22"/>
          <w:szCs w:val="22"/>
        </w:rPr>
      </w:pPr>
    </w:p>
    <w:p w14:paraId="389B2CE2" w14:textId="34159CDD" w:rsidR="00CB6E08" w:rsidRDefault="00CB6E08" w:rsidP="00712AFB">
      <w:pPr>
        <w:tabs>
          <w:tab w:val="left" w:pos="360"/>
          <w:tab w:val="right" w:leader="hyphen" w:pos="9072"/>
        </w:tabs>
        <w:spacing w:before="120" w:after="120"/>
        <w:jc w:val="both"/>
        <w:rPr>
          <w:sz w:val="22"/>
          <w:szCs w:val="22"/>
        </w:rPr>
      </w:pPr>
    </w:p>
    <w:p w14:paraId="3C2F9E0E" w14:textId="09CF5BC7" w:rsidR="00CB6E08" w:rsidRDefault="00CB6E08" w:rsidP="00712AFB">
      <w:pPr>
        <w:tabs>
          <w:tab w:val="left" w:pos="360"/>
          <w:tab w:val="right" w:leader="hyphen" w:pos="9072"/>
        </w:tabs>
        <w:spacing w:before="120" w:after="120"/>
        <w:jc w:val="both"/>
        <w:rPr>
          <w:sz w:val="22"/>
          <w:szCs w:val="22"/>
        </w:rPr>
      </w:pPr>
    </w:p>
    <w:p w14:paraId="730088DA" w14:textId="768F0FCC" w:rsidR="00CB6E08" w:rsidRDefault="00CB6E08" w:rsidP="00712AFB">
      <w:pPr>
        <w:tabs>
          <w:tab w:val="left" w:pos="360"/>
          <w:tab w:val="right" w:leader="hyphen" w:pos="9072"/>
        </w:tabs>
        <w:spacing w:before="120" w:after="120"/>
        <w:jc w:val="both"/>
        <w:rPr>
          <w:sz w:val="22"/>
          <w:szCs w:val="22"/>
        </w:rPr>
      </w:pPr>
    </w:p>
    <w:p w14:paraId="695E0802" w14:textId="57661B27" w:rsidR="00CB6E08" w:rsidRDefault="00CB6E08" w:rsidP="00712AFB">
      <w:pPr>
        <w:tabs>
          <w:tab w:val="left" w:pos="360"/>
          <w:tab w:val="right" w:leader="hyphen" w:pos="9072"/>
        </w:tabs>
        <w:spacing w:before="120" w:after="120"/>
        <w:jc w:val="both"/>
        <w:rPr>
          <w:sz w:val="22"/>
          <w:szCs w:val="22"/>
        </w:rPr>
      </w:pPr>
    </w:p>
    <w:p w14:paraId="032C8CA0" w14:textId="5F1B875A" w:rsidR="00CB6E08" w:rsidRDefault="00CB6E08" w:rsidP="00712AFB">
      <w:pPr>
        <w:tabs>
          <w:tab w:val="left" w:pos="360"/>
          <w:tab w:val="right" w:leader="hyphen" w:pos="9072"/>
        </w:tabs>
        <w:spacing w:before="120" w:after="120"/>
        <w:jc w:val="both"/>
        <w:rPr>
          <w:sz w:val="22"/>
          <w:szCs w:val="22"/>
        </w:rPr>
      </w:pPr>
    </w:p>
    <w:p w14:paraId="3E246E80" w14:textId="16AFF713" w:rsidR="00CB6E08" w:rsidRDefault="00CB6E08" w:rsidP="00712AFB">
      <w:pPr>
        <w:tabs>
          <w:tab w:val="left" w:pos="360"/>
          <w:tab w:val="right" w:leader="hyphen" w:pos="9072"/>
        </w:tabs>
        <w:spacing w:before="120" w:after="120"/>
        <w:jc w:val="both"/>
        <w:rPr>
          <w:sz w:val="22"/>
          <w:szCs w:val="22"/>
        </w:rPr>
      </w:pPr>
    </w:p>
    <w:p w14:paraId="77A64DD2" w14:textId="42045ACA" w:rsidR="00CB6E08" w:rsidRDefault="00CB6E08" w:rsidP="00712AFB">
      <w:pPr>
        <w:tabs>
          <w:tab w:val="left" w:pos="360"/>
          <w:tab w:val="right" w:leader="hyphen" w:pos="9072"/>
        </w:tabs>
        <w:spacing w:before="120" w:after="120"/>
        <w:jc w:val="both"/>
        <w:rPr>
          <w:sz w:val="22"/>
          <w:szCs w:val="22"/>
        </w:rPr>
      </w:pPr>
    </w:p>
    <w:p w14:paraId="3C1BC7A2" w14:textId="10C659F0" w:rsidR="00CB6E08" w:rsidRDefault="00CB6E08" w:rsidP="00712AFB">
      <w:pPr>
        <w:tabs>
          <w:tab w:val="left" w:pos="360"/>
          <w:tab w:val="right" w:leader="hyphen" w:pos="9072"/>
        </w:tabs>
        <w:spacing w:before="120" w:after="120"/>
        <w:jc w:val="both"/>
        <w:rPr>
          <w:sz w:val="22"/>
          <w:szCs w:val="22"/>
        </w:rPr>
      </w:pPr>
    </w:p>
    <w:p w14:paraId="2474F5A0" w14:textId="35FFBFC3" w:rsidR="00CB6E08" w:rsidRDefault="00CB6E08" w:rsidP="00712AFB">
      <w:pPr>
        <w:tabs>
          <w:tab w:val="left" w:pos="360"/>
          <w:tab w:val="right" w:leader="hyphen" w:pos="9072"/>
        </w:tabs>
        <w:spacing w:before="120" w:after="120"/>
        <w:jc w:val="both"/>
        <w:rPr>
          <w:sz w:val="22"/>
          <w:szCs w:val="22"/>
        </w:rPr>
      </w:pPr>
    </w:p>
    <w:p w14:paraId="2F6C5E01" w14:textId="6B5F0EBF" w:rsidR="00CB6E08" w:rsidRDefault="00CB6E08" w:rsidP="00712AFB">
      <w:pPr>
        <w:tabs>
          <w:tab w:val="left" w:pos="360"/>
          <w:tab w:val="right" w:leader="hyphen" w:pos="9072"/>
        </w:tabs>
        <w:spacing w:before="120" w:after="120"/>
        <w:jc w:val="both"/>
        <w:rPr>
          <w:sz w:val="22"/>
          <w:szCs w:val="22"/>
        </w:rPr>
      </w:pPr>
    </w:p>
    <w:p w14:paraId="38C5B30B" w14:textId="13727801" w:rsidR="00CB6E08" w:rsidRDefault="00CB6E08" w:rsidP="00712AFB">
      <w:pPr>
        <w:tabs>
          <w:tab w:val="left" w:pos="360"/>
          <w:tab w:val="right" w:leader="hyphen" w:pos="9072"/>
        </w:tabs>
        <w:spacing w:before="120" w:after="120"/>
        <w:jc w:val="both"/>
        <w:rPr>
          <w:sz w:val="22"/>
          <w:szCs w:val="22"/>
        </w:rPr>
      </w:pPr>
    </w:p>
    <w:p w14:paraId="29726B06" w14:textId="2580828C" w:rsidR="00CB6E08" w:rsidRDefault="00CB6E08" w:rsidP="00712AFB">
      <w:pPr>
        <w:tabs>
          <w:tab w:val="left" w:pos="360"/>
          <w:tab w:val="right" w:leader="hyphen" w:pos="9072"/>
        </w:tabs>
        <w:spacing w:before="120" w:after="120"/>
        <w:jc w:val="both"/>
        <w:rPr>
          <w:sz w:val="22"/>
          <w:szCs w:val="22"/>
        </w:rPr>
      </w:pPr>
    </w:p>
    <w:p w14:paraId="4E1D05A2" w14:textId="77777777" w:rsidR="00CB6E08" w:rsidRDefault="00CB6E08" w:rsidP="00712AFB">
      <w:pPr>
        <w:tabs>
          <w:tab w:val="left" w:pos="360"/>
          <w:tab w:val="right" w:leader="hyphen" w:pos="9072"/>
        </w:tabs>
        <w:spacing w:before="120" w:after="120"/>
        <w:jc w:val="both"/>
        <w:rPr>
          <w:sz w:val="22"/>
          <w:szCs w:val="22"/>
        </w:rPr>
      </w:pPr>
    </w:p>
    <w:p w14:paraId="7F70E1CB" w14:textId="289334DD" w:rsidR="00CB6E08" w:rsidRDefault="00CB6E08" w:rsidP="00712AFB">
      <w:pPr>
        <w:tabs>
          <w:tab w:val="left" w:pos="360"/>
          <w:tab w:val="right" w:leader="hyphen" w:pos="9072"/>
        </w:tabs>
        <w:spacing w:before="120" w:after="120"/>
        <w:jc w:val="both"/>
        <w:rPr>
          <w:sz w:val="22"/>
          <w:szCs w:val="22"/>
        </w:rPr>
      </w:pPr>
    </w:p>
    <w:p w14:paraId="70139994" w14:textId="77777777" w:rsidR="00C32D99" w:rsidRPr="00204068" w:rsidRDefault="00C32D99" w:rsidP="00C32D99">
      <w:pPr>
        <w:tabs>
          <w:tab w:val="left" w:pos="360"/>
          <w:tab w:val="right" w:leader="hyphen" w:pos="9072"/>
        </w:tabs>
        <w:spacing w:before="120" w:after="120"/>
        <w:jc w:val="both"/>
        <w:rPr>
          <w:b/>
          <w:sz w:val="22"/>
          <w:szCs w:val="22"/>
          <w:lang w:val="de-DE"/>
        </w:rPr>
      </w:pPr>
      <w:r w:rsidRPr="00204068">
        <w:rPr>
          <w:i/>
          <w:sz w:val="22"/>
          <w:szCs w:val="22"/>
          <w:lang w:val="de-DE"/>
        </w:rPr>
        <w:lastRenderedPageBreak/>
        <w:t>Liên hệ</w:t>
      </w:r>
      <w:r w:rsidRPr="00204068">
        <w:rPr>
          <w:sz w:val="22"/>
          <w:szCs w:val="22"/>
          <w:lang w:val="de-DE"/>
        </w:rPr>
        <w:t xml:space="preserve">: </w:t>
      </w:r>
      <w:r w:rsidRPr="00E5780D">
        <w:rPr>
          <w:b/>
          <w:sz w:val="22"/>
          <w:szCs w:val="22"/>
          <w:lang w:val="de-DE"/>
        </w:rPr>
        <w:t>Huỳnh Công Tú</w:t>
      </w:r>
    </w:p>
    <w:p w14:paraId="3AF7B08A"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Trường Đại học Quy Nhơn</w:t>
      </w:r>
    </w:p>
    <w:p w14:paraId="4B3C6131"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170 An Dương Vương,</w:t>
      </w:r>
      <w:r>
        <w:rPr>
          <w:sz w:val="22"/>
          <w:szCs w:val="22"/>
          <w:lang w:val="de-DE"/>
        </w:rPr>
        <w:t xml:space="preserve"> TP</w:t>
      </w:r>
      <w:r w:rsidRPr="00204068">
        <w:rPr>
          <w:sz w:val="22"/>
          <w:szCs w:val="22"/>
          <w:lang w:val="de-DE"/>
        </w:rPr>
        <w:t xml:space="preserve">. Quy Nhơn, </w:t>
      </w:r>
      <w:r>
        <w:rPr>
          <w:sz w:val="22"/>
          <w:szCs w:val="22"/>
          <w:lang w:val="de-DE"/>
        </w:rPr>
        <w:t xml:space="preserve">tỉnh </w:t>
      </w:r>
      <w:r w:rsidRPr="00204068">
        <w:rPr>
          <w:sz w:val="22"/>
          <w:szCs w:val="22"/>
          <w:lang w:val="de-DE"/>
        </w:rPr>
        <w:t>Bình Định, Việt Nam</w:t>
      </w:r>
    </w:p>
    <w:p w14:paraId="66698471"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 xml:space="preserve">Email: </w:t>
      </w:r>
      <w:hyperlink r:id="rId16" w:history="1">
        <w:r w:rsidRPr="002D34E6">
          <w:rPr>
            <w:rStyle w:val="Hyperlink"/>
            <w:sz w:val="22"/>
            <w:szCs w:val="22"/>
          </w:rPr>
          <w:t>huynhcongtu@qnu.edu.vn</w:t>
        </w:r>
      </w:hyperlink>
    </w:p>
    <w:p w14:paraId="790AD59D"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Điện thoại: 0903869026</w:t>
      </w:r>
    </w:p>
    <w:p w14:paraId="620DB12A" w14:textId="42528833" w:rsidR="00863A4E" w:rsidRDefault="00863A4E" w:rsidP="00235C35">
      <w:pPr>
        <w:tabs>
          <w:tab w:val="left" w:pos="360"/>
          <w:tab w:val="right" w:leader="hyphen" w:pos="9072"/>
        </w:tabs>
        <w:spacing w:before="120" w:after="120"/>
        <w:ind w:firstLine="798"/>
        <w:jc w:val="both"/>
        <w:rPr>
          <w:sz w:val="22"/>
          <w:szCs w:val="22"/>
        </w:rPr>
      </w:pPr>
    </w:p>
    <w:p w14:paraId="733FF49A" w14:textId="77979D3F" w:rsidR="00863A4E" w:rsidRDefault="00863A4E" w:rsidP="00235C35">
      <w:pPr>
        <w:tabs>
          <w:tab w:val="left" w:pos="360"/>
          <w:tab w:val="right" w:leader="hyphen" w:pos="9072"/>
        </w:tabs>
        <w:spacing w:before="120" w:after="120"/>
        <w:ind w:firstLine="798"/>
        <w:jc w:val="both"/>
        <w:rPr>
          <w:sz w:val="22"/>
          <w:szCs w:val="22"/>
        </w:rPr>
      </w:pPr>
    </w:p>
    <w:p w14:paraId="0E7869E8" w14:textId="3C83B20A" w:rsidR="00863A4E" w:rsidRDefault="00863A4E" w:rsidP="00235C35">
      <w:pPr>
        <w:tabs>
          <w:tab w:val="left" w:pos="360"/>
          <w:tab w:val="right" w:leader="hyphen" w:pos="9072"/>
        </w:tabs>
        <w:spacing w:before="120" w:after="120"/>
        <w:ind w:firstLine="798"/>
        <w:jc w:val="both"/>
        <w:rPr>
          <w:sz w:val="22"/>
          <w:szCs w:val="22"/>
        </w:rPr>
      </w:pPr>
    </w:p>
    <w:p w14:paraId="2351EB6C" w14:textId="18C15425" w:rsidR="00863A4E" w:rsidRDefault="00863A4E" w:rsidP="00235C35">
      <w:pPr>
        <w:tabs>
          <w:tab w:val="left" w:pos="360"/>
          <w:tab w:val="right" w:leader="hyphen" w:pos="9072"/>
        </w:tabs>
        <w:spacing w:before="120" w:after="120"/>
        <w:ind w:firstLine="798"/>
        <w:jc w:val="both"/>
        <w:rPr>
          <w:sz w:val="22"/>
          <w:szCs w:val="22"/>
        </w:rPr>
      </w:pPr>
    </w:p>
    <w:p w14:paraId="4BC5D4F9" w14:textId="7F8843DF" w:rsidR="00863A4E" w:rsidRDefault="00863A4E" w:rsidP="00235C35">
      <w:pPr>
        <w:tabs>
          <w:tab w:val="left" w:pos="360"/>
          <w:tab w:val="right" w:leader="hyphen" w:pos="9072"/>
        </w:tabs>
        <w:spacing w:before="120" w:after="120"/>
        <w:ind w:firstLine="798"/>
        <w:jc w:val="both"/>
        <w:rPr>
          <w:sz w:val="22"/>
          <w:szCs w:val="22"/>
        </w:rPr>
      </w:pPr>
    </w:p>
    <w:p w14:paraId="29A0C609" w14:textId="17DA2336" w:rsidR="00863A4E" w:rsidRDefault="00863A4E" w:rsidP="00235C35">
      <w:pPr>
        <w:tabs>
          <w:tab w:val="left" w:pos="360"/>
          <w:tab w:val="right" w:leader="hyphen" w:pos="9072"/>
        </w:tabs>
        <w:spacing w:before="120" w:after="120"/>
        <w:ind w:firstLine="798"/>
        <w:jc w:val="both"/>
        <w:rPr>
          <w:sz w:val="22"/>
          <w:szCs w:val="22"/>
        </w:rPr>
      </w:pPr>
    </w:p>
    <w:p w14:paraId="26857D39" w14:textId="6A21CCCB" w:rsidR="00863A4E" w:rsidRDefault="00863A4E" w:rsidP="00235C35">
      <w:pPr>
        <w:tabs>
          <w:tab w:val="left" w:pos="360"/>
          <w:tab w:val="right" w:leader="hyphen" w:pos="9072"/>
        </w:tabs>
        <w:spacing w:before="120" w:after="120"/>
        <w:ind w:firstLine="798"/>
        <w:jc w:val="both"/>
        <w:rPr>
          <w:sz w:val="22"/>
          <w:szCs w:val="22"/>
        </w:rPr>
      </w:pPr>
    </w:p>
    <w:p w14:paraId="2DBA86D3" w14:textId="67D328E3" w:rsidR="00863A4E" w:rsidRDefault="00863A4E" w:rsidP="00235C35">
      <w:pPr>
        <w:tabs>
          <w:tab w:val="left" w:pos="360"/>
          <w:tab w:val="right" w:leader="hyphen" w:pos="9072"/>
        </w:tabs>
        <w:spacing w:before="120" w:after="120"/>
        <w:ind w:firstLine="798"/>
        <w:jc w:val="both"/>
        <w:rPr>
          <w:sz w:val="22"/>
          <w:szCs w:val="22"/>
        </w:rPr>
      </w:pPr>
    </w:p>
    <w:p w14:paraId="2AD47D4F" w14:textId="34D8084E" w:rsidR="00863A4E" w:rsidRDefault="00863A4E" w:rsidP="00235C35">
      <w:pPr>
        <w:tabs>
          <w:tab w:val="left" w:pos="360"/>
          <w:tab w:val="right" w:leader="hyphen" w:pos="9072"/>
        </w:tabs>
        <w:spacing w:before="120" w:after="120"/>
        <w:ind w:firstLine="798"/>
        <w:jc w:val="both"/>
        <w:rPr>
          <w:sz w:val="22"/>
          <w:szCs w:val="22"/>
        </w:rPr>
      </w:pPr>
    </w:p>
    <w:p w14:paraId="5EC3728C" w14:textId="0B0E5960" w:rsidR="00863A4E" w:rsidRDefault="00863A4E" w:rsidP="00235C35">
      <w:pPr>
        <w:tabs>
          <w:tab w:val="left" w:pos="360"/>
          <w:tab w:val="right" w:leader="hyphen" w:pos="9072"/>
        </w:tabs>
        <w:spacing w:before="120" w:after="120"/>
        <w:ind w:firstLine="798"/>
        <w:jc w:val="both"/>
        <w:rPr>
          <w:sz w:val="22"/>
          <w:szCs w:val="22"/>
        </w:rPr>
      </w:pPr>
    </w:p>
    <w:p w14:paraId="40877CA9" w14:textId="28C62F7F" w:rsidR="00863A4E" w:rsidRDefault="00863A4E" w:rsidP="00235C35">
      <w:pPr>
        <w:tabs>
          <w:tab w:val="left" w:pos="360"/>
          <w:tab w:val="right" w:leader="hyphen" w:pos="9072"/>
        </w:tabs>
        <w:spacing w:before="120" w:after="120"/>
        <w:ind w:firstLine="798"/>
        <w:jc w:val="both"/>
        <w:rPr>
          <w:sz w:val="22"/>
          <w:szCs w:val="22"/>
        </w:rPr>
      </w:pPr>
    </w:p>
    <w:p w14:paraId="5618D548" w14:textId="11BB0333" w:rsidR="00863A4E" w:rsidRDefault="00863A4E" w:rsidP="00235C35">
      <w:pPr>
        <w:tabs>
          <w:tab w:val="left" w:pos="360"/>
          <w:tab w:val="right" w:leader="hyphen" w:pos="9072"/>
        </w:tabs>
        <w:spacing w:before="120" w:after="120"/>
        <w:ind w:firstLine="798"/>
        <w:jc w:val="both"/>
        <w:rPr>
          <w:sz w:val="22"/>
          <w:szCs w:val="22"/>
        </w:rPr>
      </w:pPr>
    </w:p>
    <w:p w14:paraId="4E767F69" w14:textId="3302CEB7" w:rsidR="00863A4E" w:rsidRDefault="00863A4E" w:rsidP="00235C35">
      <w:pPr>
        <w:tabs>
          <w:tab w:val="left" w:pos="360"/>
          <w:tab w:val="right" w:leader="hyphen" w:pos="9072"/>
        </w:tabs>
        <w:spacing w:before="120" w:after="120"/>
        <w:ind w:firstLine="798"/>
        <w:jc w:val="both"/>
        <w:rPr>
          <w:sz w:val="22"/>
          <w:szCs w:val="22"/>
        </w:rPr>
      </w:pPr>
    </w:p>
    <w:p w14:paraId="0DC107B8" w14:textId="4151CB07" w:rsidR="00863A4E" w:rsidRDefault="00863A4E" w:rsidP="00235C35">
      <w:pPr>
        <w:tabs>
          <w:tab w:val="left" w:pos="360"/>
          <w:tab w:val="right" w:leader="hyphen" w:pos="9072"/>
        </w:tabs>
        <w:spacing w:before="120" w:after="120"/>
        <w:ind w:firstLine="798"/>
        <w:jc w:val="both"/>
        <w:rPr>
          <w:sz w:val="22"/>
          <w:szCs w:val="22"/>
        </w:rPr>
      </w:pPr>
    </w:p>
    <w:p w14:paraId="79E69352" w14:textId="1DAEB172" w:rsidR="00863A4E" w:rsidRDefault="00863A4E" w:rsidP="00235C35">
      <w:pPr>
        <w:tabs>
          <w:tab w:val="left" w:pos="360"/>
          <w:tab w:val="right" w:leader="hyphen" w:pos="9072"/>
        </w:tabs>
        <w:spacing w:before="120" w:after="120"/>
        <w:ind w:firstLine="798"/>
        <w:jc w:val="both"/>
        <w:rPr>
          <w:sz w:val="22"/>
          <w:szCs w:val="22"/>
        </w:rPr>
      </w:pPr>
    </w:p>
    <w:p w14:paraId="589524CB" w14:textId="1C55E1F0" w:rsidR="00A72910" w:rsidRPr="00814A24" w:rsidRDefault="00A72910" w:rsidP="00A72910">
      <w:pPr>
        <w:tabs>
          <w:tab w:val="left" w:pos="360"/>
          <w:tab w:val="right" w:leader="hyphen" w:pos="9072"/>
        </w:tabs>
        <w:spacing w:before="120" w:after="120"/>
        <w:jc w:val="both"/>
        <w:rPr>
          <w:sz w:val="22"/>
          <w:szCs w:val="22"/>
        </w:rPr>
      </w:pPr>
    </w:p>
    <w:sectPr w:rsidR="00A72910" w:rsidRPr="00814A24"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C70C3" w14:textId="77777777" w:rsidR="00C55E89" w:rsidRDefault="00C55E89" w:rsidP="00D8166A">
      <w:r>
        <w:separator/>
      </w:r>
    </w:p>
  </w:endnote>
  <w:endnote w:type="continuationSeparator" w:id="0">
    <w:p w14:paraId="00D1EBFD" w14:textId="77777777" w:rsidR="00C55E89" w:rsidRDefault="00C55E89"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A391" w14:textId="2E70E09F" w:rsidR="007F3FFF" w:rsidRPr="00D8166A" w:rsidRDefault="007F3FFF">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4614A7">
      <w:rPr>
        <w:noProof/>
        <w:sz w:val="22"/>
      </w:rPr>
      <w:t>1</w:t>
    </w:r>
    <w:r w:rsidRPr="00D8166A">
      <w:rPr>
        <w:noProof/>
        <w:sz w:val="22"/>
      </w:rPr>
      <w:fldChar w:fldCharType="end"/>
    </w:r>
  </w:p>
  <w:p w14:paraId="5246E224" w14:textId="77777777" w:rsidR="007F3FFF" w:rsidRDefault="007F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0D2D" w14:textId="77777777" w:rsidR="00C55E89" w:rsidRDefault="00C55E89" w:rsidP="00D8166A">
      <w:r>
        <w:separator/>
      </w:r>
    </w:p>
  </w:footnote>
  <w:footnote w:type="continuationSeparator" w:id="0">
    <w:p w14:paraId="2629D5EF" w14:textId="77777777" w:rsidR="00C55E89" w:rsidRDefault="00C55E89"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84C0B19"/>
    <w:multiLevelType w:val="hybridMultilevel"/>
    <w:tmpl w:val="C5224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35C13"/>
    <w:multiLevelType w:val="hybridMultilevel"/>
    <w:tmpl w:val="3642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4D12377"/>
    <w:multiLevelType w:val="hybridMultilevel"/>
    <w:tmpl w:val="A80C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0372C69"/>
    <w:multiLevelType w:val="hybridMultilevel"/>
    <w:tmpl w:val="0C10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E4086"/>
    <w:multiLevelType w:val="hybridMultilevel"/>
    <w:tmpl w:val="CB6C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173A1"/>
    <w:multiLevelType w:val="multilevel"/>
    <w:tmpl w:val="8F02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63B6B"/>
    <w:multiLevelType w:val="hybridMultilevel"/>
    <w:tmpl w:val="C0505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563CA"/>
    <w:multiLevelType w:val="hybridMultilevel"/>
    <w:tmpl w:val="6598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4157E"/>
    <w:multiLevelType w:val="hybridMultilevel"/>
    <w:tmpl w:val="798C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38154F"/>
    <w:multiLevelType w:val="hybridMultilevel"/>
    <w:tmpl w:val="3598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60D14"/>
    <w:multiLevelType w:val="hybridMultilevel"/>
    <w:tmpl w:val="C248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6D1B36"/>
    <w:multiLevelType w:val="hybridMultilevel"/>
    <w:tmpl w:val="4EA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C61FF"/>
    <w:multiLevelType w:val="hybridMultilevel"/>
    <w:tmpl w:val="2424B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70B0700C"/>
    <w:multiLevelType w:val="hybridMultilevel"/>
    <w:tmpl w:val="93D4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9"/>
  </w:num>
  <w:num w:numId="4">
    <w:abstractNumId w:val="25"/>
  </w:num>
  <w:num w:numId="5">
    <w:abstractNumId w:val="12"/>
  </w:num>
  <w:num w:numId="6">
    <w:abstractNumId w:val="8"/>
  </w:num>
  <w:num w:numId="7">
    <w:abstractNumId w:val="5"/>
  </w:num>
  <w:num w:numId="8">
    <w:abstractNumId w:val="27"/>
  </w:num>
  <w:num w:numId="9">
    <w:abstractNumId w:val="10"/>
  </w:num>
  <w:num w:numId="10">
    <w:abstractNumId w:val="22"/>
  </w:num>
  <w:num w:numId="11">
    <w:abstractNumId w:val="1"/>
  </w:num>
  <w:num w:numId="12">
    <w:abstractNumId w:val="6"/>
  </w:num>
  <w:num w:numId="13">
    <w:abstractNumId w:val="26"/>
  </w:num>
  <w:num w:numId="14">
    <w:abstractNumId w:val="11"/>
  </w:num>
  <w:num w:numId="15">
    <w:abstractNumId w:val="3"/>
  </w:num>
  <w:num w:numId="16">
    <w:abstractNumId w:val="7"/>
  </w:num>
  <w:num w:numId="17">
    <w:abstractNumId w:val="17"/>
  </w:num>
  <w:num w:numId="18">
    <w:abstractNumId w:val="13"/>
  </w:num>
  <w:num w:numId="19">
    <w:abstractNumId w:val="24"/>
  </w:num>
  <w:num w:numId="20">
    <w:abstractNumId w:val="16"/>
  </w:num>
  <w:num w:numId="21">
    <w:abstractNumId w:val="23"/>
  </w:num>
  <w:num w:numId="22">
    <w:abstractNumId w:val="4"/>
  </w:num>
  <w:num w:numId="23">
    <w:abstractNumId w:val="28"/>
  </w:num>
  <w:num w:numId="24">
    <w:abstractNumId w:val="14"/>
  </w:num>
  <w:num w:numId="25">
    <w:abstractNumId w:val="15"/>
  </w:num>
  <w:num w:numId="26">
    <w:abstractNumId w:val="20"/>
  </w:num>
  <w:num w:numId="27">
    <w:abstractNumId w:val="18"/>
  </w:num>
  <w:num w:numId="28">
    <w:abstractNumId w:val="2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IE"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64B"/>
    <w:rsid w:val="000019E8"/>
    <w:rsid w:val="00002171"/>
    <w:rsid w:val="00003FB8"/>
    <w:rsid w:val="000072A5"/>
    <w:rsid w:val="0000734B"/>
    <w:rsid w:val="0000796A"/>
    <w:rsid w:val="000107C8"/>
    <w:rsid w:val="00013B4E"/>
    <w:rsid w:val="00013BF3"/>
    <w:rsid w:val="00015DDD"/>
    <w:rsid w:val="000170F5"/>
    <w:rsid w:val="00020AAF"/>
    <w:rsid w:val="00020EEE"/>
    <w:rsid w:val="00022F33"/>
    <w:rsid w:val="00023451"/>
    <w:rsid w:val="00023717"/>
    <w:rsid w:val="000241D3"/>
    <w:rsid w:val="00026F7B"/>
    <w:rsid w:val="00027558"/>
    <w:rsid w:val="00030751"/>
    <w:rsid w:val="0003100E"/>
    <w:rsid w:val="00032C8B"/>
    <w:rsid w:val="00032DC9"/>
    <w:rsid w:val="0003498A"/>
    <w:rsid w:val="000363E3"/>
    <w:rsid w:val="00040BAB"/>
    <w:rsid w:val="00041310"/>
    <w:rsid w:val="00041839"/>
    <w:rsid w:val="00041995"/>
    <w:rsid w:val="0004565C"/>
    <w:rsid w:val="00054B5E"/>
    <w:rsid w:val="00055983"/>
    <w:rsid w:val="000603E3"/>
    <w:rsid w:val="00060AC6"/>
    <w:rsid w:val="000648B7"/>
    <w:rsid w:val="000666A0"/>
    <w:rsid w:val="00071B23"/>
    <w:rsid w:val="00072230"/>
    <w:rsid w:val="00072B1F"/>
    <w:rsid w:val="00073A8F"/>
    <w:rsid w:val="00074757"/>
    <w:rsid w:val="00076079"/>
    <w:rsid w:val="000762C8"/>
    <w:rsid w:val="00077716"/>
    <w:rsid w:val="00077952"/>
    <w:rsid w:val="00082C87"/>
    <w:rsid w:val="0008763E"/>
    <w:rsid w:val="00087DF2"/>
    <w:rsid w:val="000913C6"/>
    <w:rsid w:val="00091FF6"/>
    <w:rsid w:val="0009214D"/>
    <w:rsid w:val="00092E5E"/>
    <w:rsid w:val="00094B47"/>
    <w:rsid w:val="00094FBE"/>
    <w:rsid w:val="000951E1"/>
    <w:rsid w:val="0009680D"/>
    <w:rsid w:val="00096AA5"/>
    <w:rsid w:val="000A0467"/>
    <w:rsid w:val="000A455B"/>
    <w:rsid w:val="000A4676"/>
    <w:rsid w:val="000B416C"/>
    <w:rsid w:val="000B466D"/>
    <w:rsid w:val="000B4D49"/>
    <w:rsid w:val="000B5D48"/>
    <w:rsid w:val="000B7106"/>
    <w:rsid w:val="000C01FF"/>
    <w:rsid w:val="000C06F6"/>
    <w:rsid w:val="000C1A55"/>
    <w:rsid w:val="000C2A92"/>
    <w:rsid w:val="000C37AB"/>
    <w:rsid w:val="000C5AD8"/>
    <w:rsid w:val="000D0807"/>
    <w:rsid w:val="000D33DA"/>
    <w:rsid w:val="000E3336"/>
    <w:rsid w:val="000E65DC"/>
    <w:rsid w:val="000F0883"/>
    <w:rsid w:val="000F163C"/>
    <w:rsid w:val="000F1DC1"/>
    <w:rsid w:val="000F2FD1"/>
    <w:rsid w:val="000F47E6"/>
    <w:rsid w:val="000F6A9F"/>
    <w:rsid w:val="001014F9"/>
    <w:rsid w:val="00101666"/>
    <w:rsid w:val="0010437B"/>
    <w:rsid w:val="001053ED"/>
    <w:rsid w:val="00107A5A"/>
    <w:rsid w:val="001111BF"/>
    <w:rsid w:val="001135C6"/>
    <w:rsid w:val="001163FA"/>
    <w:rsid w:val="00116FFF"/>
    <w:rsid w:val="00117585"/>
    <w:rsid w:val="0011766C"/>
    <w:rsid w:val="00120B71"/>
    <w:rsid w:val="00124EC1"/>
    <w:rsid w:val="001254CD"/>
    <w:rsid w:val="00127DCD"/>
    <w:rsid w:val="00130DF3"/>
    <w:rsid w:val="0013621B"/>
    <w:rsid w:val="001366BB"/>
    <w:rsid w:val="00136860"/>
    <w:rsid w:val="001412B2"/>
    <w:rsid w:val="001417F1"/>
    <w:rsid w:val="00142BD7"/>
    <w:rsid w:val="00150852"/>
    <w:rsid w:val="0015093C"/>
    <w:rsid w:val="00150C33"/>
    <w:rsid w:val="00152347"/>
    <w:rsid w:val="001540C4"/>
    <w:rsid w:val="00154374"/>
    <w:rsid w:val="001543D8"/>
    <w:rsid w:val="001546C0"/>
    <w:rsid w:val="001551BE"/>
    <w:rsid w:val="0015560F"/>
    <w:rsid w:val="0015575B"/>
    <w:rsid w:val="00157B71"/>
    <w:rsid w:val="001628B4"/>
    <w:rsid w:val="00165D8F"/>
    <w:rsid w:val="00165DCD"/>
    <w:rsid w:val="001715D9"/>
    <w:rsid w:val="001753EE"/>
    <w:rsid w:val="001761CC"/>
    <w:rsid w:val="00176E9A"/>
    <w:rsid w:val="0018106F"/>
    <w:rsid w:val="00182D4A"/>
    <w:rsid w:val="001843C5"/>
    <w:rsid w:val="00184C4D"/>
    <w:rsid w:val="00194194"/>
    <w:rsid w:val="00194F4A"/>
    <w:rsid w:val="00196012"/>
    <w:rsid w:val="001A58CA"/>
    <w:rsid w:val="001A5CC5"/>
    <w:rsid w:val="001A5FDF"/>
    <w:rsid w:val="001A7726"/>
    <w:rsid w:val="001B2270"/>
    <w:rsid w:val="001B4480"/>
    <w:rsid w:val="001B45EF"/>
    <w:rsid w:val="001B464F"/>
    <w:rsid w:val="001C080C"/>
    <w:rsid w:val="001C1520"/>
    <w:rsid w:val="001C458D"/>
    <w:rsid w:val="001C64A7"/>
    <w:rsid w:val="001C6679"/>
    <w:rsid w:val="001C6907"/>
    <w:rsid w:val="001D1640"/>
    <w:rsid w:val="001D2D47"/>
    <w:rsid w:val="001D4E77"/>
    <w:rsid w:val="001D5529"/>
    <w:rsid w:val="001D7FC6"/>
    <w:rsid w:val="001E075D"/>
    <w:rsid w:val="001E0C7D"/>
    <w:rsid w:val="001E2A5F"/>
    <w:rsid w:val="001E4EA4"/>
    <w:rsid w:val="001E4EE1"/>
    <w:rsid w:val="001E656F"/>
    <w:rsid w:val="001E7166"/>
    <w:rsid w:val="001E7478"/>
    <w:rsid w:val="001F0F11"/>
    <w:rsid w:val="001F10A4"/>
    <w:rsid w:val="001F4DE6"/>
    <w:rsid w:val="001F5A41"/>
    <w:rsid w:val="001F6F38"/>
    <w:rsid w:val="001F7B66"/>
    <w:rsid w:val="0020104D"/>
    <w:rsid w:val="00202BA7"/>
    <w:rsid w:val="00203A8E"/>
    <w:rsid w:val="00203FC8"/>
    <w:rsid w:val="00204068"/>
    <w:rsid w:val="002051FA"/>
    <w:rsid w:val="00206611"/>
    <w:rsid w:val="0020734C"/>
    <w:rsid w:val="00210F70"/>
    <w:rsid w:val="00211674"/>
    <w:rsid w:val="00211BA7"/>
    <w:rsid w:val="00211BF5"/>
    <w:rsid w:val="0021325D"/>
    <w:rsid w:val="00213380"/>
    <w:rsid w:val="0021484D"/>
    <w:rsid w:val="00215010"/>
    <w:rsid w:val="00216181"/>
    <w:rsid w:val="002224E5"/>
    <w:rsid w:val="00225117"/>
    <w:rsid w:val="0022572B"/>
    <w:rsid w:val="00227755"/>
    <w:rsid w:val="00234C54"/>
    <w:rsid w:val="00235C35"/>
    <w:rsid w:val="00236F26"/>
    <w:rsid w:val="00241AA9"/>
    <w:rsid w:val="002449E2"/>
    <w:rsid w:val="00250811"/>
    <w:rsid w:val="002577C3"/>
    <w:rsid w:val="0026097C"/>
    <w:rsid w:val="00260D4C"/>
    <w:rsid w:val="002610B7"/>
    <w:rsid w:val="002610BF"/>
    <w:rsid w:val="00261597"/>
    <w:rsid w:val="00271139"/>
    <w:rsid w:val="002751C6"/>
    <w:rsid w:val="00275362"/>
    <w:rsid w:val="00275552"/>
    <w:rsid w:val="00275A96"/>
    <w:rsid w:val="00276C63"/>
    <w:rsid w:val="00277434"/>
    <w:rsid w:val="00282946"/>
    <w:rsid w:val="00286341"/>
    <w:rsid w:val="00287A23"/>
    <w:rsid w:val="00287D1F"/>
    <w:rsid w:val="00290F2F"/>
    <w:rsid w:val="0029397F"/>
    <w:rsid w:val="00297F7D"/>
    <w:rsid w:val="002A1206"/>
    <w:rsid w:val="002A1F90"/>
    <w:rsid w:val="002A2FC2"/>
    <w:rsid w:val="002A3A3C"/>
    <w:rsid w:val="002A4DA5"/>
    <w:rsid w:val="002A5573"/>
    <w:rsid w:val="002A59AD"/>
    <w:rsid w:val="002B00C6"/>
    <w:rsid w:val="002B3F75"/>
    <w:rsid w:val="002B5987"/>
    <w:rsid w:val="002B784F"/>
    <w:rsid w:val="002C0664"/>
    <w:rsid w:val="002C0832"/>
    <w:rsid w:val="002C0A58"/>
    <w:rsid w:val="002C2405"/>
    <w:rsid w:val="002C6FEB"/>
    <w:rsid w:val="002C7BDA"/>
    <w:rsid w:val="002D274F"/>
    <w:rsid w:val="002D324A"/>
    <w:rsid w:val="002D3A33"/>
    <w:rsid w:val="002D5988"/>
    <w:rsid w:val="002E1729"/>
    <w:rsid w:val="002E26F6"/>
    <w:rsid w:val="002E3A8B"/>
    <w:rsid w:val="002E50E4"/>
    <w:rsid w:val="002E618A"/>
    <w:rsid w:val="002E626E"/>
    <w:rsid w:val="002E674D"/>
    <w:rsid w:val="002E7DF7"/>
    <w:rsid w:val="002F0BDB"/>
    <w:rsid w:val="002F1C8C"/>
    <w:rsid w:val="002F4B11"/>
    <w:rsid w:val="002F6BCC"/>
    <w:rsid w:val="00301448"/>
    <w:rsid w:val="00301698"/>
    <w:rsid w:val="00302DEB"/>
    <w:rsid w:val="0030513C"/>
    <w:rsid w:val="00305E33"/>
    <w:rsid w:val="003076F9"/>
    <w:rsid w:val="003120F6"/>
    <w:rsid w:val="00312339"/>
    <w:rsid w:val="003129F2"/>
    <w:rsid w:val="00313C62"/>
    <w:rsid w:val="003141DF"/>
    <w:rsid w:val="0031758B"/>
    <w:rsid w:val="00321444"/>
    <w:rsid w:val="00321CDA"/>
    <w:rsid w:val="00322359"/>
    <w:rsid w:val="00323A63"/>
    <w:rsid w:val="00323DF7"/>
    <w:rsid w:val="00325F76"/>
    <w:rsid w:val="0033025B"/>
    <w:rsid w:val="003309B7"/>
    <w:rsid w:val="00331A3A"/>
    <w:rsid w:val="00331D33"/>
    <w:rsid w:val="003321AA"/>
    <w:rsid w:val="003331ED"/>
    <w:rsid w:val="00335CA7"/>
    <w:rsid w:val="00335E9E"/>
    <w:rsid w:val="003373E0"/>
    <w:rsid w:val="00337B22"/>
    <w:rsid w:val="003426DE"/>
    <w:rsid w:val="00343562"/>
    <w:rsid w:val="003442F0"/>
    <w:rsid w:val="00345643"/>
    <w:rsid w:val="00352DA5"/>
    <w:rsid w:val="0035501E"/>
    <w:rsid w:val="00356E04"/>
    <w:rsid w:val="00357828"/>
    <w:rsid w:val="00360282"/>
    <w:rsid w:val="00360A4B"/>
    <w:rsid w:val="003655F4"/>
    <w:rsid w:val="003723F9"/>
    <w:rsid w:val="00373AF3"/>
    <w:rsid w:val="0037403A"/>
    <w:rsid w:val="003740AE"/>
    <w:rsid w:val="00377620"/>
    <w:rsid w:val="003819DE"/>
    <w:rsid w:val="00384BB5"/>
    <w:rsid w:val="00384FCB"/>
    <w:rsid w:val="00386BE7"/>
    <w:rsid w:val="003878B7"/>
    <w:rsid w:val="00390C62"/>
    <w:rsid w:val="00393DC6"/>
    <w:rsid w:val="00393FD5"/>
    <w:rsid w:val="00394978"/>
    <w:rsid w:val="00397235"/>
    <w:rsid w:val="00397639"/>
    <w:rsid w:val="003A0201"/>
    <w:rsid w:val="003A0EEB"/>
    <w:rsid w:val="003A1A16"/>
    <w:rsid w:val="003A2F03"/>
    <w:rsid w:val="003A795B"/>
    <w:rsid w:val="003B0061"/>
    <w:rsid w:val="003B1069"/>
    <w:rsid w:val="003B12AF"/>
    <w:rsid w:val="003B2308"/>
    <w:rsid w:val="003B33BD"/>
    <w:rsid w:val="003B4DBB"/>
    <w:rsid w:val="003B6FD0"/>
    <w:rsid w:val="003C164D"/>
    <w:rsid w:val="003C5AA2"/>
    <w:rsid w:val="003C665C"/>
    <w:rsid w:val="003C6B1E"/>
    <w:rsid w:val="003C70D5"/>
    <w:rsid w:val="003C753C"/>
    <w:rsid w:val="003D542C"/>
    <w:rsid w:val="003D6954"/>
    <w:rsid w:val="003D716A"/>
    <w:rsid w:val="003D7AA5"/>
    <w:rsid w:val="003E00C1"/>
    <w:rsid w:val="003E16CD"/>
    <w:rsid w:val="003E3C1E"/>
    <w:rsid w:val="003E4A34"/>
    <w:rsid w:val="003E5652"/>
    <w:rsid w:val="003E5B11"/>
    <w:rsid w:val="003F0587"/>
    <w:rsid w:val="003F274B"/>
    <w:rsid w:val="003F4D06"/>
    <w:rsid w:val="003F547F"/>
    <w:rsid w:val="003F5D63"/>
    <w:rsid w:val="003F5E14"/>
    <w:rsid w:val="003F688C"/>
    <w:rsid w:val="004006AC"/>
    <w:rsid w:val="00400C77"/>
    <w:rsid w:val="004026F3"/>
    <w:rsid w:val="00405AA5"/>
    <w:rsid w:val="00410308"/>
    <w:rsid w:val="00412CC7"/>
    <w:rsid w:val="004143F4"/>
    <w:rsid w:val="00416596"/>
    <w:rsid w:val="0042055A"/>
    <w:rsid w:val="0042124E"/>
    <w:rsid w:val="004216F7"/>
    <w:rsid w:val="00421C0F"/>
    <w:rsid w:val="00423C73"/>
    <w:rsid w:val="00424D60"/>
    <w:rsid w:val="00425068"/>
    <w:rsid w:val="0042638E"/>
    <w:rsid w:val="004279BE"/>
    <w:rsid w:val="00430FD6"/>
    <w:rsid w:val="00431C95"/>
    <w:rsid w:val="00436928"/>
    <w:rsid w:val="00440079"/>
    <w:rsid w:val="004406B7"/>
    <w:rsid w:val="00441787"/>
    <w:rsid w:val="00441B52"/>
    <w:rsid w:val="004447D3"/>
    <w:rsid w:val="004449B1"/>
    <w:rsid w:val="00444A52"/>
    <w:rsid w:val="00444E8B"/>
    <w:rsid w:val="0044510A"/>
    <w:rsid w:val="0045249D"/>
    <w:rsid w:val="00454377"/>
    <w:rsid w:val="0045559B"/>
    <w:rsid w:val="00456148"/>
    <w:rsid w:val="00456461"/>
    <w:rsid w:val="0046050A"/>
    <w:rsid w:val="004614A7"/>
    <w:rsid w:val="0046281E"/>
    <w:rsid w:val="00466286"/>
    <w:rsid w:val="004662C1"/>
    <w:rsid w:val="00466A4F"/>
    <w:rsid w:val="0047086E"/>
    <w:rsid w:val="0047317C"/>
    <w:rsid w:val="0047532E"/>
    <w:rsid w:val="00477F48"/>
    <w:rsid w:val="004800D6"/>
    <w:rsid w:val="004831EB"/>
    <w:rsid w:val="004842FB"/>
    <w:rsid w:val="0048607A"/>
    <w:rsid w:val="00486D86"/>
    <w:rsid w:val="00487F1C"/>
    <w:rsid w:val="00490DA0"/>
    <w:rsid w:val="004910B6"/>
    <w:rsid w:val="00492256"/>
    <w:rsid w:val="004938C6"/>
    <w:rsid w:val="004954A5"/>
    <w:rsid w:val="00496946"/>
    <w:rsid w:val="004A1E37"/>
    <w:rsid w:val="004A38A9"/>
    <w:rsid w:val="004A404C"/>
    <w:rsid w:val="004A4373"/>
    <w:rsid w:val="004A565B"/>
    <w:rsid w:val="004A67A5"/>
    <w:rsid w:val="004A79A2"/>
    <w:rsid w:val="004A7C8F"/>
    <w:rsid w:val="004B0FC2"/>
    <w:rsid w:val="004B16FB"/>
    <w:rsid w:val="004B1C4C"/>
    <w:rsid w:val="004B22ED"/>
    <w:rsid w:val="004B5604"/>
    <w:rsid w:val="004C040D"/>
    <w:rsid w:val="004C2A1D"/>
    <w:rsid w:val="004C670E"/>
    <w:rsid w:val="004C7418"/>
    <w:rsid w:val="004D2C5B"/>
    <w:rsid w:val="004D4741"/>
    <w:rsid w:val="004D4C22"/>
    <w:rsid w:val="004E0C09"/>
    <w:rsid w:val="004E35C7"/>
    <w:rsid w:val="004E3A44"/>
    <w:rsid w:val="004E4DE0"/>
    <w:rsid w:val="004E58D8"/>
    <w:rsid w:val="004E615E"/>
    <w:rsid w:val="004E666E"/>
    <w:rsid w:val="004E6F45"/>
    <w:rsid w:val="004F11CC"/>
    <w:rsid w:val="005037E0"/>
    <w:rsid w:val="005055B3"/>
    <w:rsid w:val="005059C8"/>
    <w:rsid w:val="00507BBA"/>
    <w:rsid w:val="00511339"/>
    <w:rsid w:val="00511B6B"/>
    <w:rsid w:val="0051607E"/>
    <w:rsid w:val="00517C8E"/>
    <w:rsid w:val="00521665"/>
    <w:rsid w:val="00523EB1"/>
    <w:rsid w:val="005257E5"/>
    <w:rsid w:val="00527287"/>
    <w:rsid w:val="00527A5C"/>
    <w:rsid w:val="0053066D"/>
    <w:rsid w:val="0053070D"/>
    <w:rsid w:val="00534CF6"/>
    <w:rsid w:val="00535AAC"/>
    <w:rsid w:val="005364BF"/>
    <w:rsid w:val="00536600"/>
    <w:rsid w:val="00536A06"/>
    <w:rsid w:val="00536CA4"/>
    <w:rsid w:val="00536E32"/>
    <w:rsid w:val="005417A9"/>
    <w:rsid w:val="0054332A"/>
    <w:rsid w:val="00543A69"/>
    <w:rsid w:val="00545D9F"/>
    <w:rsid w:val="0054791F"/>
    <w:rsid w:val="00552859"/>
    <w:rsid w:val="0055364A"/>
    <w:rsid w:val="0055417D"/>
    <w:rsid w:val="00554204"/>
    <w:rsid w:val="00554848"/>
    <w:rsid w:val="00555967"/>
    <w:rsid w:val="00557BEA"/>
    <w:rsid w:val="005605B0"/>
    <w:rsid w:val="0056226E"/>
    <w:rsid w:val="0056502C"/>
    <w:rsid w:val="005650C6"/>
    <w:rsid w:val="00571E11"/>
    <w:rsid w:val="00572102"/>
    <w:rsid w:val="0057597C"/>
    <w:rsid w:val="00576625"/>
    <w:rsid w:val="00576698"/>
    <w:rsid w:val="00576C8B"/>
    <w:rsid w:val="0057777C"/>
    <w:rsid w:val="00577C5E"/>
    <w:rsid w:val="00577FD4"/>
    <w:rsid w:val="0058060D"/>
    <w:rsid w:val="00581958"/>
    <w:rsid w:val="00581DBA"/>
    <w:rsid w:val="005842F6"/>
    <w:rsid w:val="00584A94"/>
    <w:rsid w:val="005866CF"/>
    <w:rsid w:val="00586752"/>
    <w:rsid w:val="00590871"/>
    <w:rsid w:val="00593DC5"/>
    <w:rsid w:val="00596D03"/>
    <w:rsid w:val="005A0F1C"/>
    <w:rsid w:val="005A43F9"/>
    <w:rsid w:val="005A496A"/>
    <w:rsid w:val="005A68F5"/>
    <w:rsid w:val="005B1AF0"/>
    <w:rsid w:val="005B23C8"/>
    <w:rsid w:val="005B3105"/>
    <w:rsid w:val="005B3AC4"/>
    <w:rsid w:val="005C0917"/>
    <w:rsid w:val="005C2616"/>
    <w:rsid w:val="005C265F"/>
    <w:rsid w:val="005C3D10"/>
    <w:rsid w:val="005C48BA"/>
    <w:rsid w:val="005D00A6"/>
    <w:rsid w:val="005D030C"/>
    <w:rsid w:val="005D2A79"/>
    <w:rsid w:val="005D3548"/>
    <w:rsid w:val="005D4F06"/>
    <w:rsid w:val="005D6D23"/>
    <w:rsid w:val="005D6FDA"/>
    <w:rsid w:val="005D7308"/>
    <w:rsid w:val="005E0729"/>
    <w:rsid w:val="005E0A54"/>
    <w:rsid w:val="005E0B60"/>
    <w:rsid w:val="005E0DF1"/>
    <w:rsid w:val="005E1B3E"/>
    <w:rsid w:val="005E2E84"/>
    <w:rsid w:val="005E357B"/>
    <w:rsid w:val="005E7385"/>
    <w:rsid w:val="005E7A36"/>
    <w:rsid w:val="005F0140"/>
    <w:rsid w:val="005F1DA9"/>
    <w:rsid w:val="005F2E51"/>
    <w:rsid w:val="005F4E83"/>
    <w:rsid w:val="005F5BAA"/>
    <w:rsid w:val="005F7064"/>
    <w:rsid w:val="006005CA"/>
    <w:rsid w:val="00600819"/>
    <w:rsid w:val="00602CDF"/>
    <w:rsid w:val="0060427B"/>
    <w:rsid w:val="00604F1B"/>
    <w:rsid w:val="0060631E"/>
    <w:rsid w:val="006114DA"/>
    <w:rsid w:val="006115D3"/>
    <w:rsid w:val="00613DC7"/>
    <w:rsid w:val="0061549A"/>
    <w:rsid w:val="00616712"/>
    <w:rsid w:val="00622651"/>
    <w:rsid w:val="00622788"/>
    <w:rsid w:val="00622AD8"/>
    <w:rsid w:val="006230FB"/>
    <w:rsid w:val="006231F2"/>
    <w:rsid w:val="00625EBC"/>
    <w:rsid w:val="00627B05"/>
    <w:rsid w:val="00627FC7"/>
    <w:rsid w:val="00631881"/>
    <w:rsid w:val="00632B57"/>
    <w:rsid w:val="00632F2F"/>
    <w:rsid w:val="00633E6B"/>
    <w:rsid w:val="00634B58"/>
    <w:rsid w:val="00635DBD"/>
    <w:rsid w:val="00637F86"/>
    <w:rsid w:val="006408A0"/>
    <w:rsid w:val="00644191"/>
    <w:rsid w:val="00645D33"/>
    <w:rsid w:val="0065158F"/>
    <w:rsid w:val="0065269D"/>
    <w:rsid w:val="00653416"/>
    <w:rsid w:val="006535F1"/>
    <w:rsid w:val="00654C80"/>
    <w:rsid w:val="00655EF4"/>
    <w:rsid w:val="00656C5E"/>
    <w:rsid w:val="00656CB2"/>
    <w:rsid w:val="006611F0"/>
    <w:rsid w:val="00662D8C"/>
    <w:rsid w:val="006630E7"/>
    <w:rsid w:val="0066434F"/>
    <w:rsid w:val="00664982"/>
    <w:rsid w:val="00665F89"/>
    <w:rsid w:val="00665FAC"/>
    <w:rsid w:val="00666905"/>
    <w:rsid w:val="00670EE7"/>
    <w:rsid w:val="006714F0"/>
    <w:rsid w:val="006746CF"/>
    <w:rsid w:val="006758A1"/>
    <w:rsid w:val="00676C0B"/>
    <w:rsid w:val="006770D3"/>
    <w:rsid w:val="00680A86"/>
    <w:rsid w:val="00681612"/>
    <w:rsid w:val="00681668"/>
    <w:rsid w:val="0068307D"/>
    <w:rsid w:val="00686BC9"/>
    <w:rsid w:val="00686D32"/>
    <w:rsid w:val="00687192"/>
    <w:rsid w:val="00690E10"/>
    <w:rsid w:val="00691A89"/>
    <w:rsid w:val="00692717"/>
    <w:rsid w:val="00693BCA"/>
    <w:rsid w:val="006961FE"/>
    <w:rsid w:val="0069668F"/>
    <w:rsid w:val="00696AAE"/>
    <w:rsid w:val="006A0438"/>
    <w:rsid w:val="006A3FE1"/>
    <w:rsid w:val="006A51C2"/>
    <w:rsid w:val="006A5F88"/>
    <w:rsid w:val="006B3980"/>
    <w:rsid w:val="006B3FDF"/>
    <w:rsid w:val="006B6C73"/>
    <w:rsid w:val="006C029F"/>
    <w:rsid w:val="006C155D"/>
    <w:rsid w:val="006C3D3A"/>
    <w:rsid w:val="006C3F9E"/>
    <w:rsid w:val="006C5FC5"/>
    <w:rsid w:val="006C6779"/>
    <w:rsid w:val="006C73C0"/>
    <w:rsid w:val="006C74E3"/>
    <w:rsid w:val="006D3244"/>
    <w:rsid w:val="006D3FA0"/>
    <w:rsid w:val="006D60B0"/>
    <w:rsid w:val="006D69CA"/>
    <w:rsid w:val="006D7FBF"/>
    <w:rsid w:val="006E1C31"/>
    <w:rsid w:val="006E3EC1"/>
    <w:rsid w:val="006E4616"/>
    <w:rsid w:val="006E54C5"/>
    <w:rsid w:val="006E7FD9"/>
    <w:rsid w:val="006F40A3"/>
    <w:rsid w:val="006F4D69"/>
    <w:rsid w:val="006F6255"/>
    <w:rsid w:val="006F7191"/>
    <w:rsid w:val="00701320"/>
    <w:rsid w:val="007015A5"/>
    <w:rsid w:val="00702F16"/>
    <w:rsid w:val="007056AB"/>
    <w:rsid w:val="007072D8"/>
    <w:rsid w:val="007101C6"/>
    <w:rsid w:val="00710AA8"/>
    <w:rsid w:val="00712AFB"/>
    <w:rsid w:val="007134BB"/>
    <w:rsid w:val="00713DDF"/>
    <w:rsid w:val="00716103"/>
    <w:rsid w:val="00717848"/>
    <w:rsid w:val="00722FA8"/>
    <w:rsid w:val="00725477"/>
    <w:rsid w:val="00725486"/>
    <w:rsid w:val="00726663"/>
    <w:rsid w:val="0073121D"/>
    <w:rsid w:val="00733378"/>
    <w:rsid w:val="00742C6C"/>
    <w:rsid w:val="00744E1D"/>
    <w:rsid w:val="0075687A"/>
    <w:rsid w:val="0076035A"/>
    <w:rsid w:val="0076197A"/>
    <w:rsid w:val="00762DBC"/>
    <w:rsid w:val="00762FAF"/>
    <w:rsid w:val="007643C1"/>
    <w:rsid w:val="007650AB"/>
    <w:rsid w:val="00766B93"/>
    <w:rsid w:val="00767E4D"/>
    <w:rsid w:val="007705BC"/>
    <w:rsid w:val="00771189"/>
    <w:rsid w:val="00771797"/>
    <w:rsid w:val="00771D12"/>
    <w:rsid w:val="00773742"/>
    <w:rsid w:val="0078076B"/>
    <w:rsid w:val="007825CC"/>
    <w:rsid w:val="0078344B"/>
    <w:rsid w:val="00783EA1"/>
    <w:rsid w:val="007848EF"/>
    <w:rsid w:val="0078497D"/>
    <w:rsid w:val="00784F1E"/>
    <w:rsid w:val="0078702E"/>
    <w:rsid w:val="00795887"/>
    <w:rsid w:val="00795DF3"/>
    <w:rsid w:val="00797114"/>
    <w:rsid w:val="007A0DB4"/>
    <w:rsid w:val="007A35CD"/>
    <w:rsid w:val="007A36B7"/>
    <w:rsid w:val="007A40E2"/>
    <w:rsid w:val="007A7E45"/>
    <w:rsid w:val="007B0863"/>
    <w:rsid w:val="007B2486"/>
    <w:rsid w:val="007B3EA9"/>
    <w:rsid w:val="007B4BDE"/>
    <w:rsid w:val="007B544F"/>
    <w:rsid w:val="007B64E2"/>
    <w:rsid w:val="007B6EFB"/>
    <w:rsid w:val="007C008D"/>
    <w:rsid w:val="007C0C35"/>
    <w:rsid w:val="007C50EC"/>
    <w:rsid w:val="007C5A02"/>
    <w:rsid w:val="007D01C7"/>
    <w:rsid w:val="007D0771"/>
    <w:rsid w:val="007D3FFE"/>
    <w:rsid w:val="007D5078"/>
    <w:rsid w:val="007D57E5"/>
    <w:rsid w:val="007D58E0"/>
    <w:rsid w:val="007D6C0B"/>
    <w:rsid w:val="007E2BAE"/>
    <w:rsid w:val="007E2EF1"/>
    <w:rsid w:val="007E5207"/>
    <w:rsid w:val="007E6023"/>
    <w:rsid w:val="007E65AE"/>
    <w:rsid w:val="007F050C"/>
    <w:rsid w:val="007F1825"/>
    <w:rsid w:val="007F1C72"/>
    <w:rsid w:val="007F22D5"/>
    <w:rsid w:val="007F3FFF"/>
    <w:rsid w:val="007F5458"/>
    <w:rsid w:val="007F6104"/>
    <w:rsid w:val="0080161C"/>
    <w:rsid w:val="00806F9E"/>
    <w:rsid w:val="0081122E"/>
    <w:rsid w:val="00813239"/>
    <w:rsid w:val="00813EBE"/>
    <w:rsid w:val="00814A24"/>
    <w:rsid w:val="00817EBC"/>
    <w:rsid w:val="00820161"/>
    <w:rsid w:val="0082243A"/>
    <w:rsid w:val="00823089"/>
    <w:rsid w:val="00823790"/>
    <w:rsid w:val="00824F43"/>
    <w:rsid w:val="0082532B"/>
    <w:rsid w:val="008272F0"/>
    <w:rsid w:val="00827CB1"/>
    <w:rsid w:val="00831FBB"/>
    <w:rsid w:val="00833BAF"/>
    <w:rsid w:val="008354BB"/>
    <w:rsid w:val="0084044C"/>
    <w:rsid w:val="00842094"/>
    <w:rsid w:val="008447C2"/>
    <w:rsid w:val="00845998"/>
    <w:rsid w:val="00846095"/>
    <w:rsid w:val="00846487"/>
    <w:rsid w:val="008466F4"/>
    <w:rsid w:val="0084720F"/>
    <w:rsid w:val="0085044F"/>
    <w:rsid w:val="00850A40"/>
    <w:rsid w:val="00854702"/>
    <w:rsid w:val="0085590D"/>
    <w:rsid w:val="00855E00"/>
    <w:rsid w:val="0085777D"/>
    <w:rsid w:val="00862B02"/>
    <w:rsid w:val="00863A4E"/>
    <w:rsid w:val="00871082"/>
    <w:rsid w:val="00871314"/>
    <w:rsid w:val="00872B5D"/>
    <w:rsid w:val="00873D54"/>
    <w:rsid w:val="0088158A"/>
    <w:rsid w:val="00881CDC"/>
    <w:rsid w:val="0088298E"/>
    <w:rsid w:val="008848C0"/>
    <w:rsid w:val="00885515"/>
    <w:rsid w:val="00886A98"/>
    <w:rsid w:val="00893FD4"/>
    <w:rsid w:val="008962EA"/>
    <w:rsid w:val="00896D8C"/>
    <w:rsid w:val="0089766F"/>
    <w:rsid w:val="00897BD5"/>
    <w:rsid w:val="008A13A4"/>
    <w:rsid w:val="008A1D1C"/>
    <w:rsid w:val="008A28AF"/>
    <w:rsid w:val="008A2E8A"/>
    <w:rsid w:val="008A4978"/>
    <w:rsid w:val="008A70E8"/>
    <w:rsid w:val="008A77E1"/>
    <w:rsid w:val="008B300A"/>
    <w:rsid w:val="008B7476"/>
    <w:rsid w:val="008B792B"/>
    <w:rsid w:val="008C0AA5"/>
    <w:rsid w:val="008D223F"/>
    <w:rsid w:val="008D23AE"/>
    <w:rsid w:val="008D4F71"/>
    <w:rsid w:val="008D4F87"/>
    <w:rsid w:val="008D5CEC"/>
    <w:rsid w:val="008D7C49"/>
    <w:rsid w:val="008E026F"/>
    <w:rsid w:val="008E11CC"/>
    <w:rsid w:val="008E3B86"/>
    <w:rsid w:val="008E4448"/>
    <w:rsid w:val="008E4CD3"/>
    <w:rsid w:val="008E636B"/>
    <w:rsid w:val="008F15D9"/>
    <w:rsid w:val="008F1653"/>
    <w:rsid w:val="008F7C6F"/>
    <w:rsid w:val="009013F2"/>
    <w:rsid w:val="0090161B"/>
    <w:rsid w:val="009044F5"/>
    <w:rsid w:val="00906D5B"/>
    <w:rsid w:val="00907C82"/>
    <w:rsid w:val="009100D3"/>
    <w:rsid w:val="0091144E"/>
    <w:rsid w:val="00911908"/>
    <w:rsid w:val="00911A70"/>
    <w:rsid w:val="0091377B"/>
    <w:rsid w:val="00917999"/>
    <w:rsid w:val="00920C6F"/>
    <w:rsid w:val="00922957"/>
    <w:rsid w:val="0092390F"/>
    <w:rsid w:val="00925170"/>
    <w:rsid w:val="00927E12"/>
    <w:rsid w:val="00927F70"/>
    <w:rsid w:val="00934CCB"/>
    <w:rsid w:val="00935D96"/>
    <w:rsid w:val="009360F6"/>
    <w:rsid w:val="00936E2C"/>
    <w:rsid w:val="009444CE"/>
    <w:rsid w:val="00946B64"/>
    <w:rsid w:val="00946BDF"/>
    <w:rsid w:val="00946DBF"/>
    <w:rsid w:val="00947B73"/>
    <w:rsid w:val="0095044E"/>
    <w:rsid w:val="009508CB"/>
    <w:rsid w:val="00950C33"/>
    <w:rsid w:val="009515BF"/>
    <w:rsid w:val="00951F62"/>
    <w:rsid w:val="00953508"/>
    <w:rsid w:val="00953F64"/>
    <w:rsid w:val="00954ECD"/>
    <w:rsid w:val="00956D82"/>
    <w:rsid w:val="0096057F"/>
    <w:rsid w:val="00960A5D"/>
    <w:rsid w:val="00964C46"/>
    <w:rsid w:val="009653F3"/>
    <w:rsid w:val="0096557F"/>
    <w:rsid w:val="00965F7A"/>
    <w:rsid w:val="009733ED"/>
    <w:rsid w:val="009745B8"/>
    <w:rsid w:val="00974745"/>
    <w:rsid w:val="00977B8A"/>
    <w:rsid w:val="00980B76"/>
    <w:rsid w:val="00982460"/>
    <w:rsid w:val="00982A49"/>
    <w:rsid w:val="00983460"/>
    <w:rsid w:val="009842FA"/>
    <w:rsid w:val="00984615"/>
    <w:rsid w:val="009913C6"/>
    <w:rsid w:val="00991B0B"/>
    <w:rsid w:val="00992D64"/>
    <w:rsid w:val="009931E8"/>
    <w:rsid w:val="009947B6"/>
    <w:rsid w:val="00995263"/>
    <w:rsid w:val="00995ABB"/>
    <w:rsid w:val="00996BDC"/>
    <w:rsid w:val="009A1010"/>
    <w:rsid w:val="009A1BE1"/>
    <w:rsid w:val="009A249D"/>
    <w:rsid w:val="009A41BF"/>
    <w:rsid w:val="009A44B3"/>
    <w:rsid w:val="009A5006"/>
    <w:rsid w:val="009B18A6"/>
    <w:rsid w:val="009B4144"/>
    <w:rsid w:val="009B5CB5"/>
    <w:rsid w:val="009B7750"/>
    <w:rsid w:val="009B7996"/>
    <w:rsid w:val="009B7D95"/>
    <w:rsid w:val="009C066D"/>
    <w:rsid w:val="009C11CB"/>
    <w:rsid w:val="009C5D8A"/>
    <w:rsid w:val="009C671C"/>
    <w:rsid w:val="009C720C"/>
    <w:rsid w:val="009D207A"/>
    <w:rsid w:val="009D46E6"/>
    <w:rsid w:val="009D4A54"/>
    <w:rsid w:val="009D6B20"/>
    <w:rsid w:val="009E0165"/>
    <w:rsid w:val="009E05AC"/>
    <w:rsid w:val="009E2411"/>
    <w:rsid w:val="009E34C5"/>
    <w:rsid w:val="009E383C"/>
    <w:rsid w:val="009E702D"/>
    <w:rsid w:val="009F109A"/>
    <w:rsid w:val="009F1418"/>
    <w:rsid w:val="009F1441"/>
    <w:rsid w:val="009F3969"/>
    <w:rsid w:val="009F5EC0"/>
    <w:rsid w:val="009F6180"/>
    <w:rsid w:val="00A00A51"/>
    <w:rsid w:val="00A0134C"/>
    <w:rsid w:val="00A036A2"/>
    <w:rsid w:val="00A04798"/>
    <w:rsid w:val="00A04CF9"/>
    <w:rsid w:val="00A068CC"/>
    <w:rsid w:val="00A07933"/>
    <w:rsid w:val="00A10E06"/>
    <w:rsid w:val="00A1294C"/>
    <w:rsid w:val="00A129B2"/>
    <w:rsid w:val="00A13272"/>
    <w:rsid w:val="00A13F51"/>
    <w:rsid w:val="00A15B4C"/>
    <w:rsid w:val="00A15E8C"/>
    <w:rsid w:val="00A17A6B"/>
    <w:rsid w:val="00A17A9D"/>
    <w:rsid w:val="00A20166"/>
    <w:rsid w:val="00A23942"/>
    <w:rsid w:val="00A24EFB"/>
    <w:rsid w:val="00A2599E"/>
    <w:rsid w:val="00A27115"/>
    <w:rsid w:val="00A2766A"/>
    <w:rsid w:val="00A3006B"/>
    <w:rsid w:val="00A3183A"/>
    <w:rsid w:val="00A33B98"/>
    <w:rsid w:val="00A34B6F"/>
    <w:rsid w:val="00A37A3F"/>
    <w:rsid w:val="00A41701"/>
    <w:rsid w:val="00A42FE0"/>
    <w:rsid w:val="00A529F9"/>
    <w:rsid w:val="00A5564B"/>
    <w:rsid w:val="00A5623D"/>
    <w:rsid w:val="00A56603"/>
    <w:rsid w:val="00A57C54"/>
    <w:rsid w:val="00A603FC"/>
    <w:rsid w:val="00A60547"/>
    <w:rsid w:val="00A61B12"/>
    <w:rsid w:val="00A62897"/>
    <w:rsid w:val="00A634DC"/>
    <w:rsid w:val="00A64453"/>
    <w:rsid w:val="00A65253"/>
    <w:rsid w:val="00A66CDF"/>
    <w:rsid w:val="00A67455"/>
    <w:rsid w:val="00A6767D"/>
    <w:rsid w:val="00A72910"/>
    <w:rsid w:val="00A7479D"/>
    <w:rsid w:val="00A74AA8"/>
    <w:rsid w:val="00A7548B"/>
    <w:rsid w:val="00A772D6"/>
    <w:rsid w:val="00A829D8"/>
    <w:rsid w:val="00A8518A"/>
    <w:rsid w:val="00A869B0"/>
    <w:rsid w:val="00A9006A"/>
    <w:rsid w:val="00A93060"/>
    <w:rsid w:val="00A9552E"/>
    <w:rsid w:val="00A96EDD"/>
    <w:rsid w:val="00A97EF4"/>
    <w:rsid w:val="00AA06C7"/>
    <w:rsid w:val="00AA1FB9"/>
    <w:rsid w:val="00AA29C2"/>
    <w:rsid w:val="00AB23FB"/>
    <w:rsid w:val="00AB319C"/>
    <w:rsid w:val="00AB3A21"/>
    <w:rsid w:val="00AC0815"/>
    <w:rsid w:val="00AC3866"/>
    <w:rsid w:val="00AC38BF"/>
    <w:rsid w:val="00AC446F"/>
    <w:rsid w:val="00AC4F92"/>
    <w:rsid w:val="00AC7627"/>
    <w:rsid w:val="00AD01F6"/>
    <w:rsid w:val="00AD04F0"/>
    <w:rsid w:val="00AD055C"/>
    <w:rsid w:val="00AD17F1"/>
    <w:rsid w:val="00AD1CD2"/>
    <w:rsid w:val="00AE0712"/>
    <w:rsid w:val="00AE102E"/>
    <w:rsid w:val="00AE2018"/>
    <w:rsid w:val="00AE220D"/>
    <w:rsid w:val="00AE355F"/>
    <w:rsid w:val="00AE3DF1"/>
    <w:rsid w:val="00AE62D5"/>
    <w:rsid w:val="00AF0A3F"/>
    <w:rsid w:val="00AF3C45"/>
    <w:rsid w:val="00AF4570"/>
    <w:rsid w:val="00AF649B"/>
    <w:rsid w:val="00B00FC7"/>
    <w:rsid w:val="00B01C01"/>
    <w:rsid w:val="00B02891"/>
    <w:rsid w:val="00B03842"/>
    <w:rsid w:val="00B038DE"/>
    <w:rsid w:val="00B03CD5"/>
    <w:rsid w:val="00B073EF"/>
    <w:rsid w:val="00B102D1"/>
    <w:rsid w:val="00B12BC6"/>
    <w:rsid w:val="00B1306F"/>
    <w:rsid w:val="00B139D6"/>
    <w:rsid w:val="00B144CC"/>
    <w:rsid w:val="00B224BC"/>
    <w:rsid w:val="00B2303B"/>
    <w:rsid w:val="00B23B27"/>
    <w:rsid w:val="00B23B37"/>
    <w:rsid w:val="00B23C35"/>
    <w:rsid w:val="00B30149"/>
    <w:rsid w:val="00B30795"/>
    <w:rsid w:val="00B30AEA"/>
    <w:rsid w:val="00B31023"/>
    <w:rsid w:val="00B32B20"/>
    <w:rsid w:val="00B34EBC"/>
    <w:rsid w:val="00B35E49"/>
    <w:rsid w:val="00B40235"/>
    <w:rsid w:val="00B40C8D"/>
    <w:rsid w:val="00B4199B"/>
    <w:rsid w:val="00B41C1C"/>
    <w:rsid w:val="00B4236E"/>
    <w:rsid w:val="00B43799"/>
    <w:rsid w:val="00B51950"/>
    <w:rsid w:val="00B52DD2"/>
    <w:rsid w:val="00B530B5"/>
    <w:rsid w:val="00B53F3D"/>
    <w:rsid w:val="00B548C1"/>
    <w:rsid w:val="00B558C4"/>
    <w:rsid w:val="00B64C9C"/>
    <w:rsid w:val="00B65397"/>
    <w:rsid w:val="00B654DC"/>
    <w:rsid w:val="00B6657B"/>
    <w:rsid w:val="00B71476"/>
    <w:rsid w:val="00B719D5"/>
    <w:rsid w:val="00B7669E"/>
    <w:rsid w:val="00B76707"/>
    <w:rsid w:val="00B77464"/>
    <w:rsid w:val="00B81B12"/>
    <w:rsid w:val="00B84A52"/>
    <w:rsid w:val="00B87AC5"/>
    <w:rsid w:val="00B91958"/>
    <w:rsid w:val="00B92FEB"/>
    <w:rsid w:val="00B94514"/>
    <w:rsid w:val="00B95463"/>
    <w:rsid w:val="00B95C46"/>
    <w:rsid w:val="00B96AFA"/>
    <w:rsid w:val="00B9776C"/>
    <w:rsid w:val="00BA0767"/>
    <w:rsid w:val="00BA1802"/>
    <w:rsid w:val="00BA3AFE"/>
    <w:rsid w:val="00BA553E"/>
    <w:rsid w:val="00BA67BE"/>
    <w:rsid w:val="00BA69B5"/>
    <w:rsid w:val="00BB0E01"/>
    <w:rsid w:val="00BB6BF5"/>
    <w:rsid w:val="00BC3035"/>
    <w:rsid w:val="00BC3E39"/>
    <w:rsid w:val="00BC5B35"/>
    <w:rsid w:val="00BD210E"/>
    <w:rsid w:val="00BD36F2"/>
    <w:rsid w:val="00BE0485"/>
    <w:rsid w:val="00BE0514"/>
    <w:rsid w:val="00BE10DB"/>
    <w:rsid w:val="00BE281E"/>
    <w:rsid w:val="00BF258F"/>
    <w:rsid w:val="00C02525"/>
    <w:rsid w:val="00C02B6D"/>
    <w:rsid w:val="00C0370D"/>
    <w:rsid w:val="00C07A52"/>
    <w:rsid w:val="00C10BD5"/>
    <w:rsid w:val="00C12B64"/>
    <w:rsid w:val="00C14580"/>
    <w:rsid w:val="00C14623"/>
    <w:rsid w:val="00C20E8A"/>
    <w:rsid w:val="00C22AC4"/>
    <w:rsid w:val="00C25687"/>
    <w:rsid w:val="00C27B36"/>
    <w:rsid w:val="00C3262E"/>
    <w:rsid w:val="00C32AB1"/>
    <w:rsid w:val="00C32D99"/>
    <w:rsid w:val="00C365ED"/>
    <w:rsid w:val="00C46471"/>
    <w:rsid w:val="00C50F17"/>
    <w:rsid w:val="00C519CC"/>
    <w:rsid w:val="00C55E89"/>
    <w:rsid w:val="00C56379"/>
    <w:rsid w:val="00C57071"/>
    <w:rsid w:val="00C571AE"/>
    <w:rsid w:val="00C57672"/>
    <w:rsid w:val="00C57CF5"/>
    <w:rsid w:val="00C611EB"/>
    <w:rsid w:val="00C626B6"/>
    <w:rsid w:val="00C65C00"/>
    <w:rsid w:val="00C7022D"/>
    <w:rsid w:val="00C716E0"/>
    <w:rsid w:val="00C743C3"/>
    <w:rsid w:val="00C80FBB"/>
    <w:rsid w:val="00C81D94"/>
    <w:rsid w:val="00C83105"/>
    <w:rsid w:val="00C86F49"/>
    <w:rsid w:val="00C913CC"/>
    <w:rsid w:val="00C92AE0"/>
    <w:rsid w:val="00C9579E"/>
    <w:rsid w:val="00C95CEE"/>
    <w:rsid w:val="00C96C6F"/>
    <w:rsid w:val="00C97FC1"/>
    <w:rsid w:val="00CA610F"/>
    <w:rsid w:val="00CA61F9"/>
    <w:rsid w:val="00CA73BA"/>
    <w:rsid w:val="00CA7515"/>
    <w:rsid w:val="00CA781A"/>
    <w:rsid w:val="00CA7FB4"/>
    <w:rsid w:val="00CB0103"/>
    <w:rsid w:val="00CB0F51"/>
    <w:rsid w:val="00CB1E91"/>
    <w:rsid w:val="00CB54FA"/>
    <w:rsid w:val="00CB6BEF"/>
    <w:rsid w:val="00CB6E08"/>
    <w:rsid w:val="00CB7A14"/>
    <w:rsid w:val="00CC1D5A"/>
    <w:rsid w:val="00CC269D"/>
    <w:rsid w:val="00CC3D4E"/>
    <w:rsid w:val="00CC5267"/>
    <w:rsid w:val="00CC631F"/>
    <w:rsid w:val="00CD1093"/>
    <w:rsid w:val="00CD173B"/>
    <w:rsid w:val="00CD1D68"/>
    <w:rsid w:val="00CD310F"/>
    <w:rsid w:val="00CD34F3"/>
    <w:rsid w:val="00CD4467"/>
    <w:rsid w:val="00CD49A5"/>
    <w:rsid w:val="00CD581D"/>
    <w:rsid w:val="00CD6CD7"/>
    <w:rsid w:val="00CD71E7"/>
    <w:rsid w:val="00CE1CE9"/>
    <w:rsid w:val="00CE2FC2"/>
    <w:rsid w:val="00CE49F6"/>
    <w:rsid w:val="00CE6CB6"/>
    <w:rsid w:val="00CF0567"/>
    <w:rsid w:val="00CF092A"/>
    <w:rsid w:val="00CF3056"/>
    <w:rsid w:val="00CF314C"/>
    <w:rsid w:val="00CF33C7"/>
    <w:rsid w:val="00CF3D04"/>
    <w:rsid w:val="00CF3D52"/>
    <w:rsid w:val="00CF3D6E"/>
    <w:rsid w:val="00CF3E3A"/>
    <w:rsid w:val="00CF4CBC"/>
    <w:rsid w:val="00CF6279"/>
    <w:rsid w:val="00CF6B0E"/>
    <w:rsid w:val="00D02330"/>
    <w:rsid w:val="00D027A7"/>
    <w:rsid w:val="00D05166"/>
    <w:rsid w:val="00D106F3"/>
    <w:rsid w:val="00D122FC"/>
    <w:rsid w:val="00D163AF"/>
    <w:rsid w:val="00D17263"/>
    <w:rsid w:val="00D22446"/>
    <w:rsid w:val="00D2573E"/>
    <w:rsid w:val="00D273B3"/>
    <w:rsid w:val="00D27BB4"/>
    <w:rsid w:val="00D32288"/>
    <w:rsid w:val="00D34A4C"/>
    <w:rsid w:val="00D3654F"/>
    <w:rsid w:val="00D37559"/>
    <w:rsid w:val="00D37A6A"/>
    <w:rsid w:val="00D4182D"/>
    <w:rsid w:val="00D47DC0"/>
    <w:rsid w:val="00D50935"/>
    <w:rsid w:val="00D52CB9"/>
    <w:rsid w:val="00D56941"/>
    <w:rsid w:val="00D60601"/>
    <w:rsid w:val="00D61A7E"/>
    <w:rsid w:val="00D62ACD"/>
    <w:rsid w:val="00D6326B"/>
    <w:rsid w:val="00D63DD0"/>
    <w:rsid w:val="00D65966"/>
    <w:rsid w:val="00D677A7"/>
    <w:rsid w:val="00D70913"/>
    <w:rsid w:val="00D73A56"/>
    <w:rsid w:val="00D7575F"/>
    <w:rsid w:val="00D7617E"/>
    <w:rsid w:val="00D80EAA"/>
    <w:rsid w:val="00D8166A"/>
    <w:rsid w:val="00D82B45"/>
    <w:rsid w:val="00D850D5"/>
    <w:rsid w:val="00D8552C"/>
    <w:rsid w:val="00D9014A"/>
    <w:rsid w:val="00D913C0"/>
    <w:rsid w:val="00D94895"/>
    <w:rsid w:val="00D96EBC"/>
    <w:rsid w:val="00D97545"/>
    <w:rsid w:val="00DA21DE"/>
    <w:rsid w:val="00DA5FA5"/>
    <w:rsid w:val="00DA64A8"/>
    <w:rsid w:val="00DB0EA4"/>
    <w:rsid w:val="00DB179F"/>
    <w:rsid w:val="00DB3668"/>
    <w:rsid w:val="00DB49AE"/>
    <w:rsid w:val="00DB5810"/>
    <w:rsid w:val="00DB5EAB"/>
    <w:rsid w:val="00DB67B9"/>
    <w:rsid w:val="00DB6E6D"/>
    <w:rsid w:val="00DB7684"/>
    <w:rsid w:val="00DB78F7"/>
    <w:rsid w:val="00DC2072"/>
    <w:rsid w:val="00DC23EC"/>
    <w:rsid w:val="00DC2689"/>
    <w:rsid w:val="00DC316C"/>
    <w:rsid w:val="00DC367C"/>
    <w:rsid w:val="00DC3868"/>
    <w:rsid w:val="00DC3EFE"/>
    <w:rsid w:val="00DC454A"/>
    <w:rsid w:val="00DC4C9B"/>
    <w:rsid w:val="00DC60DA"/>
    <w:rsid w:val="00DC6420"/>
    <w:rsid w:val="00DD1922"/>
    <w:rsid w:val="00DD4257"/>
    <w:rsid w:val="00DE09D2"/>
    <w:rsid w:val="00DE5D52"/>
    <w:rsid w:val="00DE7BEF"/>
    <w:rsid w:val="00DF01CE"/>
    <w:rsid w:val="00DF04F4"/>
    <w:rsid w:val="00DF1118"/>
    <w:rsid w:val="00DF1183"/>
    <w:rsid w:val="00DF24AE"/>
    <w:rsid w:val="00DF385B"/>
    <w:rsid w:val="00DF4250"/>
    <w:rsid w:val="00DF662D"/>
    <w:rsid w:val="00E03CC4"/>
    <w:rsid w:val="00E0446D"/>
    <w:rsid w:val="00E0505B"/>
    <w:rsid w:val="00E05B7F"/>
    <w:rsid w:val="00E06DE0"/>
    <w:rsid w:val="00E070DD"/>
    <w:rsid w:val="00E10AEE"/>
    <w:rsid w:val="00E11DCA"/>
    <w:rsid w:val="00E12F9D"/>
    <w:rsid w:val="00E13180"/>
    <w:rsid w:val="00E179E9"/>
    <w:rsid w:val="00E2507A"/>
    <w:rsid w:val="00E2511E"/>
    <w:rsid w:val="00E27110"/>
    <w:rsid w:val="00E331E9"/>
    <w:rsid w:val="00E33233"/>
    <w:rsid w:val="00E37030"/>
    <w:rsid w:val="00E37BBE"/>
    <w:rsid w:val="00E447D8"/>
    <w:rsid w:val="00E44DD2"/>
    <w:rsid w:val="00E53E45"/>
    <w:rsid w:val="00E541FC"/>
    <w:rsid w:val="00E563AA"/>
    <w:rsid w:val="00E5654C"/>
    <w:rsid w:val="00E5780D"/>
    <w:rsid w:val="00E61A76"/>
    <w:rsid w:val="00E63119"/>
    <w:rsid w:val="00E64304"/>
    <w:rsid w:val="00E6520A"/>
    <w:rsid w:val="00E65F80"/>
    <w:rsid w:val="00E664A3"/>
    <w:rsid w:val="00E6758C"/>
    <w:rsid w:val="00E707A6"/>
    <w:rsid w:val="00E71AE0"/>
    <w:rsid w:val="00E741BE"/>
    <w:rsid w:val="00E7463A"/>
    <w:rsid w:val="00E758D9"/>
    <w:rsid w:val="00E7687E"/>
    <w:rsid w:val="00E81EE9"/>
    <w:rsid w:val="00E822DA"/>
    <w:rsid w:val="00E83685"/>
    <w:rsid w:val="00E8541A"/>
    <w:rsid w:val="00E85A9E"/>
    <w:rsid w:val="00E865DD"/>
    <w:rsid w:val="00E92E76"/>
    <w:rsid w:val="00E932DD"/>
    <w:rsid w:val="00E94664"/>
    <w:rsid w:val="00E95345"/>
    <w:rsid w:val="00E959B2"/>
    <w:rsid w:val="00E95A8C"/>
    <w:rsid w:val="00E96C26"/>
    <w:rsid w:val="00E978A1"/>
    <w:rsid w:val="00EA21D3"/>
    <w:rsid w:val="00EA2EC9"/>
    <w:rsid w:val="00EA30F0"/>
    <w:rsid w:val="00EB1249"/>
    <w:rsid w:val="00EB16EE"/>
    <w:rsid w:val="00EB38F4"/>
    <w:rsid w:val="00EB48EF"/>
    <w:rsid w:val="00EB5B32"/>
    <w:rsid w:val="00EB673C"/>
    <w:rsid w:val="00EC1591"/>
    <w:rsid w:val="00EC1A57"/>
    <w:rsid w:val="00EC2951"/>
    <w:rsid w:val="00EC54FC"/>
    <w:rsid w:val="00EC5845"/>
    <w:rsid w:val="00EC7669"/>
    <w:rsid w:val="00ED1E18"/>
    <w:rsid w:val="00ED2900"/>
    <w:rsid w:val="00ED4311"/>
    <w:rsid w:val="00ED5271"/>
    <w:rsid w:val="00ED6CF9"/>
    <w:rsid w:val="00ED7EEB"/>
    <w:rsid w:val="00EE1BCC"/>
    <w:rsid w:val="00EE2052"/>
    <w:rsid w:val="00EE2374"/>
    <w:rsid w:val="00EF2205"/>
    <w:rsid w:val="00EF3FB5"/>
    <w:rsid w:val="00EF5C2A"/>
    <w:rsid w:val="00EF5C9F"/>
    <w:rsid w:val="00F11A6F"/>
    <w:rsid w:val="00F13E04"/>
    <w:rsid w:val="00F14370"/>
    <w:rsid w:val="00F14C6D"/>
    <w:rsid w:val="00F14EEC"/>
    <w:rsid w:val="00F216C3"/>
    <w:rsid w:val="00F2197E"/>
    <w:rsid w:val="00F220EB"/>
    <w:rsid w:val="00F2681B"/>
    <w:rsid w:val="00F2688C"/>
    <w:rsid w:val="00F26B88"/>
    <w:rsid w:val="00F31626"/>
    <w:rsid w:val="00F31705"/>
    <w:rsid w:val="00F32667"/>
    <w:rsid w:val="00F326A1"/>
    <w:rsid w:val="00F33CEB"/>
    <w:rsid w:val="00F34517"/>
    <w:rsid w:val="00F35E92"/>
    <w:rsid w:val="00F41158"/>
    <w:rsid w:val="00F42169"/>
    <w:rsid w:val="00F42BA2"/>
    <w:rsid w:val="00F42CBE"/>
    <w:rsid w:val="00F44B60"/>
    <w:rsid w:val="00F5052A"/>
    <w:rsid w:val="00F5067A"/>
    <w:rsid w:val="00F51585"/>
    <w:rsid w:val="00F51C25"/>
    <w:rsid w:val="00F52D87"/>
    <w:rsid w:val="00F52EB3"/>
    <w:rsid w:val="00F54967"/>
    <w:rsid w:val="00F54F84"/>
    <w:rsid w:val="00F55400"/>
    <w:rsid w:val="00F561C0"/>
    <w:rsid w:val="00F56B12"/>
    <w:rsid w:val="00F56B67"/>
    <w:rsid w:val="00F5791C"/>
    <w:rsid w:val="00F57ADE"/>
    <w:rsid w:val="00F604A6"/>
    <w:rsid w:val="00F6414E"/>
    <w:rsid w:val="00F66320"/>
    <w:rsid w:val="00F70F26"/>
    <w:rsid w:val="00F7147F"/>
    <w:rsid w:val="00F7344D"/>
    <w:rsid w:val="00F74334"/>
    <w:rsid w:val="00F76E92"/>
    <w:rsid w:val="00F775E9"/>
    <w:rsid w:val="00F8268E"/>
    <w:rsid w:val="00F848BA"/>
    <w:rsid w:val="00F8754F"/>
    <w:rsid w:val="00F91FB1"/>
    <w:rsid w:val="00F95CF3"/>
    <w:rsid w:val="00F96459"/>
    <w:rsid w:val="00F96497"/>
    <w:rsid w:val="00FA090F"/>
    <w:rsid w:val="00FA28F4"/>
    <w:rsid w:val="00FA40D0"/>
    <w:rsid w:val="00FA6BB2"/>
    <w:rsid w:val="00FA7F78"/>
    <w:rsid w:val="00FB097F"/>
    <w:rsid w:val="00FB0D40"/>
    <w:rsid w:val="00FB172F"/>
    <w:rsid w:val="00FB1A80"/>
    <w:rsid w:val="00FB29B9"/>
    <w:rsid w:val="00FB3D38"/>
    <w:rsid w:val="00FB5B9D"/>
    <w:rsid w:val="00FB5BD4"/>
    <w:rsid w:val="00FB5C39"/>
    <w:rsid w:val="00FC0433"/>
    <w:rsid w:val="00FC155D"/>
    <w:rsid w:val="00FC3928"/>
    <w:rsid w:val="00FC4AB0"/>
    <w:rsid w:val="00FC51D7"/>
    <w:rsid w:val="00FC5678"/>
    <w:rsid w:val="00FC5B97"/>
    <w:rsid w:val="00FC7F3B"/>
    <w:rsid w:val="00FD0349"/>
    <w:rsid w:val="00FD1263"/>
    <w:rsid w:val="00FD1681"/>
    <w:rsid w:val="00FD2A8C"/>
    <w:rsid w:val="00FE0C92"/>
    <w:rsid w:val="00FE3A05"/>
    <w:rsid w:val="00FE5210"/>
    <w:rsid w:val="00FE79A8"/>
    <w:rsid w:val="00FE7F41"/>
    <w:rsid w:val="00FF13F8"/>
    <w:rsid w:val="00FF25F0"/>
    <w:rsid w:val="00FF3745"/>
    <w:rsid w:val="00FF3DBA"/>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0A2E7"/>
  <w15:docId w15:val="{B9A31FCF-96C9-4A05-A3CB-B0710896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styleId="PlaceholderText">
    <w:name w:val="Placeholder Text"/>
    <w:basedOn w:val="DefaultParagraphFont"/>
    <w:uiPriority w:val="99"/>
    <w:semiHidden/>
    <w:rsid w:val="00713DDF"/>
    <w:rPr>
      <w:color w:val="808080"/>
    </w:rPr>
  </w:style>
  <w:style w:type="paragraph" w:styleId="Caption">
    <w:name w:val="caption"/>
    <w:basedOn w:val="Normal"/>
    <w:next w:val="Normal"/>
    <w:unhideWhenUsed/>
    <w:qFormat/>
    <w:rsid w:val="005D6D23"/>
    <w:pPr>
      <w:spacing w:after="200"/>
    </w:pPr>
    <w:rPr>
      <w:b/>
      <w:bCs/>
      <w:color w:val="4F81BD" w:themeColor="accent1"/>
      <w:sz w:val="18"/>
      <w:szCs w:val="18"/>
    </w:rPr>
  </w:style>
  <w:style w:type="paragraph" w:styleId="ListParagraph">
    <w:name w:val="List Paragraph"/>
    <w:basedOn w:val="Normal"/>
    <w:uiPriority w:val="34"/>
    <w:qFormat/>
    <w:rsid w:val="003426DE"/>
    <w:pPr>
      <w:ind w:left="720"/>
      <w:contextualSpacing/>
    </w:pPr>
  </w:style>
  <w:style w:type="paragraph" w:customStyle="1" w:styleId="TableParagraph">
    <w:name w:val="Table Paragraph"/>
    <w:basedOn w:val="Normal"/>
    <w:uiPriority w:val="1"/>
    <w:qFormat/>
    <w:rsid w:val="00D94895"/>
    <w:pPr>
      <w:widowControl w:val="0"/>
      <w:autoSpaceDE w:val="0"/>
      <w:autoSpaceDN w:val="0"/>
      <w:jc w:val="center"/>
    </w:pPr>
    <w:rPr>
      <w:sz w:val="22"/>
      <w:szCs w:val="22"/>
    </w:rPr>
  </w:style>
  <w:style w:type="paragraph" w:styleId="Bibliography">
    <w:name w:val="Bibliography"/>
    <w:basedOn w:val="Normal"/>
    <w:next w:val="Normal"/>
    <w:uiPriority w:val="37"/>
    <w:unhideWhenUsed/>
    <w:rsid w:val="00A72910"/>
    <w:pPr>
      <w:tabs>
        <w:tab w:val="left" w:pos="504"/>
      </w:tabs>
      <w:ind w:left="504" w:hanging="504"/>
    </w:pPr>
  </w:style>
  <w:style w:type="character" w:styleId="Emphasis">
    <w:name w:val="Emphasis"/>
    <w:basedOn w:val="DefaultParagraphFont"/>
    <w:uiPriority w:val="20"/>
    <w:qFormat/>
    <w:rsid w:val="004938C6"/>
    <w:rPr>
      <w:i/>
      <w:iCs/>
    </w:rPr>
  </w:style>
  <w:style w:type="paragraph" w:styleId="NormalWeb">
    <w:name w:val="Normal (Web)"/>
    <w:basedOn w:val="Normal"/>
    <w:uiPriority w:val="99"/>
    <w:semiHidden/>
    <w:unhideWhenUsed/>
    <w:rsid w:val="00A64453"/>
    <w:pPr>
      <w:spacing w:before="100" w:beforeAutospacing="1" w:after="100" w:afterAutospacing="1"/>
    </w:pPr>
  </w:style>
  <w:style w:type="table" w:customStyle="1" w:styleId="NormalGrid">
    <w:name w:val="Normal Grid"/>
    <w:basedOn w:val="TableNormal"/>
    <w:uiPriority w:val="39"/>
    <w:rsid w:val="00D60601"/>
    <w:rPr>
      <w:rFonts w:ascii="Georgia" w:eastAsiaTheme="minorHAnsi" w:hAnsiTheme="minorHAnsi" w:cstheme="minorBidi"/>
      <w:sz w:val="22"/>
      <w:szCs w:val="22"/>
      <w:lang w:val="en-IE"/>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071">
      <w:bodyDiv w:val="1"/>
      <w:marLeft w:val="0"/>
      <w:marRight w:val="0"/>
      <w:marTop w:val="0"/>
      <w:marBottom w:val="0"/>
      <w:divBdr>
        <w:top w:val="none" w:sz="0" w:space="0" w:color="auto"/>
        <w:left w:val="none" w:sz="0" w:space="0" w:color="auto"/>
        <w:bottom w:val="none" w:sz="0" w:space="0" w:color="auto"/>
        <w:right w:val="none" w:sz="0" w:space="0" w:color="auto"/>
      </w:divBdr>
    </w:div>
    <w:div w:id="21365995">
      <w:bodyDiv w:val="1"/>
      <w:marLeft w:val="0"/>
      <w:marRight w:val="0"/>
      <w:marTop w:val="0"/>
      <w:marBottom w:val="0"/>
      <w:divBdr>
        <w:top w:val="none" w:sz="0" w:space="0" w:color="auto"/>
        <w:left w:val="none" w:sz="0" w:space="0" w:color="auto"/>
        <w:bottom w:val="none" w:sz="0" w:space="0" w:color="auto"/>
        <w:right w:val="none" w:sz="0" w:space="0" w:color="auto"/>
      </w:divBdr>
    </w:div>
    <w:div w:id="103699543">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64630920">
      <w:bodyDiv w:val="1"/>
      <w:marLeft w:val="0"/>
      <w:marRight w:val="0"/>
      <w:marTop w:val="0"/>
      <w:marBottom w:val="0"/>
      <w:divBdr>
        <w:top w:val="none" w:sz="0" w:space="0" w:color="auto"/>
        <w:left w:val="none" w:sz="0" w:space="0" w:color="auto"/>
        <w:bottom w:val="none" w:sz="0" w:space="0" w:color="auto"/>
        <w:right w:val="none" w:sz="0" w:space="0" w:color="auto"/>
      </w:divBdr>
    </w:div>
    <w:div w:id="327563629">
      <w:bodyDiv w:val="1"/>
      <w:marLeft w:val="0"/>
      <w:marRight w:val="0"/>
      <w:marTop w:val="0"/>
      <w:marBottom w:val="0"/>
      <w:divBdr>
        <w:top w:val="none" w:sz="0" w:space="0" w:color="auto"/>
        <w:left w:val="none" w:sz="0" w:space="0" w:color="auto"/>
        <w:bottom w:val="none" w:sz="0" w:space="0" w:color="auto"/>
        <w:right w:val="none" w:sz="0" w:space="0" w:color="auto"/>
      </w:divBdr>
    </w:div>
    <w:div w:id="332875678">
      <w:bodyDiv w:val="1"/>
      <w:marLeft w:val="0"/>
      <w:marRight w:val="0"/>
      <w:marTop w:val="0"/>
      <w:marBottom w:val="0"/>
      <w:divBdr>
        <w:top w:val="none" w:sz="0" w:space="0" w:color="auto"/>
        <w:left w:val="none" w:sz="0" w:space="0" w:color="auto"/>
        <w:bottom w:val="none" w:sz="0" w:space="0" w:color="auto"/>
        <w:right w:val="none" w:sz="0" w:space="0" w:color="auto"/>
      </w:divBdr>
    </w:div>
    <w:div w:id="343553946">
      <w:bodyDiv w:val="1"/>
      <w:marLeft w:val="0"/>
      <w:marRight w:val="0"/>
      <w:marTop w:val="0"/>
      <w:marBottom w:val="0"/>
      <w:divBdr>
        <w:top w:val="none" w:sz="0" w:space="0" w:color="auto"/>
        <w:left w:val="none" w:sz="0" w:space="0" w:color="auto"/>
        <w:bottom w:val="none" w:sz="0" w:space="0" w:color="auto"/>
        <w:right w:val="none" w:sz="0" w:space="0" w:color="auto"/>
      </w:divBdr>
    </w:div>
    <w:div w:id="585958463">
      <w:bodyDiv w:val="1"/>
      <w:marLeft w:val="0"/>
      <w:marRight w:val="0"/>
      <w:marTop w:val="0"/>
      <w:marBottom w:val="0"/>
      <w:divBdr>
        <w:top w:val="none" w:sz="0" w:space="0" w:color="auto"/>
        <w:left w:val="none" w:sz="0" w:space="0" w:color="auto"/>
        <w:bottom w:val="none" w:sz="0" w:space="0" w:color="auto"/>
        <w:right w:val="none" w:sz="0" w:space="0" w:color="auto"/>
      </w:divBdr>
    </w:div>
    <w:div w:id="627782811">
      <w:bodyDiv w:val="1"/>
      <w:marLeft w:val="0"/>
      <w:marRight w:val="0"/>
      <w:marTop w:val="0"/>
      <w:marBottom w:val="0"/>
      <w:divBdr>
        <w:top w:val="none" w:sz="0" w:space="0" w:color="auto"/>
        <w:left w:val="none" w:sz="0" w:space="0" w:color="auto"/>
        <w:bottom w:val="none" w:sz="0" w:space="0" w:color="auto"/>
        <w:right w:val="none" w:sz="0" w:space="0" w:color="auto"/>
      </w:divBdr>
    </w:div>
    <w:div w:id="673462660">
      <w:bodyDiv w:val="1"/>
      <w:marLeft w:val="0"/>
      <w:marRight w:val="0"/>
      <w:marTop w:val="0"/>
      <w:marBottom w:val="0"/>
      <w:divBdr>
        <w:top w:val="none" w:sz="0" w:space="0" w:color="auto"/>
        <w:left w:val="none" w:sz="0" w:space="0" w:color="auto"/>
        <w:bottom w:val="none" w:sz="0" w:space="0" w:color="auto"/>
        <w:right w:val="none" w:sz="0" w:space="0" w:color="auto"/>
      </w:divBdr>
    </w:div>
    <w:div w:id="717047614">
      <w:bodyDiv w:val="1"/>
      <w:marLeft w:val="0"/>
      <w:marRight w:val="0"/>
      <w:marTop w:val="0"/>
      <w:marBottom w:val="0"/>
      <w:divBdr>
        <w:top w:val="none" w:sz="0" w:space="0" w:color="auto"/>
        <w:left w:val="none" w:sz="0" w:space="0" w:color="auto"/>
        <w:bottom w:val="none" w:sz="0" w:space="0" w:color="auto"/>
        <w:right w:val="none" w:sz="0" w:space="0" w:color="auto"/>
      </w:divBdr>
    </w:div>
    <w:div w:id="832260966">
      <w:bodyDiv w:val="1"/>
      <w:marLeft w:val="0"/>
      <w:marRight w:val="0"/>
      <w:marTop w:val="0"/>
      <w:marBottom w:val="0"/>
      <w:divBdr>
        <w:top w:val="none" w:sz="0" w:space="0" w:color="auto"/>
        <w:left w:val="none" w:sz="0" w:space="0" w:color="auto"/>
        <w:bottom w:val="none" w:sz="0" w:space="0" w:color="auto"/>
        <w:right w:val="none" w:sz="0" w:space="0" w:color="auto"/>
      </w:divBdr>
    </w:div>
    <w:div w:id="862590904">
      <w:bodyDiv w:val="1"/>
      <w:marLeft w:val="0"/>
      <w:marRight w:val="0"/>
      <w:marTop w:val="0"/>
      <w:marBottom w:val="0"/>
      <w:divBdr>
        <w:top w:val="none" w:sz="0" w:space="0" w:color="auto"/>
        <w:left w:val="none" w:sz="0" w:space="0" w:color="auto"/>
        <w:bottom w:val="none" w:sz="0" w:space="0" w:color="auto"/>
        <w:right w:val="none" w:sz="0" w:space="0" w:color="auto"/>
      </w:divBdr>
    </w:div>
    <w:div w:id="862982940">
      <w:bodyDiv w:val="1"/>
      <w:marLeft w:val="0"/>
      <w:marRight w:val="0"/>
      <w:marTop w:val="0"/>
      <w:marBottom w:val="0"/>
      <w:divBdr>
        <w:top w:val="none" w:sz="0" w:space="0" w:color="auto"/>
        <w:left w:val="none" w:sz="0" w:space="0" w:color="auto"/>
        <w:bottom w:val="none" w:sz="0" w:space="0" w:color="auto"/>
        <w:right w:val="none" w:sz="0" w:space="0" w:color="auto"/>
      </w:divBdr>
    </w:div>
    <w:div w:id="913320234">
      <w:bodyDiv w:val="1"/>
      <w:marLeft w:val="0"/>
      <w:marRight w:val="0"/>
      <w:marTop w:val="0"/>
      <w:marBottom w:val="0"/>
      <w:divBdr>
        <w:top w:val="none" w:sz="0" w:space="0" w:color="auto"/>
        <w:left w:val="none" w:sz="0" w:space="0" w:color="auto"/>
        <w:bottom w:val="none" w:sz="0" w:space="0" w:color="auto"/>
        <w:right w:val="none" w:sz="0" w:space="0" w:color="auto"/>
      </w:divBdr>
    </w:div>
    <w:div w:id="957491633">
      <w:bodyDiv w:val="1"/>
      <w:marLeft w:val="0"/>
      <w:marRight w:val="0"/>
      <w:marTop w:val="0"/>
      <w:marBottom w:val="0"/>
      <w:divBdr>
        <w:top w:val="none" w:sz="0" w:space="0" w:color="auto"/>
        <w:left w:val="none" w:sz="0" w:space="0" w:color="auto"/>
        <w:bottom w:val="none" w:sz="0" w:space="0" w:color="auto"/>
        <w:right w:val="none" w:sz="0" w:space="0" w:color="auto"/>
      </w:divBdr>
    </w:div>
    <w:div w:id="985549689">
      <w:bodyDiv w:val="1"/>
      <w:marLeft w:val="0"/>
      <w:marRight w:val="0"/>
      <w:marTop w:val="0"/>
      <w:marBottom w:val="0"/>
      <w:divBdr>
        <w:top w:val="none" w:sz="0" w:space="0" w:color="auto"/>
        <w:left w:val="none" w:sz="0" w:space="0" w:color="auto"/>
        <w:bottom w:val="none" w:sz="0" w:space="0" w:color="auto"/>
        <w:right w:val="none" w:sz="0" w:space="0" w:color="auto"/>
      </w:divBdr>
    </w:div>
    <w:div w:id="1094938603">
      <w:bodyDiv w:val="1"/>
      <w:marLeft w:val="0"/>
      <w:marRight w:val="0"/>
      <w:marTop w:val="0"/>
      <w:marBottom w:val="0"/>
      <w:divBdr>
        <w:top w:val="none" w:sz="0" w:space="0" w:color="auto"/>
        <w:left w:val="none" w:sz="0" w:space="0" w:color="auto"/>
        <w:bottom w:val="none" w:sz="0" w:space="0" w:color="auto"/>
        <w:right w:val="none" w:sz="0" w:space="0" w:color="auto"/>
      </w:divBdr>
    </w:div>
    <w:div w:id="1167133818">
      <w:bodyDiv w:val="1"/>
      <w:marLeft w:val="0"/>
      <w:marRight w:val="0"/>
      <w:marTop w:val="0"/>
      <w:marBottom w:val="0"/>
      <w:divBdr>
        <w:top w:val="none" w:sz="0" w:space="0" w:color="auto"/>
        <w:left w:val="none" w:sz="0" w:space="0" w:color="auto"/>
        <w:bottom w:val="none" w:sz="0" w:space="0" w:color="auto"/>
        <w:right w:val="none" w:sz="0" w:space="0" w:color="auto"/>
      </w:divBdr>
    </w:div>
    <w:div w:id="1230113992">
      <w:bodyDiv w:val="1"/>
      <w:marLeft w:val="0"/>
      <w:marRight w:val="0"/>
      <w:marTop w:val="0"/>
      <w:marBottom w:val="0"/>
      <w:divBdr>
        <w:top w:val="none" w:sz="0" w:space="0" w:color="auto"/>
        <w:left w:val="none" w:sz="0" w:space="0" w:color="auto"/>
        <w:bottom w:val="none" w:sz="0" w:space="0" w:color="auto"/>
        <w:right w:val="none" w:sz="0" w:space="0" w:color="auto"/>
      </w:divBdr>
    </w:div>
    <w:div w:id="1255746395">
      <w:bodyDiv w:val="1"/>
      <w:marLeft w:val="0"/>
      <w:marRight w:val="0"/>
      <w:marTop w:val="0"/>
      <w:marBottom w:val="0"/>
      <w:divBdr>
        <w:top w:val="none" w:sz="0" w:space="0" w:color="auto"/>
        <w:left w:val="none" w:sz="0" w:space="0" w:color="auto"/>
        <w:bottom w:val="none" w:sz="0" w:space="0" w:color="auto"/>
        <w:right w:val="none" w:sz="0" w:space="0" w:color="auto"/>
      </w:divBdr>
    </w:div>
    <w:div w:id="1284770622">
      <w:bodyDiv w:val="1"/>
      <w:marLeft w:val="0"/>
      <w:marRight w:val="0"/>
      <w:marTop w:val="0"/>
      <w:marBottom w:val="0"/>
      <w:divBdr>
        <w:top w:val="none" w:sz="0" w:space="0" w:color="auto"/>
        <w:left w:val="none" w:sz="0" w:space="0" w:color="auto"/>
        <w:bottom w:val="none" w:sz="0" w:space="0" w:color="auto"/>
        <w:right w:val="none" w:sz="0" w:space="0" w:color="auto"/>
      </w:divBdr>
    </w:div>
    <w:div w:id="1315910526">
      <w:bodyDiv w:val="1"/>
      <w:marLeft w:val="0"/>
      <w:marRight w:val="0"/>
      <w:marTop w:val="0"/>
      <w:marBottom w:val="0"/>
      <w:divBdr>
        <w:top w:val="none" w:sz="0" w:space="0" w:color="auto"/>
        <w:left w:val="none" w:sz="0" w:space="0" w:color="auto"/>
        <w:bottom w:val="none" w:sz="0" w:space="0" w:color="auto"/>
        <w:right w:val="none" w:sz="0" w:space="0" w:color="auto"/>
      </w:divBdr>
    </w:div>
    <w:div w:id="1389454405">
      <w:bodyDiv w:val="1"/>
      <w:marLeft w:val="0"/>
      <w:marRight w:val="0"/>
      <w:marTop w:val="0"/>
      <w:marBottom w:val="0"/>
      <w:divBdr>
        <w:top w:val="none" w:sz="0" w:space="0" w:color="auto"/>
        <w:left w:val="none" w:sz="0" w:space="0" w:color="auto"/>
        <w:bottom w:val="none" w:sz="0" w:space="0" w:color="auto"/>
        <w:right w:val="none" w:sz="0" w:space="0" w:color="auto"/>
      </w:divBdr>
    </w:div>
    <w:div w:id="1401169920">
      <w:bodyDiv w:val="1"/>
      <w:marLeft w:val="0"/>
      <w:marRight w:val="0"/>
      <w:marTop w:val="0"/>
      <w:marBottom w:val="0"/>
      <w:divBdr>
        <w:top w:val="none" w:sz="0" w:space="0" w:color="auto"/>
        <w:left w:val="none" w:sz="0" w:space="0" w:color="auto"/>
        <w:bottom w:val="none" w:sz="0" w:space="0" w:color="auto"/>
        <w:right w:val="none" w:sz="0" w:space="0" w:color="auto"/>
      </w:divBdr>
    </w:div>
    <w:div w:id="1482504484">
      <w:bodyDiv w:val="1"/>
      <w:marLeft w:val="0"/>
      <w:marRight w:val="0"/>
      <w:marTop w:val="0"/>
      <w:marBottom w:val="0"/>
      <w:divBdr>
        <w:top w:val="none" w:sz="0" w:space="0" w:color="auto"/>
        <w:left w:val="none" w:sz="0" w:space="0" w:color="auto"/>
        <w:bottom w:val="none" w:sz="0" w:space="0" w:color="auto"/>
        <w:right w:val="none" w:sz="0" w:space="0" w:color="auto"/>
      </w:divBdr>
    </w:div>
    <w:div w:id="1491092253">
      <w:bodyDiv w:val="1"/>
      <w:marLeft w:val="0"/>
      <w:marRight w:val="0"/>
      <w:marTop w:val="0"/>
      <w:marBottom w:val="0"/>
      <w:divBdr>
        <w:top w:val="none" w:sz="0" w:space="0" w:color="auto"/>
        <w:left w:val="none" w:sz="0" w:space="0" w:color="auto"/>
        <w:bottom w:val="none" w:sz="0" w:space="0" w:color="auto"/>
        <w:right w:val="none" w:sz="0" w:space="0" w:color="auto"/>
      </w:divBdr>
    </w:div>
    <w:div w:id="1493065729">
      <w:bodyDiv w:val="1"/>
      <w:marLeft w:val="0"/>
      <w:marRight w:val="0"/>
      <w:marTop w:val="0"/>
      <w:marBottom w:val="0"/>
      <w:divBdr>
        <w:top w:val="none" w:sz="0" w:space="0" w:color="auto"/>
        <w:left w:val="none" w:sz="0" w:space="0" w:color="auto"/>
        <w:bottom w:val="none" w:sz="0" w:space="0" w:color="auto"/>
        <w:right w:val="none" w:sz="0" w:space="0" w:color="auto"/>
      </w:divBdr>
    </w:div>
    <w:div w:id="1501310344">
      <w:bodyDiv w:val="1"/>
      <w:marLeft w:val="0"/>
      <w:marRight w:val="0"/>
      <w:marTop w:val="0"/>
      <w:marBottom w:val="0"/>
      <w:divBdr>
        <w:top w:val="none" w:sz="0" w:space="0" w:color="auto"/>
        <w:left w:val="none" w:sz="0" w:space="0" w:color="auto"/>
        <w:bottom w:val="none" w:sz="0" w:space="0" w:color="auto"/>
        <w:right w:val="none" w:sz="0" w:space="0" w:color="auto"/>
      </w:divBdr>
    </w:div>
    <w:div w:id="1570310048">
      <w:bodyDiv w:val="1"/>
      <w:marLeft w:val="0"/>
      <w:marRight w:val="0"/>
      <w:marTop w:val="0"/>
      <w:marBottom w:val="0"/>
      <w:divBdr>
        <w:top w:val="none" w:sz="0" w:space="0" w:color="auto"/>
        <w:left w:val="none" w:sz="0" w:space="0" w:color="auto"/>
        <w:bottom w:val="none" w:sz="0" w:space="0" w:color="auto"/>
        <w:right w:val="none" w:sz="0" w:space="0" w:color="auto"/>
      </w:divBdr>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751584257">
      <w:bodyDiv w:val="1"/>
      <w:marLeft w:val="0"/>
      <w:marRight w:val="0"/>
      <w:marTop w:val="0"/>
      <w:marBottom w:val="0"/>
      <w:divBdr>
        <w:top w:val="none" w:sz="0" w:space="0" w:color="auto"/>
        <w:left w:val="none" w:sz="0" w:space="0" w:color="auto"/>
        <w:bottom w:val="none" w:sz="0" w:space="0" w:color="auto"/>
        <w:right w:val="none" w:sz="0" w:space="0" w:color="auto"/>
      </w:divBdr>
    </w:div>
    <w:div w:id="1860197769">
      <w:bodyDiv w:val="1"/>
      <w:marLeft w:val="0"/>
      <w:marRight w:val="0"/>
      <w:marTop w:val="0"/>
      <w:marBottom w:val="0"/>
      <w:divBdr>
        <w:top w:val="none" w:sz="0" w:space="0" w:color="auto"/>
        <w:left w:val="none" w:sz="0" w:space="0" w:color="auto"/>
        <w:bottom w:val="none" w:sz="0" w:space="0" w:color="auto"/>
        <w:right w:val="none" w:sz="0" w:space="0" w:color="auto"/>
      </w:divBdr>
    </w:div>
    <w:div w:id="1874264951">
      <w:bodyDiv w:val="1"/>
      <w:marLeft w:val="0"/>
      <w:marRight w:val="0"/>
      <w:marTop w:val="0"/>
      <w:marBottom w:val="0"/>
      <w:divBdr>
        <w:top w:val="none" w:sz="0" w:space="0" w:color="auto"/>
        <w:left w:val="none" w:sz="0" w:space="0" w:color="auto"/>
        <w:bottom w:val="none" w:sz="0" w:space="0" w:color="auto"/>
        <w:right w:val="none" w:sz="0" w:space="0" w:color="auto"/>
      </w:divBdr>
    </w:div>
    <w:div w:id="1955166297">
      <w:bodyDiv w:val="1"/>
      <w:marLeft w:val="0"/>
      <w:marRight w:val="0"/>
      <w:marTop w:val="0"/>
      <w:marBottom w:val="0"/>
      <w:divBdr>
        <w:top w:val="none" w:sz="0" w:space="0" w:color="auto"/>
        <w:left w:val="none" w:sz="0" w:space="0" w:color="auto"/>
        <w:bottom w:val="none" w:sz="0" w:space="0" w:color="auto"/>
        <w:right w:val="none" w:sz="0" w:space="0" w:color="auto"/>
      </w:divBdr>
    </w:div>
    <w:div w:id="1991060162">
      <w:bodyDiv w:val="1"/>
      <w:marLeft w:val="0"/>
      <w:marRight w:val="0"/>
      <w:marTop w:val="0"/>
      <w:marBottom w:val="0"/>
      <w:divBdr>
        <w:top w:val="none" w:sz="0" w:space="0" w:color="auto"/>
        <w:left w:val="none" w:sz="0" w:space="0" w:color="auto"/>
        <w:bottom w:val="none" w:sz="0" w:space="0" w:color="auto"/>
        <w:right w:val="none" w:sz="0" w:space="0" w:color="auto"/>
      </w:divBdr>
    </w:div>
    <w:div w:id="2002275309">
      <w:bodyDiv w:val="1"/>
      <w:marLeft w:val="0"/>
      <w:marRight w:val="0"/>
      <w:marTop w:val="0"/>
      <w:marBottom w:val="0"/>
      <w:divBdr>
        <w:top w:val="none" w:sz="0" w:space="0" w:color="auto"/>
        <w:left w:val="none" w:sz="0" w:space="0" w:color="auto"/>
        <w:bottom w:val="none" w:sz="0" w:space="0" w:color="auto"/>
        <w:right w:val="none" w:sz="0" w:space="0" w:color="auto"/>
      </w:divBdr>
    </w:div>
    <w:div w:id="2031490052">
      <w:bodyDiv w:val="1"/>
      <w:marLeft w:val="0"/>
      <w:marRight w:val="0"/>
      <w:marTop w:val="0"/>
      <w:marBottom w:val="0"/>
      <w:divBdr>
        <w:top w:val="none" w:sz="0" w:space="0" w:color="auto"/>
        <w:left w:val="none" w:sz="0" w:space="0" w:color="auto"/>
        <w:bottom w:val="none" w:sz="0" w:space="0" w:color="auto"/>
        <w:right w:val="none" w:sz="0" w:space="0" w:color="auto"/>
      </w:divBdr>
    </w:div>
    <w:div w:id="20691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nhcongtu@qnu.edu.v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uynhcongtu@qnu.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huynhcongtu@qnu.edu.vn"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98D4-0E55-452C-80E7-DD76291F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5</TotalTime>
  <Pages>10</Pages>
  <Words>4939</Words>
  <Characters>28154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33027</CharactersWithSpaces>
  <SharedDoc>false</SharedDoc>
  <HLinks>
    <vt:vector size="18" baseType="variant">
      <vt:variant>
        <vt:i4>983162</vt:i4>
      </vt:variant>
      <vt:variant>
        <vt:i4>9</vt:i4>
      </vt:variant>
      <vt:variant>
        <vt:i4>0</vt:i4>
      </vt:variant>
      <vt:variant>
        <vt:i4>5</vt:i4>
      </vt:variant>
      <vt:variant>
        <vt:lpwstr>mailto:emailtacgia@qnu.edu.vn</vt:lpwstr>
      </vt:variant>
      <vt:variant>
        <vt:lpwstr/>
      </vt:variant>
      <vt:variant>
        <vt:i4>5570653</vt:i4>
      </vt:variant>
      <vt:variant>
        <vt:i4>6</vt:i4>
      </vt:variant>
      <vt:variant>
        <vt:i4>0</vt:i4>
      </vt:variant>
      <vt:variant>
        <vt:i4>5</vt:i4>
      </vt:variant>
      <vt:variant>
        <vt:lpwstr>http://vanban.chinhphu.vn/portal/page/portal/chinhphu/hethongvanban?class_id=1&amp;mode=detail&amp;document_id=35816</vt:lpwstr>
      </vt:variant>
      <vt:variant>
        <vt:lpwstr/>
      </vt:variant>
      <vt:variant>
        <vt:i4>262242</vt:i4>
      </vt:variant>
      <vt:variant>
        <vt:i4>0</vt:i4>
      </vt:variant>
      <vt:variant>
        <vt:i4>0</vt:i4>
      </vt:variant>
      <vt:variant>
        <vt:i4>5</vt:i4>
      </vt:variant>
      <vt:variant>
        <vt:lpwstr>mailto:huynhcongtu@qnu.edu.vn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creator>Trung Nguyen</dc:creator>
  <cp:lastModifiedBy>Tu Huynh</cp:lastModifiedBy>
  <cp:revision>9</cp:revision>
  <cp:lastPrinted>2021-10-28T23:23:00Z</cp:lastPrinted>
  <dcterms:created xsi:type="dcterms:W3CDTF">2026-02-12T11:18:00Z</dcterms:created>
  <dcterms:modified xsi:type="dcterms:W3CDTF">2026-02-12T11:24:00Z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id="9SFzXJyj"/&gt;&lt;style id="http://www.zotero.org/styles/qnujs-style" locale="en-US" hasBibliography="1" bibliographyStyleHasBeenSet="1"/&gt;&lt;prefs&gt;&lt;pref name="fieldType" value="Field"/&gt;&lt;/prefs&gt;&lt;/data&gt;</vt:lpwstr>
  </property>
</Properties>
</file>